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513D70" w14:textId="2A2504BA" w:rsidR="00F824A2" w:rsidRPr="00B530F8" w:rsidRDefault="00ED3371" w:rsidP="00ED3371">
      <w:pPr>
        <w:jc w:val="center"/>
      </w:pPr>
      <w:r w:rsidRPr="00B530F8">
        <w:rPr>
          <w:noProof/>
        </w:rPr>
        <w:drawing>
          <wp:inline distT="0" distB="0" distL="0" distR="0" wp14:anchorId="046DCC15" wp14:editId="461B1DD1">
            <wp:extent cx="4123267" cy="3938498"/>
            <wp:effectExtent l="0" t="0" r="4445" b="0"/>
            <wp:docPr id="18526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017" name="Picture 18526017"/>
                    <pic:cNvPicPr/>
                  </pic:nvPicPr>
                  <pic:blipFill>
                    <a:blip r:embed="rId8"/>
                    <a:stretch>
                      <a:fillRect/>
                    </a:stretch>
                  </pic:blipFill>
                  <pic:spPr>
                    <a:xfrm>
                      <a:off x="0" y="0"/>
                      <a:ext cx="4173814" cy="3986780"/>
                    </a:xfrm>
                    <a:prstGeom prst="rect">
                      <a:avLst/>
                    </a:prstGeom>
                  </pic:spPr>
                </pic:pic>
              </a:graphicData>
            </a:graphic>
          </wp:inline>
        </w:drawing>
      </w:r>
    </w:p>
    <w:p w14:paraId="7B6A3240" w14:textId="77777777" w:rsidR="00F824A2" w:rsidRPr="00B530F8" w:rsidRDefault="00F824A2" w:rsidP="00F824A2">
      <w:pPr>
        <w:pStyle w:val="Subtitle"/>
      </w:pPr>
    </w:p>
    <w:p w14:paraId="680850E3" w14:textId="77777777" w:rsidR="00F824A2" w:rsidRPr="00B530F8" w:rsidRDefault="00F824A2" w:rsidP="00F824A2">
      <w:pPr>
        <w:pStyle w:val="Subtitle"/>
      </w:pPr>
    </w:p>
    <w:p w14:paraId="43F714C4" w14:textId="77777777" w:rsidR="00F824A2" w:rsidRPr="00B530F8" w:rsidRDefault="00F824A2" w:rsidP="00F824A2">
      <w:pPr>
        <w:pStyle w:val="Subtitle"/>
      </w:pPr>
    </w:p>
    <w:p w14:paraId="6F89E0A5" w14:textId="4DFCDDB6" w:rsidR="00F824A2" w:rsidRPr="00B530F8" w:rsidRDefault="00F824A2" w:rsidP="00F824A2">
      <w:pPr>
        <w:pStyle w:val="Subtitle"/>
      </w:pPr>
      <w:r w:rsidRPr="00B530F8">
        <w:t>MG Car Club of Queensland Inc</w:t>
      </w:r>
      <w:r w:rsidR="00A86B52" w:rsidRPr="00B530F8">
        <w:t>.</w:t>
      </w:r>
    </w:p>
    <w:p w14:paraId="0F098EEF" w14:textId="77777777" w:rsidR="00F824A2" w:rsidRPr="00B530F8" w:rsidRDefault="00F824A2" w:rsidP="00F824A2"/>
    <w:p w14:paraId="11564232" w14:textId="32CD5931" w:rsidR="00A32C8E" w:rsidRPr="00B530F8" w:rsidRDefault="00F824A2" w:rsidP="0083354A">
      <w:pPr>
        <w:pStyle w:val="Title"/>
        <w:pBdr>
          <w:bottom w:val="single" w:sz="8" w:space="1" w:color="000000" w:themeColor="text1"/>
        </w:pBdr>
        <w:rPr>
          <w:sz w:val="24"/>
          <w:szCs w:val="24"/>
          <w:lang w:val="en-GB"/>
        </w:rPr>
      </w:pPr>
      <w:r w:rsidRPr="00B530F8">
        <w:rPr>
          <w:sz w:val="24"/>
          <w:szCs w:val="24"/>
          <w:lang w:val="en-GB"/>
        </w:rPr>
        <w:t>C</w:t>
      </w:r>
      <w:r w:rsidR="001B6519" w:rsidRPr="00B530F8">
        <w:rPr>
          <w:sz w:val="24"/>
          <w:szCs w:val="24"/>
          <w:lang w:val="en-GB"/>
        </w:rPr>
        <w:t>on</w:t>
      </w:r>
      <w:r w:rsidRPr="00B530F8">
        <w:rPr>
          <w:sz w:val="24"/>
          <w:szCs w:val="24"/>
          <w:lang w:val="en-GB"/>
        </w:rPr>
        <w:t>stitution</w:t>
      </w:r>
    </w:p>
    <w:p w14:paraId="35363695" w14:textId="77777777" w:rsidR="003106B9" w:rsidRPr="00B530F8" w:rsidRDefault="003106B9" w:rsidP="00C34D40">
      <w:pPr>
        <w:pStyle w:val="Header"/>
        <w:jc w:val="center"/>
        <w:rPr>
          <w:b/>
          <w:bCs/>
        </w:rPr>
      </w:pP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4678"/>
        <w:gridCol w:w="2126"/>
      </w:tblGrid>
      <w:tr w:rsidR="00F824A2" w:rsidRPr="00B530F8" w14:paraId="4E5289C7" w14:textId="77777777" w:rsidTr="00B91C72">
        <w:tc>
          <w:tcPr>
            <w:tcW w:w="2126" w:type="dxa"/>
          </w:tcPr>
          <w:p w14:paraId="7D2801F9" w14:textId="77777777" w:rsidR="00F824A2" w:rsidRPr="00B530F8" w:rsidRDefault="00F824A2">
            <w:pPr>
              <w:spacing w:before="0" w:after="0" w:line="240" w:lineRule="auto"/>
              <w:jc w:val="left"/>
            </w:pPr>
          </w:p>
        </w:tc>
        <w:tc>
          <w:tcPr>
            <w:tcW w:w="4678" w:type="dxa"/>
          </w:tcPr>
          <w:p w14:paraId="673AEBB1" w14:textId="77777777" w:rsidR="00F824A2" w:rsidRPr="00B530F8" w:rsidRDefault="00F824A2" w:rsidP="00F824A2">
            <w:pPr>
              <w:pStyle w:val="Header"/>
              <w:ind w:left="-69" w:right="43"/>
              <w:jc w:val="center"/>
            </w:pPr>
            <w:r w:rsidRPr="00B530F8">
              <w:t xml:space="preserve">An association incorporated in accordance with the </w:t>
            </w:r>
            <w:r w:rsidRPr="00B530F8">
              <w:rPr>
                <w:i/>
                <w:iCs/>
              </w:rPr>
              <w:t xml:space="preserve">Associations Incorporation Act 1981 </w:t>
            </w:r>
            <w:r w:rsidRPr="00B530F8">
              <w:t>(Qld)</w:t>
            </w:r>
          </w:p>
          <w:p w14:paraId="19880D9D" w14:textId="4C517BFA" w:rsidR="00F824A2" w:rsidRPr="00B530F8" w:rsidRDefault="00F824A2" w:rsidP="00F824A2">
            <w:pPr>
              <w:spacing w:before="0" w:after="0" w:line="240" w:lineRule="auto"/>
              <w:ind w:left="-69"/>
              <w:jc w:val="left"/>
              <w:rPr>
                <w:szCs w:val="20"/>
              </w:rPr>
            </w:pPr>
          </w:p>
          <w:p w14:paraId="02E0BB3A" w14:textId="77777777" w:rsidR="00F824A2" w:rsidRPr="00B530F8" w:rsidRDefault="00F824A2">
            <w:pPr>
              <w:spacing w:before="0" w:after="0" w:line="240" w:lineRule="auto"/>
              <w:jc w:val="left"/>
            </w:pPr>
          </w:p>
        </w:tc>
        <w:tc>
          <w:tcPr>
            <w:tcW w:w="2126" w:type="dxa"/>
          </w:tcPr>
          <w:p w14:paraId="027B46AA" w14:textId="77777777" w:rsidR="00F824A2" w:rsidRPr="00B530F8" w:rsidRDefault="00F824A2">
            <w:pPr>
              <w:spacing w:before="0" w:after="0" w:line="240" w:lineRule="auto"/>
              <w:jc w:val="left"/>
            </w:pPr>
          </w:p>
        </w:tc>
      </w:tr>
      <w:tr w:rsidR="00F824A2" w:rsidRPr="00B530F8" w14:paraId="62F85F16" w14:textId="77777777" w:rsidTr="00B91C72">
        <w:tc>
          <w:tcPr>
            <w:tcW w:w="2126" w:type="dxa"/>
          </w:tcPr>
          <w:p w14:paraId="4F7C7399" w14:textId="77777777" w:rsidR="00F824A2" w:rsidRPr="00B530F8" w:rsidRDefault="00F824A2">
            <w:pPr>
              <w:spacing w:before="0" w:after="0" w:line="240" w:lineRule="auto"/>
              <w:jc w:val="left"/>
            </w:pPr>
          </w:p>
        </w:tc>
        <w:tc>
          <w:tcPr>
            <w:tcW w:w="4678" w:type="dxa"/>
          </w:tcPr>
          <w:p w14:paraId="6F2A8137" w14:textId="77777777" w:rsidR="00F824A2" w:rsidRPr="00B530F8" w:rsidRDefault="00F824A2" w:rsidP="00F824A2">
            <w:pPr>
              <w:pStyle w:val="Header"/>
              <w:jc w:val="center"/>
              <w:rPr>
                <w:b/>
                <w:bCs/>
              </w:rPr>
            </w:pPr>
            <w:r w:rsidRPr="00B530F8">
              <w:rPr>
                <w:b/>
                <w:bCs/>
              </w:rPr>
              <w:t>ABN 17 363 680 667</w:t>
            </w:r>
          </w:p>
          <w:p w14:paraId="4CAC02C1" w14:textId="77777777" w:rsidR="00F824A2" w:rsidRPr="00B530F8" w:rsidRDefault="00F824A2" w:rsidP="00F824A2">
            <w:pPr>
              <w:pStyle w:val="Header"/>
              <w:jc w:val="center"/>
              <w:rPr>
                <w:b/>
                <w:bCs/>
              </w:rPr>
            </w:pPr>
            <w:r w:rsidRPr="00B530F8">
              <w:rPr>
                <w:b/>
                <w:bCs/>
              </w:rPr>
              <w:t>Incorporation no. IA02553</w:t>
            </w:r>
          </w:p>
          <w:p w14:paraId="746BA4BF" w14:textId="77777777" w:rsidR="00F824A2" w:rsidRPr="00B530F8" w:rsidRDefault="00F824A2">
            <w:pPr>
              <w:spacing w:before="0" w:after="0" w:line="240" w:lineRule="auto"/>
              <w:jc w:val="left"/>
            </w:pPr>
          </w:p>
        </w:tc>
        <w:tc>
          <w:tcPr>
            <w:tcW w:w="2126" w:type="dxa"/>
          </w:tcPr>
          <w:p w14:paraId="609C305E" w14:textId="77777777" w:rsidR="00F824A2" w:rsidRPr="00B530F8" w:rsidRDefault="00F824A2">
            <w:pPr>
              <w:spacing w:before="0" w:after="0" w:line="240" w:lineRule="auto"/>
              <w:jc w:val="left"/>
            </w:pPr>
          </w:p>
        </w:tc>
      </w:tr>
    </w:tbl>
    <w:p w14:paraId="00BF4C65" w14:textId="77777777" w:rsidR="00F824A2" w:rsidRPr="00B530F8" w:rsidRDefault="00F824A2">
      <w:pPr>
        <w:spacing w:before="0" w:after="0" w:line="240" w:lineRule="auto"/>
        <w:jc w:val="left"/>
      </w:pPr>
    </w:p>
    <w:p w14:paraId="26D731C3" w14:textId="77777777" w:rsidR="00F824A2" w:rsidRPr="00B530F8" w:rsidRDefault="00F824A2">
      <w:pPr>
        <w:spacing w:before="0" w:after="0" w:line="240" w:lineRule="auto"/>
        <w:jc w:val="left"/>
      </w:pPr>
    </w:p>
    <w:p w14:paraId="422C464E" w14:textId="77777777" w:rsidR="00A86B52" w:rsidRPr="00B530F8" w:rsidRDefault="00A86B52">
      <w:pPr>
        <w:spacing w:before="0" w:after="0" w:line="240" w:lineRule="auto"/>
        <w:jc w:val="left"/>
      </w:pPr>
    </w:p>
    <w:p w14:paraId="04CEF706" w14:textId="77777777" w:rsidR="00A86B52" w:rsidRPr="00B530F8" w:rsidRDefault="00A86B52">
      <w:pPr>
        <w:spacing w:before="0" w:after="0" w:line="240" w:lineRule="auto"/>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tblGrid>
      <w:tr w:rsidR="00A86B52" w:rsidRPr="00B530F8" w14:paraId="6EAD5690" w14:textId="77777777" w:rsidTr="00861BD3">
        <w:tc>
          <w:tcPr>
            <w:tcW w:w="5529" w:type="dxa"/>
          </w:tcPr>
          <w:p w14:paraId="4EE0E74F" w14:textId="67197F21" w:rsidR="00A86B52" w:rsidRPr="00B530F8" w:rsidRDefault="00A86B52">
            <w:pPr>
              <w:spacing w:before="0" w:after="0" w:line="240" w:lineRule="auto"/>
              <w:jc w:val="left"/>
            </w:pPr>
            <w:r w:rsidRPr="00B530F8">
              <w:t>Complete Revision effective from [Date registered]</w:t>
            </w:r>
          </w:p>
        </w:tc>
      </w:tr>
      <w:tr w:rsidR="00A86B52" w:rsidRPr="00B530F8" w14:paraId="5D8BC666" w14:textId="77777777" w:rsidTr="00861BD3">
        <w:tc>
          <w:tcPr>
            <w:tcW w:w="5529" w:type="dxa"/>
          </w:tcPr>
          <w:p w14:paraId="77D911C6" w14:textId="77777777" w:rsidR="00A86B52" w:rsidRPr="00B530F8" w:rsidRDefault="00A86B52">
            <w:pPr>
              <w:spacing w:before="0" w:after="0" w:line="240" w:lineRule="auto"/>
              <w:jc w:val="left"/>
            </w:pPr>
          </w:p>
        </w:tc>
      </w:tr>
    </w:tbl>
    <w:p w14:paraId="3E764622" w14:textId="77777777" w:rsidR="00F824A2" w:rsidRPr="00B530F8" w:rsidRDefault="00F824A2">
      <w:pPr>
        <w:spacing w:before="0" w:after="0" w:line="240" w:lineRule="auto"/>
        <w:jc w:val="left"/>
      </w:pPr>
    </w:p>
    <w:p w14:paraId="66902DAD" w14:textId="506B43D9" w:rsidR="00F824A2" w:rsidRPr="00B530F8" w:rsidRDefault="00F824A2">
      <w:pPr>
        <w:spacing w:before="0" w:after="0" w:line="240" w:lineRule="auto"/>
        <w:jc w:val="left"/>
        <w:rPr>
          <w:rFonts w:asciiTheme="minorHAnsi" w:hAnsiTheme="minorHAnsi"/>
          <w:b/>
          <w:bCs/>
          <w:szCs w:val="20"/>
        </w:rPr>
      </w:pPr>
      <w:r w:rsidRPr="00B530F8">
        <w:br w:type="page"/>
      </w:r>
    </w:p>
    <w:p w14:paraId="25056ED8" w14:textId="59352318" w:rsidR="00F824A2" w:rsidRPr="00B530F8" w:rsidRDefault="00F824A2" w:rsidP="00F824A2">
      <w:pPr>
        <w:pStyle w:val="TOC1"/>
      </w:pPr>
      <w:r w:rsidRPr="00B530F8">
        <w:lastRenderedPageBreak/>
        <w:t>Table of Contents</w:t>
      </w:r>
    </w:p>
    <w:p w14:paraId="4FD01973" w14:textId="2F9E8294" w:rsidR="00BF7BBC" w:rsidRPr="00B530F8" w:rsidRDefault="00C34D40">
      <w:pPr>
        <w:pStyle w:val="TOC1"/>
        <w:rPr>
          <w:rFonts w:asciiTheme="minorHAnsi" w:hAnsiTheme="minorHAnsi"/>
          <w:b w:val="0"/>
          <w:bCs w:val="0"/>
          <w:noProof/>
          <w:kern w:val="2"/>
          <w:sz w:val="24"/>
          <w:szCs w:val="24"/>
          <w:lang w:eastAsia="en-GB"/>
          <w14:ligatures w14:val="standardContextual"/>
        </w:rPr>
      </w:pPr>
      <w:r w:rsidRPr="00B530F8">
        <w:rPr>
          <w:rFonts w:asciiTheme="minorHAnsi" w:hAnsiTheme="minorHAnsi"/>
        </w:rPr>
        <w:fldChar w:fldCharType="begin"/>
      </w:r>
      <w:r w:rsidRPr="00B530F8">
        <w:instrText xml:space="preserve"> TOC \o "1-2" \h \z \u </w:instrText>
      </w:r>
      <w:r w:rsidRPr="00B530F8">
        <w:rPr>
          <w:rFonts w:asciiTheme="minorHAnsi" w:hAnsiTheme="minorHAnsi"/>
        </w:rPr>
        <w:fldChar w:fldCharType="separate"/>
      </w:r>
      <w:hyperlink w:anchor="_Toc220654417" w:history="1">
        <w:r w:rsidR="00BF7BBC" w:rsidRPr="00B530F8">
          <w:rPr>
            <w:rStyle w:val="Hyperlink"/>
            <w:noProof/>
            <w:lang w:val="en-GB"/>
          </w:rPr>
          <w:t>1.</w:t>
        </w:r>
        <w:r w:rsidR="00BF7BBC" w:rsidRPr="00B530F8">
          <w:rPr>
            <w:rFonts w:asciiTheme="minorHAnsi" w:hAnsiTheme="minorHAnsi"/>
            <w:b w:val="0"/>
            <w:bCs w:val="0"/>
            <w:noProof/>
            <w:kern w:val="2"/>
            <w:sz w:val="24"/>
            <w:szCs w:val="24"/>
            <w:lang w:eastAsia="en-GB"/>
            <w14:ligatures w14:val="standardContextual"/>
          </w:rPr>
          <w:tab/>
        </w:r>
        <w:r w:rsidR="00BF7BBC" w:rsidRPr="00B530F8">
          <w:rPr>
            <w:rStyle w:val="Hyperlink"/>
            <w:noProof/>
            <w:lang w:val="en-GB"/>
          </w:rPr>
          <w:t>Interpretation</w:t>
        </w:r>
        <w:r w:rsidR="00BF7BBC" w:rsidRPr="00B530F8">
          <w:rPr>
            <w:noProof/>
            <w:webHidden/>
          </w:rPr>
          <w:tab/>
        </w:r>
        <w:r w:rsidR="00BF7BBC" w:rsidRPr="00B530F8">
          <w:rPr>
            <w:noProof/>
            <w:webHidden/>
          </w:rPr>
          <w:fldChar w:fldCharType="begin"/>
        </w:r>
        <w:r w:rsidR="00BF7BBC" w:rsidRPr="00B530F8">
          <w:rPr>
            <w:noProof/>
            <w:webHidden/>
          </w:rPr>
          <w:instrText xml:space="preserve"> PAGEREF _Toc220654417 \h </w:instrText>
        </w:r>
        <w:r w:rsidR="00BF7BBC" w:rsidRPr="00B530F8">
          <w:rPr>
            <w:noProof/>
            <w:webHidden/>
          </w:rPr>
        </w:r>
        <w:r w:rsidR="00BF7BBC" w:rsidRPr="00B530F8">
          <w:rPr>
            <w:noProof/>
            <w:webHidden/>
          </w:rPr>
          <w:fldChar w:fldCharType="separate"/>
        </w:r>
        <w:r w:rsidR="008C5EEA" w:rsidRPr="00B530F8">
          <w:rPr>
            <w:noProof/>
            <w:webHidden/>
          </w:rPr>
          <w:t>5</w:t>
        </w:r>
        <w:r w:rsidR="00BF7BBC" w:rsidRPr="00B530F8">
          <w:rPr>
            <w:noProof/>
            <w:webHidden/>
          </w:rPr>
          <w:fldChar w:fldCharType="end"/>
        </w:r>
      </w:hyperlink>
    </w:p>
    <w:p w14:paraId="7D6D1EC6" w14:textId="10A650DF"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18" w:history="1">
        <w:r w:rsidRPr="00B530F8">
          <w:rPr>
            <w:rStyle w:val="Hyperlink"/>
            <w:noProof/>
            <w:lang w:val="en-GB"/>
          </w:rPr>
          <w:t>1.1</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Definitions</w:t>
        </w:r>
        <w:r w:rsidRPr="00B530F8">
          <w:rPr>
            <w:noProof/>
            <w:webHidden/>
          </w:rPr>
          <w:tab/>
        </w:r>
        <w:r w:rsidRPr="00B530F8">
          <w:rPr>
            <w:noProof/>
            <w:webHidden/>
          </w:rPr>
          <w:fldChar w:fldCharType="begin"/>
        </w:r>
        <w:r w:rsidRPr="00B530F8">
          <w:rPr>
            <w:noProof/>
            <w:webHidden/>
          </w:rPr>
          <w:instrText xml:space="preserve"> PAGEREF _Toc220654418 \h </w:instrText>
        </w:r>
        <w:r w:rsidRPr="00B530F8">
          <w:rPr>
            <w:noProof/>
            <w:webHidden/>
          </w:rPr>
        </w:r>
        <w:r w:rsidRPr="00B530F8">
          <w:rPr>
            <w:noProof/>
            <w:webHidden/>
          </w:rPr>
          <w:fldChar w:fldCharType="separate"/>
        </w:r>
        <w:r w:rsidR="008C5EEA" w:rsidRPr="00B530F8">
          <w:rPr>
            <w:noProof/>
            <w:webHidden/>
          </w:rPr>
          <w:t>5</w:t>
        </w:r>
        <w:r w:rsidRPr="00B530F8">
          <w:rPr>
            <w:noProof/>
            <w:webHidden/>
          </w:rPr>
          <w:fldChar w:fldCharType="end"/>
        </w:r>
      </w:hyperlink>
    </w:p>
    <w:p w14:paraId="5E429581" w14:textId="62185F2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19" w:history="1">
        <w:r w:rsidRPr="00B530F8">
          <w:rPr>
            <w:rStyle w:val="Hyperlink"/>
            <w:noProof/>
            <w:lang w:val="en-GB"/>
          </w:rPr>
          <w:t>1.2</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Interpretation</w:t>
        </w:r>
        <w:r w:rsidRPr="00B530F8">
          <w:rPr>
            <w:noProof/>
            <w:webHidden/>
          </w:rPr>
          <w:tab/>
        </w:r>
        <w:r w:rsidRPr="00B530F8">
          <w:rPr>
            <w:noProof/>
            <w:webHidden/>
          </w:rPr>
          <w:fldChar w:fldCharType="begin"/>
        </w:r>
        <w:r w:rsidRPr="00B530F8">
          <w:rPr>
            <w:noProof/>
            <w:webHidden/>
          </w:rPr>
          <w:instrText xml:space="preserve"> PAGEREF _Toc220654419 \h </w:instrText>
        </w:r>
        <w:r w:rsidRPr="00B530F8">
          <w:rPr>
            <w:noProof/>
            <w:webHidden/>
          </w:rPr>
        </w:r>
        <w:r w:rsidRPr="00B530F8">
          <w:rPr>
            <w:noProof/>
            <w:webHidden/>
          </w:rPr>
          <w:fldChar w:fldCharType="separate"/>
        </w:r>
        <w:r w:rsidR="008C5EEA" w:rsidRPr="00B530F8">
          <w:rPr>
            <w:noProof/>
            <w:webHidden/>
          </w:rPr>
          <w:t>6</w:t>
        </w:r>
        <w:r w:rsidRPr="00B530F8">
          <w:rPr>
            <w:noProof/>
            <w:webHidden/>
          </w:rPr>
          <w:fldChar w:fldCharType="end"/>
        </w:r>
      </w:hyperlink>
    </w:p>
    <w:p w14:paraId="3B6E4E34" w14:textId="79C2E468"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20" w:history="1">
        <w:r w:rsidRPr="00B530F8">
          <w:rPr>
            <w:rStyle w:val="Hyperlink"/>
            <w:noProof/>
            <w:lang w:val="en-GB"/>
          </w:rPr>
          <w:t>1.3</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Transitional Provision</w:t>
        </w:r>
        <w:r w:rsidRPr="00B530F8">
          <w:rPr>
            <w:noProof/>
            <w:webHidden/>
          </w:rPr>
          <w:tab/>
        </w:r>
        <w:r w:rsidRPr="00B530F8">
          <w:rPr>
            <w:noProof/>
            <w:webHidden/>
          </w:rPr>
          <w:fldChar w:fldCharType="begin"/>
        </w:r>
        <w:r w:rsidRPr="00B530F8">
          <w:rPr>
            <w:noProof/>
            <w:webHidden/>
          </w:rPr>
          <w:instrText xml:space="preserve"> PAGEREF _Toc220654420 \h </w:instrText>
        </w:r>
        <w:r w:rsidRPr="00B530F8">
          <w:rPr>
            <w:noProof/>
            <w:webHidden/>
          </w:rPr>
        </w:r>
        <w:r w:rsidRPr="00B530F8">
          <w:rPr>
            <w:noProof/>
            <w:webHidden/>
          </w:rPr>
          <w:fldChar w:fldCharType="separate"/>
        </w:r>
        <w:r w:rsidR="008C5EEA" w:rsidRPr="00B530F8">
          <w:rPr>
            <w:noProof/>
            <w:webHidden/>
          </w:rPr>
          <w:t>7</w:t>
        </w:r>
        <w:r w:rsidRPr="00B530F8">
          <w:rPr>
            <w:noProof/>
            <w:webHidden/>
          </w:rPr>
          <w:fldChar w:fldCharType="end"/>
        </w:r>
      </w:hyperlink>
    </w:p>
    <w:p w14:paraId="11BB00A7" w14:textId="4BB272CB"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21" w:history="1">
        <w:r w:rsidRPr="00B530F8">
          <w:rPr>
            <w:rStyle w:val="Hyperlink"/>
            <w:noProof/>
            <w:lang w:val="en-GB"/>
          </w:rPr>
          <w:t>2.</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Name</w:t>
        </w:r>
        <w:r w:rsidRPr="00B530F8">
          <w:rPr>
            <w:noProof/>
            <w:webHidden/>
          </w:rPr>
          <w:tab/>
        </w:r>
        <w:r w:rsidRPr="00B530F8">
          <w:rPr>
            <w:noProof/>
            <w:webHidden/>
          </w:rPr>
          <w:fldChar w:fldCharType="begin"/>
        </w:r>
        <w:r w:rsidRPr="00B530F8">
          <w:rPr>
            <w:noProof/>
            <w:webHidden/>
          </w:rPr>
          <w:instrText xml:space="preserve"> PAGEREF _Toc220654421 \h </w:instrText>
        </w:r>
        <w:r w:rsidRPr="00B530F8">
          <w:rPr>
            <w:noProof/>
            <w:webHidden/>
          </w:rPr>
        </w:r>
        <w:r w:rsidRPr="00B530F8">
          <w:rPr>
            <w:noProof/>
            <w:webHidden/>
          </w:rPr>
          <w:fldChar w:fldCharType="separate"/>
        </w:r>
        <w:r w:rsidR="008C5EEA" w:rsidRPr="00B530F8">
          <w:rPr>
            <w:noProof/>
            <w:webHidden/>
          </w:rPr>
          <w:t>7</w:t>
        </w:r>
        <w:r w:rsidRPr="00B530F8">
          <w:rPr>
            <w:noProof/>
            <w:webHidden/>
          </w:rPr>
          <w:fldChar w:fldCharType="end"/>
        </w:r>
      </w:hyperlink>
    </w:p>
    <w:p w14:paraId="4E14BF63" w14:textId="2105C32D"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22" w:history="1">
        <w:r w:rsidRPr="00B530F8">
          <w:rPr>
            <w:rStyle w:val="Hyperlink"/>
            <w:noProof/>
            <w:lang w:val="en-GB"/>
          </w:rPr>
          <w:t>3.</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Objects</w:t>
        </w:r>
        <w:r w:rsidRPr="00B530F8">
          <w:rPr>
            <w:noProof/>
            <w:webHidden/>
          </w:rPr>
          <w:tab/>
        </w:r>
        <w:r w:rsidRPr="00B530F8">
          <w:rPr>
            <w:noProof/>
            <w:webHidden/>
          </w:rPr>
          <w:fldChar w:fldCharType="begin"/>
        </w:r>
        <w:r w:rsidRPr="00B530F8">
          <w:rPr>
            <w:noProof/>
            <w:webHidden/>
          </w:rPr>
          <w:instrText xml:space="preserve"> PAGEREF _Toc220654422 \h </w:instrText>
        </w:r>
        <w:r w:rsidRPr="00B530F8">
          <w:rPr>
            <w:noProof/>
            <w:webHidden/>
          </w:rPr>
        </w:r>
        <w:r w:rsidRPr="00B530F8">
          <w:rPr>
            <w:noProof/>
            <w:webHidden/>
          </w:rPr>
          <w:fldChar w:fldCharType="separate"/>
        </w:r>
        <w:r w:rsidR="008C5EEA" w:rsidRPr="00B530F8">
          <w:rPr>
            <w:noProof/>
            <w:webHidden/>
          </w:rPr>
          <w:t>7</w:t>
        </w:r>
        <w:r w:rsidRPr="00B530F8">
          <w:rPr>
            <w:noProof/>
            <w:webHidden/>
          </w:rPr>
          <w:fldChar w:fldCharType="end"/>
        </w:r>
      </w:hyperlink>
    </w:p>
    <w:p w14:paraId="0CFF2610" w14:textId="01542340"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23" w:history="1">
        <w:r w:rsidRPr="00B530F8">
          <w:rPr>
            <w:rStyle w:val="Hyperlink"/>
            <w:noProof/>
            <w:lang w:val="en-GB"/>
          </w:rPr>
          <w:t>4.</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Powers</w:t>
        </w:r>
        <w:r w:rsidRPr="00B530F8">
          <w:rPr>
            <w:noProof/>
            <w:webHidden/>
          </w:rPr>
          <w:tab/>
        </w:r>
        <w:r w:rsidRPr="00B530F8">
          <w:rPr>
            <w:noProof/>
            <w:webHidden/>
          </w:rPr>
          <w:fldChar w:fldCharType="begin"/>
        </w:r>
        <w:r w:rsidRPr="00B530F8">
          <w:rPr>
            <w:noProof/>
            <w:webHidden/>
          </w:rPr>
          <w:instrText xml:space="preserve"> PAGEREF _Toc220654423 \h </w:instrText>
        </w:r>
        <w:r w:rsidRPr="00B530F8">
          <w:rPr>
            <w:noProof/>
            <w:webHidden/>
          </w:rPr>
        </w:r>
        <w:r w:rsidRPr="00B530F8">
          <w:rPr>
            <w:noProof/>
            <w:webHidden/>
          </w:rPr>
          <w:fldChar w:fldCharType="separate"/>
        </w:r>
        <w:r w:rsidR="008C5EEA" w:rsidRPr="00B530F8">
          <w:rPr>
            <w:noProof/>
            <w:webHidden/>
          </w:rPr>
          <w:t>8</w:t>
        </w:r>
        <w:r w:rsidRPr="00B530F8">
          <w:rPr>
            <w:noProof/>
            <w:webHidden/>
          </w:rPr>
          <w:fldChar w:fldCharType="end"/>
        </w:r>
      </w:hyperlink>
    </w:p>
    <w:p w14:paraId="3363F946" w14:textId="042770A6"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24" w:history="1">
        <w:r w:rsidRPr="00B530F8">
          <w:rPr>
            <w:rStyle w:val="Hyperlink"/>
            <w:noProof/>
          </w:rPr>
          <w:t>5.</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Membership</w:t>
        </w:r>
        <w:r w:rsidRPr="00B530F8">
          <w:rPr>
            <w:noProof/>
            <w:webHidden/>
          </w:rPr>
          <w:tab/>
        </w:r>
        <w:r w:rsidRPr="00B530F8">
          <w:rPr>
            <w:noProof/>
            <w:webHidden/>
          </w:rPr>
          <w:fldChar w:fldCharType="begin"/>
        </w:r>
        <w:r w:rsidRPr="00B530F8">
          <w:rPr>
            <w:noProof/>
            <w:webHidden/>
          </w:rPr>
          <w:instrText xml:space="preserve"> PAGEREF _Toc220654424 \h </w:instrText>
        </w:r>
        <w:r w:rsidRPr="00B530F8">
          <w:rPr>
            <w:noProof/>
            <w:webHidden/>
          </w:rPr>
        </w:r>
        <w:r w:rsidRPr="00B530F8">
          <w:rPr>
            <w:noProof/>
            <w:webHidden/>
          </w:rPr>
          <w:fldChar w:fldCharType="separate"/>
        </w:r>
        <w:r w:rsidR="008C5EEA" w:rsidRPr="00B530F8">
          <w:rPr>
            <w:noProof/>
            <w:webHidden/>
          </w:rPr>
          <w:t>8</w:t>
        </w:r>
        <w:r w:rsidRPr="00B530F8">
          <w:rPr>
            <w:noProof/>
            <w:webHidden/>
          </w:rPr>
          <w:fldChar w:fldCharType="end"/>
        </w:r>
      </w:hyperlink>
    </w:p>
    <w:p w14:paraId="1D5EB485" w14:textId="7B7F7A7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25" w:history="1">
        <w:r w:rsidRPr="00B530F8">
          <w:rPr>
            <w:rStyle w:val="Hyperlink"/>
            <w:noProof/>
          </w:rPr>
          <w:t>5.1</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Eligibility</w:t>
        </w:r>
        <w:r w:rsidRPr="00B530F8">
          <w:rPr>
            <w:noProof/>
            <w:webHidden/>
          </w:rPr>
          <w:tab/>
        </w:r>
        <w:r w:rsidRPr="00B530F8">
          <w:rPr>
            <w:noProof/>
            <w:webHidden/>
          </w:rPr>
          <w:fldChar w:fldCharType="begin"/>
        </w:r>
        <w:r w:rsidRPr="00B530F8">
          <w:rPr>
            <w:noProof/>
            <w:webHidden/>
          </w:rPr>
          <w:instrText xml:space="preserve"> PAGEREF _Toc220654425 \h </w:instrText>
        </w:r>
        <w:r w:rsidRPr="00B530F8">
          <w:rPr>
            <w:noProof/>
            <w:webHidden/>
          </w:rPr>
        </w:r>
        <w:r w:rsidRPr="00B530F8">
          <w:rPr>
            <w:noProof/>
            <w:webHidden/>
          </w:rPr>
          <w:fldChar w:fldCharType="separate"/>
        </w:r>
        <w:r w:rsidR="008C5EEA" w:rsidRPr="00B530F8">
          <w:rPr>
            <w:noProof/>
            <w:webHidden/>
          </w:rPr>
          <w:t>8</w:t>
        </w:r>
        <w:r w:rsidRPr="00B530F8">
          <w:rPr>
            <w:noProof/>
            <w:webHidden/>
          </w:rPr>
          <w:fldChar w:fldCharType="end"/>
        </w:r>
      </w:hyperlink>
    </w:p>
    <w:p w14:paraId="55400DBC" w14:textId="00F5283A"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26" w:history="1">
        <w:r w:rsidRPr="00B530F8">
          <w:rPr>
            <w:rStyle w:val="Hyperlink"/>
            <w:noProof/>
          </w:rPr>
          <w:t>5.2</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Categories of Membership</w:t>
        </w:r>
        <w:r w:rsidRPr="00B530F8">
          <w:rPr>
            <w:noProof/>
            <w:webHidden/>
          </w:rPr>
          <w:tab/>
        </w:r>
        <w:r w:rsidRPr="00B530F8">
          <w:rPr>
            <w:noProof/>
            <w:webHidden/>
          </w:rPr>
          <w:fldChar w:fldCharType="begin"/>
        </w:r>
        <w:r w:rsidRPr="00B530F8">
          <w:rPr>
            <w:noProof/>
            <w:webHidden/>
          </w:rPr>
          <w:instrText xml:space="preserve"> PAGEREF _Toc220654426 \h </w:instrText>
        </w:r>
        <w:r w:rsidRPr="00B530F8">
          <w:rPr>
            <w:noProof/>
            <w:webHidden/>
          </w:rPr>
        </w:r>
        <w:r w:rsidRPr="00B530F8">
          <w:rPr>
            <w:noProof/>
            <w:webHidden/>
          </w:rPr>
          <w:fldChar w:fldCharType="separate"/>
        </w:r>
        <w:r w:rsidR="008C5EEA" w:rsidRPr="00B530F8">
          <w:rPr>
            <w:noProof/>
            <w:webHidden/>
          </w:rPr>
          <w:t>8</w:t>
        </w:r>
        <w:r w:rsidRPr="00B530F8">
          <w:rPr>
            <w:noProof/>
            <w:webHidden/>
          </w:rPr>
          <w:fldChar w:fldCharType="end"/>
        </w:r>
      </w:hyperlink>
    </w:p>
    <w:p w14:paraId="155BC0B6" w14:textId="3439BA40"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27" w:history="1">
        <w:r w:rsidRPr="00B530F8">
          <w:rPr>
            <w:rStyle w:val="Hyperlink"/>
            <w:noProof/>
          </w:rPr>
          <w:t>5.3</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Voting Membership</w:t>
        </w:r>
        <w:r w:rsidRPr="00B530F8">
          <w:rPr>
            <w:noProof/>
            <w:webHidden/>
          </w:rPr>
          <w:tab/>
        </w:r>
        <w:r w:rsidRPr="00B530F8">
          <w:rPr>
            <w:noProof/>
            <w:webHidden/>
          </w:rPr>
          <w:fldChar w:fldCharType="begin"/>
        </w:r>
        <w:r w:rsidRPr="00B530F8">
          <w:rPr>
            <w:noProof/>
            <w:webHidden/>
          </w:rPr>
          <w:instrText xml:space="preserve"> PAGEREF _Toc220654427 \h </w:instrText>
        </w:r>
        <w:r w:rsidRPr="00B530F8">
          <w:rPr>
            <w:noProof/>
            <w:webHidden/>
          </w:rPr>
        </w:r>
        <w:r w:rsidRPr="00B530F8">
          <w:rPr>
            <w:noProof/>
            <w:webHidden/>
          </w:rPr>
          <w:fldChar w:fldCharType="separate"/>
        </w:r>
        <w:r w:rsidR="008C5EEA" w:rsidRPr="00B530F8">
          <w:rPr>
            <w:noProof/>
            <w:webHidden/>
          </w:rPr>
          <w:t>9</w:t>
        </w:r>
        <w:r w:rsidRPr="00B530F8">
          <w:rPr>
            <w:noProof/>
            <w:webHidden/>
          </w:rPr>
          <w:fldChar w:fldCharType="end"/>
        </w:r>
      </w:hyperlink>
    </w:p>
    <w:p w14:paraId="7BFCD0AB" w14:textId="2CA81AC5"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28" w:history="1">
        <w:r w:rsidRPr="00B530F8">
          <w:rPr>
            <w:rStyle w:val="Hyperlink"/>
            <w:noProof/>
          </w:rPr>
          <w:t>5.4</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Non-Voting Membership</w:t>
        </w:r>
        <w:r w:rsidRPr="00B530F8">
          <w:rPr>
            <w:noProof/>
            <w:webHidden/>
          </w:rPr>
          <w:tab/>
        </w:r>
        <w:r w:rsidRPr="00B530F8">
          <w:rPr>
            <w:noProof/>
            <w:webHidden/>
          </w:rPr>
          <w:fldChar w:fldCharType="begin"/>
        </w:r>
        <w:r w:rsidRPr="00B530F8">
          <w:rPr>
            <w:noProof/>
            <w:webHidden/>
          </w:rPr>
          <w:instrText xml:space="preserve"> PAGEREF _Toc220654428 \h </w:instrText>
        </w:r>
        <w:r w:rsidRPr="00B530F8">
          <w:rPr>
            <w:noProof/>
            <w:webHidden/>
          </w:rPr>
        </w:r>
        <w:r w:rsidRPr="00B530F8">
          <w:rPr>
            <w:noProof/>
            <w:webHidden/>
          </w:rPr>
          <w:fldChar w:fldCharType="separate"/>
        </w:r>
        <w:r w:rsidR="008C5EEA" w:rsidRPr="00B530F8">
          <w:rPr>
            <w:noProof/>
            <w:webHidden/>
          </w:rPr>
          <w:t>9</w:t>
        </w:r>
        <w:r w:rsidRPr="00B530F8">
          <w:rPr>
            <w:noProof/>
            <w:webHidden/>
          </w:rPr>
          <w:fldChar w:fldCharType="end"/>
        </w:r>
      </w:hyperlink>
    </w:p>
    <w:p w14:paraId="2CDE260F" w14:textId="537BE374"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29" w:history="1">
        <w:r w:rsidRPr="00B530F8">
          <w:rPr>
            <w:rStyle w:val="Hyperlink"/>
            <w:noProof/>
          </w:rPr>
          <w:t>5.5</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Honorary Membership</w:t>
        </w:r>
        <w:r w:rsidRPr="00B530F8">
          <w:rPr>
            <w:noProof/>
            <w:webHidden/>
          </w:rPr>
          <w:tab/>
        </w:r>
        <w:r w:rsidRPr="00B530F8">
          <w:rPr>
            <w:noProof/>
            <w:webHidden/>
          </w:rPr>
          <w:fldChar w:fldCharType="begin"/>
        </w:r>
        <w:r w:rsidRPr="00B530F8">
          <w:rPr>
            <w:noProof/>
            <w:webHidden/>
          </w:rPr>
          <w:instrText xml:space="preserve"> PAGEREF _Toc220654429 \h </w:instrText>
        </w:r>
        <w:r w:rsidRPr="00B530F8">
          <w:rPr>
            <w:noProof/>
            <w:webHidden/>
          </w:rPr>
        </w:r>
        <w:r w:rsidRPr="00B530F8">
          <w:rPr>
            <w:noProof/>
            <w:webHidden/>
          </w:rPr>
          <w:fldChar w:fldCharType="separate"/>
        </w:r>
        <w:r w:rsidR="008C5EEA" w:rsidRPr="00B530F8">
          <w:rPr>
            <w:noProof/>
            <w:webHidden/>
          </w:rPr>
          <w:t>10</w:t>
        </w:r>
        <w:r w:rsidRPr="00B530F8">
          <w:rPr>
            <w:noProof/>
            <w:webHidden/>
          </w:rPr>
          <w:fldChar w:fldCharType="end"/>
        </w:r>
      </w:hyperlink>
    </w:p>
    <w:p w14:paraId="6166E38A" w14:textId="54613B1C"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0" w:history="1">
        <w:r w:rsidRPr="00B530F8">
          <w:rPr>
            <w:rStyle w:val="Hyperlink"/>
            <w:noProof/>
          </w:rPr>
          <w:t>5.6</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Member rights and obligations</w:t>
        </w:r>
        <w:r w:rsidRPr="00B530F8">
          <w:rPr>
            <w:noProof/>
            <w:webHidden/>
          </w:rPr>
          <w:tab/>
        </w:r>
        <w:r w:rsidRPr="00B530F8">
          <w:rPr>
            <w:noProof/>
            <w:webHidden/>
          </w:rPr>
          <w:fldChar w:fldCharType="begin"/>
        </w:r>
        <w:r w:rsidRPr="00B530F8">
          <w:rPr>
            <w:noProof/>
            <w:webHidden/>
          </w:rPr>
          <w:instrText xml:space="preserve"> PAGEREF _Toc220654430 \h </w:instrText>
        </w:r>
        <w:r w:rsidRPr="00B530F8">
          <w:rPr>
            <w:noProof/>
            <w:webHidden/>
          </w:rPr>
        </w:r>
        <w:r w:rsidRPr="00B530F8">
          <w:rPr>
            <w:noProof/>
            <w:webHidden/>
          </w:rPr>
          <w:fldChar w:fldCharType="separate"/>
        </w:r>
        <w:r w:rsidR="008C5EEA" w:rsidRPr="00B530F8">
          <w:rPr>
            <w:noProof/>
            <w:webHidden/>
          </w:rPr>
          <w:t>10</w:t>
        </w:r>
        <w:r w:rsidRPr="00B530F8">
          <w:rPr>
            <w:noProof/>
            <w:webHidden/>
          </w:rPr>
          <w:fldChar w:fldCharType="end"/>
        </w:r>
      </w:hyperlink>
    </w:p>
    <w:p w14:paraId="43341A05" w14:textId="078AE124"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31" w:history="1">
        <w:r w:rsidRPr="00B530F8">
          <w:rPr>
            <w:rStyle w:val="Hyperlink"/>
            <w:noProof/>
          </w:rPr>
          <w:t>6.</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Admission, Transfer, and Cessation of Membership</w:t>
        </w:r>
        <w:r w:rsidRPr="00B530F8">
          <w:rPr>
            <w:noProof/>
            <w:webHidden/>
          </w:rPr>
          <w:tab/>
        </w:r>
        <w:r w:rsidRPr="00B530F8">
          <w:rPr>
            <w:noProof/>
            <w:webHidden/>
          </w:rPr>
          <w:fldChar w:fldCharType="begin"/>
        </w:r>
        <w:r w:rsidRPr="00B530F8">
          <w:rPr>
            <w:noProof/>
            <w:webHidden/>
          </w:rPr>
          <w:instrText xml:space="preserve"> PAGEREF _Toc220654431 \h </w:instrText>
        </w:r>
        <w:r w:rsidRPr="00B530F8">
          <w:rPr>
            <w:noProof/>
            <w:webHidden/>
          </w:rPr>
        </w:r>
        <w:r w:rsidRPr="00B530F8">
          <w:rPr>
            <w:noProof/>
            <w:webHidden/>
          </w:rPr>
          <w:fldChar w:fldCharType="separate"/>
        </w:r>
        <w:r w:rsidR="008C5EEA" w:rsidRPr="00B530F8">
          <w:rPr>
            <w:noProof/>
            <w:webHidden/>
          </w:rPr>
          <w:t>11</w:t>
        </w:r>
        <w:r w:rsidRPr="00B530F8">
          <w:rPr>
            <w:noProof/>
            <w:webHidden/>
          </w:rPr>
          <w:fldChar w:fldCharType="end"/>
        </w:r>
      </w:hyperlink>
    </w:p>
    <w:p w14:paraId="40D71971" w14:textId="766917DB"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2" w:history="1">
        <w:r w:rsidRPr="00B530F8">
          <w:rPr>
            <w:rStyle w:val="Hyperlink"/>
            <w:noProof/>
          </w:rPr>
          <w:t>6.1</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Application for Membership</w:t>
        </w:r>
        <w:r w:rsidRPr="00B530F8">
          <w:rPr>
            <w:noProof/>
            <w:webHidden/>
          </w:rPr>
          <w:tab/>
        </w:r>
        <w:r w:rsidRPr="00B530F8">
          <w:rPr>
            <w:noProof/>
            <w:webHidden/>
          </w:rPr>
          <w:fldChar w:fldCharType="begin"/>
        </w:r>
        <w:r w:rsidRPr="00B530F8">
          <w:rPr>
            <w:noProof/>
            <w:webHidden/>
          </w:rPr>
          <w:instrText xml:space="preserve"> PAGEREF _Toc220654432 \h </w:instrText>
        </w:r>
        <w:r w:rsidRPr="00B530F8">
          <w:rPr>
            <w:noProof/>
            <w:webHidden/>
          </w:rPr>
        </w:r>
        <w:r w:rsidRPr="00B530F8">
          <w:rPr>
            <w:noProof/>
            <w:webHidden/>
          </w:rPr>
          <w:fldChar w:fldCharType="separate"/>
        </w:r>
        <w:r w:rsidR="008C5EEA" w:rsidRPr="00B530F8">
          <w:rPr>
            <w:noProof/>
            <w:webHidden/>
          </w:rPr>
          <w:t>11</w:t>
        </w:r>
        <w:r w:rsidRPr="00B530F8">
          <w:rPr>
            <w:noProof/>
            <w:webHidden/>
          </w:rPr>
          <w:fldChar w:fldCharType="end"/>
        </w:r>
      </w:hyperlink>
    </w:p>
    <w:p w14:paraId="16F7E5E9" w14:textId="7BF4AD62"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3" w:history="1">
        <w:r w:rsidRPr="00B530F8">
          <w:rPr>
            <w:rStyle w:val="Hyperlink"/>
            <w:noProof/>
          </w:rPr>
          <w:t>6.2</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Admission of Members</w:t>
        </w:r>
        <w:r w:rsidRPr="00B530F8">
          <w:rPr>
            <w:noProof/>
            <w:webHidden/>
          </w:rPr>
          <w:tab/>
        </w:r>
        <w:r w:rsidRPr="00B530F8">
          <w:rPr>
            <w:noProof/>
            <w:webHidden/>
          </w:rPr>
          <w:fldChar w:fldCharType="begin"/>
        </w:r>
        <w:r w:rsidRPr="00B530F8">
          <w:rPr>
            <w:noProof/>
            <w:webHidden/>
          </w:rPr>
          <w:instrText xml:space="preserve"> PAGEREF _Toc220654433 \h </w:instrText>
        </w:r>
        <w:r w:rsidRPr="00B530F8">
          <w:rPr>
            <w:noProof/>
            <w:webHidden/>
          </w:rPr>
        </w:r>
        <w:r w:rsidRPr="00B530F8">
          <w:rPr>
            <w:noProof/>
            <w:webHidden/>
          </w:rPr>
          <w:fldChar w:fldCharType="separate"/>
        </w:r>
        <w:r w:rsidR="008C5EEA" w:rsidRPr="00B530F8">
          <w:rPr>
            <w:noProof/>
            <w:webHidden/>
          </w:rPr>
          <w:t>12</w:t>
        </w:r>
        <w:r w:rsidRPr="00B530F8">
          <w:rPr>
            <w:noProof/>
            <w:webHidden/>
          </w:rPr>
          <w:fldChar w:fldCharType="end"/>
        </w:r>
      </w:hyperlink>
    </w:p>
    <w:p w14:paraId="3F3BD7AA" w14:textId="1690E079"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4" w:history="1">
        <w:r w:rsidRPr="00B530F8">
          <w:rPr>
            <w:rStyle w:val="Hyperlink"/>
            <w:noProof/>
          </w:rPr>
          <w:t>6.3</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Transfer of Membership</w:t>
        </w:r>
        <w:r w:rsidRPr="00B530F8">
          <w:rPr>
            <w:noProof/>
            <w:webHidden/>
          </w:rPr>
          <w:tab/>
        </w:r>
        <w:r w:rsidRPr="00B530F8">
          <w:rPr>
            <w:noProof/>
            <w:webHidden/>
          </w:rPr>
          <w:fldChar w:fldCharType="begin"/>
        </w:r>
        <w:r w:rsidRPr="00B530F8">
          <w:rPr>
            <w:noProof/>
            <w:webHidden/>
          </w:rPr>
          <w:instrText xml:space="preserve"> PAGEREF _Toc220654434 \h </w:instrText>
        </w:r>
        <w:r w:rsidRPr="00B530F8">
          <w:rPr>
            <w:noProof/>
            <w:webHidden/>
          </w:rPr>
        </w:r>
        <w:r w:rsidRPr="00B530F8">
          <w:rPr>
            <w:noProof/>
            <w:webHidden/>
          </w:rPr>
          <w:fldChar w:fldCharType="separate"/>
        </w:r>
        <w:r w:rsidR="008C5EEA" w:rsidRPr="00B530F8">
          <w:rPr>
            <w:noProof/>
            <w:webHidden/>
          </w:rPr>
          <w:t>12</w:t>
        </w:r>
        <w:r w:rsidRPr="00B530F8">
          <w:rPr>
            <w:noProof/>
            <w:webHidden/>
          </w:rPr>
          <w:fldChar w:fldCharType="end"/>
        </w:r>
      </w:hyperlink>
    </w:p>
    <w:p w14:paraId="75CD5B30" w14:textId="571CE8D7"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5" w:history="1">
        <w:r w:rsidRPr="00B530F8">
          <w:rPr>
            <w:rStyle w:val="Hyperlink"/>
            <w:noProof/>
          </w:rPr>
          <w:t>6.4</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Cessation of Membership</w:t>
        </w:r>
        <w:r w:rsidRPr="00B530F8">
          <w:rPr>
            <w:noProof/>
            <w:webHidden/>
          </w:rPr>
          <w:tab/>
        </w:r>
        <w:r w:rsidRPr="00B530F8">
          <w:rPr>
            <w:noProof/>
            <w:webHidden/>
          </w:rPr>
          <w:fldChar w:fldCharType="begin"/>
        </w:r>
        <w:r w:rsidRPr="00B530F8">
          <w:rPr>
            <w:noProof/>
            <w:webHidden/>
          </w:rPr>
          <w:instrText xml:space="preserve"> PAGEREF _Toc220654435 \h </w:instrText>
        </w:r>
        <w:r w:rsidRPr="00B530F8">
          <w:rPr>
            <w:noProof/>
            <w:webHidden/>
          </w:rPr>
        </w:r>
        <w:r w:rsidRPr="00B530F8">
          <w:rPr>
            <w:noProof/>
            <w:webHidden/>
          </w:rPr>
          <w:fldChar w:fldCharType="separate"/>
        </w:r>
        <w:r w:rsidR="008C5EEA" w:rsidRPr="00B530F8">
          <w:rPr>
            <w:noProof/>
            <w:webHidden/>
          </w:rPr>
          <w:t>13</w:t>
        </w:r>
        <w:r w:rsidRPr="00B530F8">
          <w:rPr>
            <w:noProof/>
            <w:webHidden/>
          </w:rPr>
          <w:fldChar w:fldCharType="end"/>
        </w:r>
      </w:hyperlink>
    </w:p>
    <w:p w14:paraId="623036BF" w14:textId="7F6F71D3"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6" w:history="1">
        <w:r w:rsidRPr="00B530F8">
          <w:rPr>
            <w:rStyle w:val="Hyperlink"/>
            <w:noProof/>
          </w:rPr>
          <w:t>6.5</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Resignation</w:t>
        </w:r>
        <w:r w:rsidRPr="00B530F8">
          <w:rPr>
            <w:noProof/>
            <w:webHidden/>
          </w:rPr>
          <w:tab/>
        </w:r>
        <w:r w:rsidRPr="00B530F8">
          <w:rPr>
            <w:noProof/>
            <w:webHidden/>
          </w:rPr>
          <w:fldChar w:fldCharType="begin"/>
        </w:r>
        <w:r w:rsidRPr="00B530F8">
          <w:rPr>
            <w:noProof/>
            <w:webHidden/>
          </w:rPr>
          <w:instrText xml:space="preserve"> PAGEREF _Toc220654436 \h </w:instrText>
        </w:r>
        <w:r w:rsidRPr="00B530F8">
          <w:rPr>
            <w:noProof/>
            <w:webHidden/>
          </w:rPr>
        </w:r>
        <w:r w:rsidRPr="00B530F8">
          <w:rPr>
            <w:noProof/>
            <w:webHidden/>
          </w:rPr>
          <w:fldChar w:fldCharType="separate"/>
        </w:r>
        <w:r w:rsidR="008C5EEA" w:rsidRPr="00B530F8">
          <w:rPr>
            <w:noProof/>
            <w:webHidden/>
          </w:rPr>
          <w:t>13</w:t>
        </w:r>
        <w:r w:rsidRPr="00B530F8">
          <w:rPr>
            <w:noProof/>
            <w:webHidden/>
          </w:rPr>
          <w:fldChar w:fldCharType="end"/>
        </w:r>
      </w:hyperlink>
    </w:p>
    <w:p w14:paraId="6EB13665" w14:textId="3DC9820C"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7" w:history="1">
        <w:r w:rsidRPr="00B530F8">
          <w:rPr>
            <w:rStyle w:val="Hyperlink"/>
            <w:noProof/>
            <w:lang w:val="en-GB"/>
          </w:rPr>
          <w:t>6.6</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Register of Members to be kept</w:t>
        </w:r>
        <w:r w:rsidRPr="00B530F8">
          <w:rPr>
            <w:noProof/>
            <w:webHidden/>
          </w:rPr>
          <w:tab/>
        </w:r>
        <w:r w:rsidRPr="00B530F8">
          <w:rPr>
            <w:noProof/>
            <w:webHidden/>
          </w:rPr>
          <w:fldChar w:fldCharType="begin"/>
        </w:r>
        <w:r w:rsidRPr="00B530F8">
          <w:rPr>
            <w:noProof/>
            <w:webHidden/>
          </w:rPr>
          <w:instrText xml:space="preserve"> PAGEREF _Toc220654437 \h </w:instrText>
        </w:r>
        <w:r w:rsidRPr="00B530F8">
          <w:rPr>
            <w:noProof/>
            <w:webHidden/>
          </w:rPr>
        </w:r>
        <w:r w:rsidRPr="00B530F8">
          <w:rPr>
            <w:noProof/>
            <w:webHidden/>
          </w:rPr>
          <w:fldChar w:fldCharType="separate"/>
        </w:r>
        <w:r w:rsidR="008C5EEA" w:rsidRPr="00B530F8">
          <w:rPr>
            <w:noProof/>
            <w:webHidden/>
          </w:rPr>
          <w:t>14</w:t>
        </w:r>
        <w:r w:rsidRPr="00B530F8">
          <w:rPr>
            <w:noProof/>
            <w:webHidden/>
          </w:rPr>
          <w:fldChar w:fldCharType="end"/>
        </w:r>
      </w:hyperlink>
    </w:p>
    <w:p w14:paraId="1F80A7F2" w14:textId="61FC990B"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38" w:history="1">
        <w:r w:rsidRPr="00B530F8">
          <w:rPr>
            <w:rStyle w:val="Hyperlink"/>
            <w:noProof/>
          </w:rPr>
          <w:t>6.7</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Use of information on Register of Members</w:t>
        </w:r>
        <w:r w:rsidRPr="00B530F8">
          <w:rPr>
            <w:noProof/>
            <w:webHidden/>
          </w:rPr>
          <w:tab/>
        </w:r>
        <w:r w:rsidRPr="00B530F8">
          <w:rPr>
            <w:noProof/>
            <w:webHidden/>
          </w:rPr>
          <w:fldChar w:fldCharType="begin"/>
        </w:r>
        <w:r w:rsidRPr="00B530F8">
          <w:rPr>
            <w:noProof/>
            <w:webHidden/>
          </w:rPr>
          <w:instrText xml:space="preserve"> PAGEREF _Toc220654438 \h </w:instrText>
        </w:r>
        <w:r w:rsidRPr="00B530F8">
          <w:rPr>
            <w:noProof/>
            <w:webHidden/>
          </w:rPr>
        </w:r>
        <w:r w:rsidRPr="00B530F8">
          <w:rPr>
            <w:noProof/>
            <w:webHidden/>
          </w:rPr>
          <w:fldChar w:fldCharType="separate"/>
        </w:r>
        <w:r w:rsidR="008C5EEA" w:rsidRPr="00B530F8">
          <w:rPr>
            <w:noProof/>
            <w:webHidden/>
          </w:rPr>
          <w:t>15</w:t>
        </w:r>
        <w:r w:rsidRPr="00B530F8">
          <w:rPr>
            <w:noProof/>
            <w:webHidden/>
          </w:rPr>
          <w:fldChar w:fldCharType="end"/>
        </w:r>
      </w:hyperlink>
    </w:p>
    <w:p w14:paraId="25B7ADEE" w14:textId="2B999023"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39" w:history="1">
        <w:r w:rsidRPr="00B530F8">
          <w:rPr>
            <w:rStyle w:val="Hyperlink"/>
            <w:noProof/>
          </w:rPr>
          <w:t>7.</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Membership Fees and Levies</w:t>
        </w:r>
        <w:r w:rsidRPr="00B530F8">
          <w:rPr>
            <w:noProof/>
            <w:webHidden/>
          </w:rPr>
          <w:tab/>
        </w:r>
        <w:r w:rsidRPr="00B530F8">
          <w:rPr>
            <w:noProof/>
            <w:webHidden/>
          </w:rPr>
          <w:fldChar w:fldCharType="begin"/>
        </w:r>
        <w:r w:rsidRPr="00B530F8">
          <w:rPr>
            <w:noProof/>
            <w:webHidden/>
          </w:rPr>
          <w:instrText xml:space="preserve"> PAGEREF _Toc220654439 \h </w:instrText>
        </w:r>
        <w:r w:rsidRPr="00B530F8">
          <w:rPr>
            <w:noProof/>
            <w:webHidden/>
          </w:rPr>
        </w:r>
        <w:r w:rsidRPr="00B530F8">
          <w:rPr>
            <w:noProof/>
            <w:webHidden/>
          </w:rPr>
          <w:fldChar w:fldCharType="separate"/>
        </w:r>
        <w:r w:rsidR="008C5EEA" w:rsidRPr="00B530F8">
          <w:rPr>
            <w:noProof/>
            <w:webHidden/>
          </w:rPr>
          <w:t>15</w:t>
        </w:r>
        <w:r w:rsidRPr="00B530F8">
          <w:rPr>
            <w:noProof/>
            <w:webHidden/>
          </w:rPr>
          <w:fldChar w:fldCharType="end"/>
        </w:r>
      </w:hyperlink>
    </w:p>
    <w:p w14:paraId="12985416" w14:textId="29273848"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0" w:history="1">
        <w:r w:rsidRPr="00B530F8">
          <w:rPr>
            <w:rStyle w:val="Hyperlink"/>
            <w:noProof/>
            <w:lang w:val="en-GB"/>
          </w:rPr>
          <w:t>7.1</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Amount of Membership Fee</w:t>
        </w:r>
        <w:r w:rsidRPr="00B530F8">
          <w:rPr>
            <w:noProof/>
            <w:webHidden/>
          </w:rPr>
          <w:tab/>
        </w:r>
        <w:r w:rsidRPr="00B530F8">
          <w:rPr>
            <w:noProof/>
            <w:webHidden/>
          </w:rPr>
          <w:fldChar w:fldCharType="begin"/>
        </w:r>
        <w:r w:rsidRPr="00B530F8">
          <w:rPr>
            <w:noProof/>
            <w:webHidden/>
          </w:rPr>
          <w:instrText xml:space="preserve"> PAGEREF _Toc220654440 \h </w:instrText>
        </w:r>
        <w:r w:rsidRPr="00B530F8">
          <w:rPr>
            <w:noProof/>
            <w:webHidden/>
          </w:rPr>
        </w:r>
        <w:r w:rsidRPr="00B530F8">
          <w:rPr>
            <w:noProof/>
            <w:webHidden/>
          </w:rPr>
          <w:fldChar w:fldCharType="separate"/>
        </w:r>
        <w:r w:rsidR="008C5EEA" w:rsidRPr="00B530F8">
          <w:rPr>
            <w:noProof/>
            <w:webHidden/>
          </w:rPr>
          <w:t>15</w:t>
        </w:r>
        <w:r w:rsidRPr="00B530F8">
          <w:rPr>
            <w:noProof/>
            <w:webHidden/>
          </w:rPr>
          <w:fldChar w:fldCharType="end"/>
        </w:r>
      </w:hyperlink>
    </w:p>
    <w:p w14:paraId="78DE948C" w14:textId="7BFF7247"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1" w:history="1">
        <w:r w:rsidRPr="00B530F8">
          <w:rPr>
            <w:rStyle w:val="Hyperlink"/>
            <w:noProof/>
          </w:rPr>
          <w:t>7.2</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When are Membership Fees payable</w:t>
        </w:r>
        <w:r w:rsidRPr="00B530F8">
          <w:rPr>
            <w:noProof/>
            <w:webHidden/>
          </w:rPr>
          <w:tab/>
        </w:r>
        <w:r w:rsidRPr="00B530F8">
          <w:rPr>
            <w:noProof/>
            <w:webHidden/>
          </w:rPr>
          <w:fldChar w:fldCharType="begin"/>
        </w:r>
        <w:r w:rsidRPr="00B530F8">
          <w:rPr>
            <w:noProof/>
            <w:webHidden/>
          </w:rPr>
          <w:instrText xml:space="preserve"> PAGEREF _Toc220654441 \h </w:instrText>
        </w:r>
        <w:r w:rsidRPr="00B530F8">
          <w:rPr>
            <w:noProof/>
            <w:webHidden/>
          </w:rPr>
        </w:r>
        <w:r w:rsidRPr="00B530F8">
          <w:rPr>
            <w:noProof/>
            <w:webHidden/>
          </w:rPr>
          <w:fldChar w:fldCharType="separate"/>
        </w:r>
        <w:r w:rsidR="008C5EEA" w:rsidRPr="00B530F8">
          <w:rPr>
            <w:noProof/>
            <w:webHidden/>
          </w:rPr>
          <w:t>15</w:t>
        </w:r>
        <w:r w:rsidRPr="00B530F8">
          <w:rPr>
            <w:noProof/>
            <w:webHidden/>
          </w:rPr>
          <w:fldChar w:fldCharType="end"/>
        </w:r>
      </w:hyperlink>
    </w:p>
    <w:p w14:paraId="0DF5C6C8" w14:textId="758D833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2" w:history="1">
        <w:r w:rsidRPr="00B530F8">
          <w:rPr>
            <w:rStyle w:val="Hyperlink"/>
            <w:noProof/>
            <w:lang w:val="en-GB"/>
          </w:rPr>
          <w:t>7.3</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Reduced Membership Fees in certain cases</w:t>
        </w:r>
        <w:r w:rsidRPr="00B530F8">
          <w:rPr>
            <w:noProof/>
            <w:webHidden/>
          </w:rPr>
          <w:tab/>
        </w:r>
        <w:r w:rsidRPr="00B530F8">
          <w:rPr>
            <w:noProof/>
            <w:webHidden/>
          </w:rPr>
          <w:fldChar w:fldCharType="begin"/>
        </w:r>
        <w:r w:rsidRPr="00B530F8">
          <w:rPr>
            <w:noProof/>
            <w:webHidden/>
          </w:rPr>
          <w:instrText xml:space="preserve"> PAGEREF _Toc220654442 \h </w:instrText>
        </w:r>
        <w:r w:rsidRPr="00B530F8">
          <w:rPr>
            <w:noProof/>
            <w:webHidden/>
          </w:rPr>
        </w:r>
        <w:r w:rsidRPr="00B530F8">
          <w:rPr>
            <w:noProof/>
            <w:webHidden/>
          </w:rPr>
          <w:fldChar w:fldCharType="separate"/>
        </w:r>
        <w:r w:rsidR="008C5EEA" w:rsidRPr="00B530F8">
          <w:rPr>
            <w:noProof/>
            <w:webHidden/>
          </w:rPr>
          <w:t>16</w:t>
        </w:r>
        <w:r w:rsidRPr="00B530F8">
          <w:rPr>
            <w:noProof/>
            <w:webHidden/>
          </w:rPr>
          <w:fldChar w:fldCharType="end"/>
        </w:r>
      </w:hyperlink>
    </w:p>
    <w:p w14:paraId="28D7AD2A" w14:textId="7773C0A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3" w:history="1">
        <w:r w:rsidRPr="00B530F8">
          <w:rPr>
            <w:rStyle w:val="Hyperlink"/>
            <w:noProof/>
            <w:lang w:val="en-GB"/>
          </w:rPr>
          <w:t>7.4</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Levies</w:t>
        </w:r>
        <w:r w:rsidRPr="00B530F8">
          <w:rPr>
            <w:noProof/>
            <w:webHidden/>
          </w:rPr>
          <w:tab/>
        </w:r>
        <w:r w:rsidRPr="00B530F8">
          <w:rPr>
            <w:noProof/>
            <w:webHidden/>
          </w:rPr>
          <w:fldChar w:fldCharType="begin"/>
        </w:r>
        <w:r w:rsidRPr="00B530F8">
          <w:rPr>
            <w:noProof/>
            <w:webHidden/>
          </w:rPr>
          <w:instrText xml:space="preserve"> PAGEREF _Toc220654443 \h </w:instrText>
        </w:r>
        <w:r w:rsidRPr="00B530F8">
          <w:rPr>
            <w:noProof/>
            <w:webHidden/>
          </w:rPr>
        </w:r>
        <w:r w:rsidRPr="00B530F8">
          <w:rPr>
            <w:noProof/>
            <w:webHidden/>
          </w:rPr>
          <w:fldChar w:fldCharType="separate"/>
        </w:r>
        <w:r w:rsidR="008C5EEA" w:rsidRPr="00B530F8">
          <w:rPr>
            <w:noProof/>
            <w:webHidden/>
          </w:rPr>
          <w:t>16</w:t>
        </w:r>
        <w:r w:rsidRPr="00B530F8">
          <w:rPr>
            <w:noProof/>
            <w:webHidden/>
          </w:rPr>
          <w:fldChar w:fldCharType="end"/>
        </w:r>
      </w:hyperlink>
    </w:p>
    <w:p w14:paraId="751AFB2C" w14:textId="789B5CC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4" w:history="1">
        <w:r w:rsidRPr="00B530F8">
          <w:rPr>
            <w:rStyle w:val="Hyperlink"/>
            <w:noProof/>
          </w:rPr>
          <w:t>7.5</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Non-payment of certain amounts payable to the Club</w:t>
        </w:r>
        <w:r w:rsidRPr="00B530F8">
          <w:rPr>
            <w:noProof/>
            <w:webHidden/>
          </w:rPr>
          <w:tab/>
        </w:r>
        <w:r w:rsidRPr="00B530F8">
          <w:rPr>
            <w:noProof/>
            <w:webHidden/>
          </w:rPr>
          <w:fldChar w:fldCharType="begin"/>
        </w:r>
        <w:r w:rsidRPr="00B530F8">
          <w:rPr>
            <w:noProof/>
            <w:webHidden/>
          </w:rPr>
          <w:instrText xml:space="preserve"> PAGEREF _Toc220654444 \h </w:instrText>
        </w:r>
        <w:r w:rsidRPr="00B530F8">
          <w:rPr>
            <w:noProof/>
            <w:webHidden/>
          </w:rPr>
        </w:r>
        <w:r w:rsidRPr="00B530F8">
          <w:rPr>
            <w:noProof/>
            <w:webHidden/>
          </w:rPr>
          <w:fldChar w:fldCharType="separate"/>
        </w:r>
        <w:r w:rsidR="008C5EEA" w:rsidRPr="00B530F8">
          <w:rPr>
            <w:noProof/>
            <w:webHidden/>
          </w:rPr>
          <w:t>16</w:t>
        </w:r>
        <w:r w:rsidRPr="00B530F8">
          <w:rPr>
            <w:noProof/>
            <w:webHidden/>
          </w:rPr>
          <w:fldChar w:fldCharType="end"/>
        </w:r>
      </w:hyperlink>
    </w:p>
    <w:p w14:paraId="2722BBCD" w14:textId="3B0C4F8E"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45" w:history="1">
        <w:r w:rsidRPr="00B530F8">
          <w:rPr>
            <w:rStyle w:val="Hyperlink"/>
            <w:noProof/>
          </w:rPr>
          <w:t>8.</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Conduct of Members</w:t>
        </w:r>
        <w:r w:rsidRPr="00B530F8">
          <w:rPr>
            <w:noProof/>
            <w:webHidden/>
          </w:rPr>
          <w:tab/>
        </w:r>
        <w:r w:rsidRPr="00B530F8">
          <w:rPr>
            <w:noProof/>
            <w:webHidden/>
          </w:rPr>
          <w:fldChar w:fldCharType="begin"/>
        </w:r>
        <w:r w:rsidRPr="00B530F8">
          <w:rPr>
            <w:noProof/>
            <w:webHidden/>
          </w:rPr>
          <w:instrText xml:space="preserve"> PAGEREF _Toc220654445 \h </w:instrText>
        </w:r>
        <w:r w:rsidRPr="00B530F8">
          <w:rPr>
            <w:noProof/>
            <w:webHidden/>
          </w:rPr>
        </w:r>
        <w:r w:rsidRPr="00B530F8">
          <w:rPr>
            <w:noProof/>
            <w:webHidden/>
          </w:rPr>
          <w:fldChar w:fldCharType="separate"/>
        </w:r>
        <w:r w:rsidR="008C5EEA" w:rsidRPr="00B530F8">
          <w:rPr>
            <w:noProof/>
            <w:webHidden/>
          </w:rPr>
          <w:t>17</w:t>
        </w:r>
        <w:r w:rsidRPr="00B530F8">
          <w:rPr>
            <w:noProof/>
            <w:webHidden/>
          </w:rPr>
          <w:fldChar w:fldCharType="end"/>
        </w:r>
      </w:hyperlink>
    </w:p>
    <w:p w14:paraId="7A8B61D7" w14:textId="6B942933"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6" w:history="1">
        <w:r w:rsidRPr="00B530F8">
          <w:rPr>
            <w:rStyle w:val="Hyperlink"/>
            <w:noProof/>
          </w:rPr>
          <w:t>8.1</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Power to sanction members</w:t>
        </w:r>
        <w:r w:rsidRPr="00B530F8">
          <w:rPr>
            <w:noProof/>
            <w:webHidden/>
          </w:rPr>
          <w:tab/>
        </w:r>
        <w:r w:rsidRPr="00B530F8">
          <w:rPr>
            <w:noProof/>
            <w:webHidden/>
          </w:rPr>
          <w:fldChar w:fldCharType="begin"/>
        </w:r>
        <w:r w:rsidRPr="00B530F8">
          <w:rPr>
            <w:noProof/>
            <w:webHidden/>
          </w:rPr>
          <w:instrText xml:space="preserve"> PAGEREF _Toc220654446 \h </w:instrText>
        </w:r>
        <w:r w:rsidRPr="00B530F8">
          <w:rPr>
            <w:noProof/>
            <w:webHidden/>
          </w:rPr>
        </w:r>
        <w:r w:rsidRPr="00B530F8">
          <w:rPr>
            <w:noProof/>
            <w:webHidden/>
          </w:rPr>
          <w:fldChar w:fldCharType="separate"/>
        </w:r>
        <w:r w:rsidR="008C5EEA" w:rsidRPr="00B530F8">
          <w:rPr>
            <w:noProof/>
            <w:webHidden/>
          </w:rPr>
          <w:t>17</w:t>
        </w:r>
        <w:r w:rsidRPr="00B530F8">
          <w:rPr>
            <w:noProof/>
            <w:webHidden/>
          </w:rPr>
          <w:fldChar w:fldCharType="end"/>
        </w:r>
      </w:hyperlink>
    </w:p>
    <w:p w14:paraId="5035620D" w14:textId="6E668D0C"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7" w:history="1">
        <w:r w:rsidRPr="00B530F8">
          <w:rPr>
            <w:rStyle w:val="Hyperlink"/>
            <w:noProof/>
          </w:rPr>
          <w:t>8.2</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Conduct Hearings</w:t>
        </w:r>
        <w:r w:rsidRPr="00B530F8">
          <w:rPr>
            <w:noProof/>
            <w:webHidden/>
          </w:rPr>
          <w:tab/>
        </w:r>
        <w:r w:rsidRPr="00B530F8">
          <w:rPr>
            <w:noProof/>
            <w:webHidden/>
          </w:rPr>
          <w:fldChar w:fldCharType="begin"/>
        </w:r>
        <w:r w:rsidRPr="00B530F8">
          <w:rPr>
            <w:noProof/>
            <w:webHidden/>
          </w:rPr>
          <w:instrText xml:space="preserve"> PAGEREF _Toc220654447 \h </w:instrText>
        </w:r>
        <w:r w:rsidRPr="00B530F8">
          <w:rPr>
            <w:noProof/>
            <w:webHidden/>
          </w:rPr>
        </w:r>
        <w:r w:rsidRPr="00B530F8">
          <w:rPr>
            <w:noProof/>
            <w:webHidden/>
          </w:rPr>
          <w:fldChar w:fldCharType="separate"/>
        </w:r>
        <w:r w:rsidR="008C5EEA" w:rsidRPr="00B530F8">
          <w:rPr>
            <w:noProof/>
            <w:webHidden/>
          </w:rPr>
          <w:t>17</w:t>
        </w:r>
        <w:r w:rsidRPr="00B530F8">
          <w:rPr>
            <w:noProof/>
            <w:webHidden/>
          </w:rPr>
          <w:fldChar w:fldCharType="end"/>
        </w:r>
      </w:hyperlink>
    </w:p>
    <w:p w14:paraId="2AFF6A9C" w14:textId="35A5424F"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8" w:history="1">
        <w:r w:rsidRPr="00B530F8">
          <w:rPr>
            <w:rStyle w:val="Hyperlink"/>
            <w:noProof/>
          </w:rPr>
          <w:t>8.3</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Sanctions</w:t>
        </w:r>
        <w:r w:rsidRPr="00B530F8">
          <w:rPr>
            <w:noProof/>
            <w:webHidden/>
          </w:rPr>
          <w:tab/>
        </w:r>
        <w:r w:rsidRPr="00B530F8">
          <w:rPr>
            <w:noProof/>
            <w:webHidden/>
          </w:rPr>
          <w:fldChar w:fldCharType="begin"/>
        </w:r>
        <w:r w:rsidRPr="00B530F8">
          <w:rPr>
            <w:noProof/>
            <w:webHidden/>
          </w:rPr>
          <w:instrText xml:space="preserve"> PAGEREF _Toc220654448 \h </w:instrText>
        </w:r>
        <w:r w:rsidRPr="00B530F8">
          <w:rPr>
            <w:noProof/>
            <w:webHidden/>
          </w:rPr>
        </w:r>
        <w:r w:rsidRPr="00B530F8">
          <w:rPr>
            <w:noProof/>
            <w:webHidden/>
          </w:rPr>
          <w:fldChar w:fldCharType="separate"/>
        </w:r>
        <w:r w:rsidR="008C5EEA" w:rsidRPr="00B530F8">
          <w:rPr>
            <w:noProof/>
            <w:webHidden/>
          </w:rPr>
          <w:t>18</w:t>
        </w:r>
        <w:r w:rsidRPr="00B530F8">
          <w:rPr>
            <w:noProof/>
            <w:webHidden/>
          </w:rPr>
          <w:fldChar w:fldCharType="end"/>
        </w:r>
      </w:hyperlink>
    </w:p>
    <w:p w14:paraId="23A9AD01" w14:textId="7B91C35A"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49" w:history="1">
        <w:r w:rsidRPr="00B530F8">
          <w:rPr>
            <w:rStyle w:val="Hyperlink"/>
            <w:noProof/>
          </w:rPr>
          <w:t>8.4</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Supermajority for sanctions</w:t>
        </w:r>
        <w:r w:rsidRPr="00B530F8">
          <w:rPr>
            <w:noProof/>
            <w:webHidden/>
          </w:rPr>
          <w:tab/>
        </w:r>
        <w:r w:rsidRPr="00B530F8">
          <w:rPr>
            <w:noProof/>
            <w:webHidden/>
          </w:rPr>
          <w:fldChar w:fldCharType="begin"/>
        </w:r>
        <w:r w:rsidRPr="00B530F8">
          <w:rPr>
            <w:noProof/>
            <w:webHidden/>
          </w:rPr>
          <w:instrText xml:space="preserve"> PAGEREF _Toc220654449 \h </w:instrText>
        </w:r>
        <w:r w:rsidRPr="00B530F8">
          <w:rPr>
            <w:noProof/>
            <w:webHidden/>
          </w:rPr>
        </w:r>
        <w:r w:rsidRPr="00B530F8">
          <w:rPr>
            <w:noProof/>
            <w:webHidden/>
          </w:rPr>
          <w:fldChar w:fldCharType="separate"/>
        </w:r>
        <w:r w:rsidR="008C5EEA" w:rsidRPr="00B530F8">
          <w:rPr>
            <w:noProof/>
            <w:webHidden/>
          </w:rPr>
          <w:t>18</w:t>
        </w:r>
        <w:r w:rsidRPr="00B530F8">
          <w:rPr>
            <w:noProof/>
            <w:webHidden/>
          </w:rPr>
          <w:fldChar w:fldCharType="end"/>
        </w:r>
      </w:hyperlink>
    </w:p>
    <w:p w14:paraId="3F5EBA08" w14:textId="03379DF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0" w:history="1">
        <w:r w:rsidRPr="00B530F8">
          <w:rPr>
            <w:rStyle w:val="Hyperlink"/>
            <w:noProof/>
          </w:rPr>
          <w:t>8.5</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Appeals against imposition of sanctions</w:t>
        </w:r>
        <w:r w:rsidRPr="00B530F8">
          <w:rPr>
            <w:noProof/>
            <w:webHidden/>
          </w:rPr>
          <w:tab/>
        </w:r>
        <w:r w:rsidRPr="00B530F8">
          <w:rPr>
            <w:noProof/>
            <w:webHidden/>
          </w:rPr>
          <w:fldChar w:fldCharType="begin"/>
        </w:r>
        <w:r w:rsidRPr="00B530F8">
          <w:rPr>
            <w:noProof/>
            <w:webHidden/>
          </w:rPr>
          <w:instrText xml:space="preserve"> PAGEREF _Toc220654450 \h </w:instrText>
        </w:r>
        <w:r w:rsidRPr="00B530F8">
          <w:rPr>
            <w:noProof/>
            <w:webHidden/>
          </w:rPr>
        </w:r>
        <w:r w:rsidRPr="00B530F8">
          <w:rPr>
            <w:noProof/>
            <w:webHidden/>
          </w:rPr>
          <w:fldChar w:fldCharType="separate"/>
        </w:r>
        <w:r w:rsidR="008C5EEA" w:rsidRPr="00B530F8">
          <w:rPr>
            <w:noProof/>
            <w:webHidden/>
          </w:rPr>
          <w:t>18</w:t>
        </w:r>
        <w:r w:rsidRPr="00B530F8">
          <w:rPr>
            <w:noProof/>
            <w:webHidden/>
          </w:rPr>
          <w:fldChar w:fldCharType="end"/>
        </w:r>
      </w:hyperlink>
    </w:p>
    <w:p w14:paraId="3013A75D" w14:textId="72E775C6"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1" w:history="1">
        <w:r w:rsidRPr="00B530F8">
          <w:rPr>
            <w:rStyle w:val="Hyperlink"/>
            <w:noProof/>
          </w:rPr>
          <w:t>8.6</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Notice of indictable offence</w:t>
        </w:r>
        <w:r w:rsidRPr="00B530F8">
          <w:rPr>
            <w:noProof/>
            <w:webHidden/>
          </w:rPr>
          <w:tab/>
        </w:r>
        <w:r w:rsidRPr="00B530F8">
          <w:rPr>
            <w:noProof/>
            <w:webHidden/>
          </w:rPr>
          <w:fldChar w:fldCharType="begin"/>
        </w:r>
        <w:r w:rsidRPr="00B530F8">
          <w:rPr>
            <w:noProof/>
            <w:webHidden/>
          </w:rPr>
          <w:instrText xml:space="preserve"> PAGEREF _Toc220654451 \h </w:instrText>
        </w:r>
        <w:r w:rsidRPr="00B530F8">
          <w:rPr>
            <w:noProof/>
            <w:webHidden/>
          </w:rPr>
        </w:r>
        <w:r w:rsidRPr="00B530F8">
          <w:rPr>
            <w:noProof/>
            <w:webHidden/>
          </w:rPr>
          <w:fldChar w:fldCharType="separate"/>
        </w:r>
        <w:r w:rsidR="008C5EEA" w:rsidRPr="00B530F8">
          <w:rPr>
            <w:noProof/>
            <w:webHidden/>
          </w:rPr>
          <w:t>19</w:t>
        </w:r>
        <w:r w:rsidRPr="00B530F8">
          <w:rPr>
            <w:noProof/>
            <w:webHidden/>
          </w:rPr>
          <w:fldChar w:fldCharType="end"/>
        </w:r>
      </w:hyperlink>
    </w:p>
    <w:p w14:paraId="7D08682F" w14:textId="3466996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2" w:history="1">
        <w:r w:rsidRPr="00B530F8">
          <w:rPr>
            <w:rStyle w:val="Hyperlink"/>
            <w:noProof/>
            <w:lang w:val="en-GB"/>
          </w:rPr>
          <w:t>8.7</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Conduct proceedings generally</w:t>
        </w:r>
        <w:r w:rsidRPr="00B530F8">
          <w:rPr>
            <w:noProof/>
            <w:webHidden/>
          </w:rPr>
          <w:tab/>
        </w:r>
        <w:r w:rsidRPr="00B530F8">
          <w:rPr>
            <w:noProof/>
            <w:webHidden/>
          </w:rPr>
          <w:fldChar w:fldCharType="begin"/>
        </w:r>
        <w:r w:rsidRPr="00B530F8">
          <w:rPr>
            <w:noProof/>
            <w:webHidden/>
          </w:rPr>
          <w:instrText xml:space="preserve"> PAGEREF _Toc220654452 \h </w:instrText>
        </w:r>
        <w:r w:rsidRPr="00B530F8">
          <w:rPr>
            <w:noProof/>
            <w:webHidden/>
          </w:rPr>
        </w:r>
        <w:r w:rsidRPr="00B530F8">
          <w:rPr>
            <w:noProof/>
            <w:webHidden/>
          </w:rPr>
          <w:fldChar w:fldCharType="separate"/>
        </w:r>
        <w:r w:rsidR="008C5EEA" w:rsidRPr="00B530F8">
          <w:rPr>
            <w:noProof/>
            <w:webHidden/>
          </w:rPr>
          <w:t>19</w:t>
        </w:r>
        <w:r w:rsidRPr="00B530F8">
          <w:rPr>
            <w:noProof/>
            <w:webHidden/>
          </w:rPr>
          <w:fldChar w:fldCharType="end"/>
        </w:r>
      </w:hyperlink>
    </w:p>
    <w:p w14:paraId="4691C544" w14:textId="0DA85AEB"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53" w:history="1">
        <w:r w:rsidRPr="00B530F8">
          <w:rPr>
            <w:rStyle w:val="Hyperlink"/>
            <w:noProof/>
            <w:lang w:val="en-GB"/>
          </w:rPr>
          <w:t>9.</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Member Protection and Grievance Procedure</w:t>
        </w:r>
        <w:r w:rsidRPr="00B530F8">
          <w:rPr>
            <w:noProof/>
            <w:webHidden/>
          </w:rPr>
          <w:tab/>
        </w:r>
        <w:r w:rsidRPr="00B530F8">
          <w:rPr>
            <w:noProof/>
            <w:webHidden/>
          </w:rPr>
          <w:fldChar w:fldCharType="begin"/>
        </w:r>
        <w:r w:rsidRPr="00B530F8">
          <w:rPr>
            <w:noProof/>
            <w:webHidden/>
          </w:rPr>
          <w:instrText xml:space="preserve"> PAGEREF _Toc220654453 \h </w:instrText>
        </w:r>
        <w:r w:rsidRPr="00B530F8">
          <w:rPr>
            <w:noProof/>
            <w:webHidden/>
          </w:rPr>
        </w:r>
        <w:r w:rsidRPr="00B530F8">
          <w:rPr>
            <w:noProof/>
            <w:webHidden/>
          </w:rPr>
          <w:fldChar w:fldCharType="separate"/>
        </w:r>
        <w:r w:rsidR="008C5EEA" w:rsidRPr="00B530F8">
          <w:rPr>
            <w:noProof/>
            <w:webHidden/>
          </w:rPr>
          <w:t>20</w:t>
        </w:r>
        <w:r w:rsidRPr="00B530F8">
          <w:rPr>
            <w:noProof/>
            <w:webHidden/>
          </w:rPr>
          <w:fldChar w:fldCharType="end"/>
        </w:r>
      </w:hyperlink>
    </w:p>
    <w:p w14:paraId="614994A6" w14:textId="417C27CE"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4" w:history="1">
        <w:r w:rsidRPr="00B530F8">
          <w:rPr>
            <w:rStyle w:val="Hyperlink"/>
            <w:noProof/>
            <w:lang w:val="en-GB"/>
          </w:rPr>
          <w:t>9.1</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Member Protection Policy</w:t>
        </w:r>
        <w:r w:rsidRPr="00B530F8">
          <w:rPr>
            <w:noProof/>
            <w:webHidden/>
          </w:rPr>
          <w:tab/>
        </w:r>
        <w:r w:rsidRPr="00B530F8">
          <w:rPr>
            <w:noProof/>
            <w:webHidden/>
          </w:rPr>
          <w:fldChar w:fldCharType="begin"/>
        </w:r>
        <w:r w:rsidRPr="00B530F8">
          <w:rPr>
            <w:noProof/>
            <w:webHidden/>
          </w:rPr>
          <w:instrText xml:space="preserve"> PAGEREF _Toc220654454 \h </w:instrText>
        </w:r>
        <w:r w:rsidRPr="00B530F8">
          <w:rPr>
            <w:noProof/>
            <w:webHidden/>
          </w:rPr>
        </w:r>
        <w:r w:rsidRPr="00B530F8">
          <w:rPr>
            <w:noProof/>
            <w:webHidden/>
          </w:rPr>
          <w:fldChar w:fldCharType="separate"/>
        </w:r>
        <w:r w:rsidR="008C5EEA" w:rsidRPr="00B530F8">
          <w:rPr>
            <w:noProof/>
            <w:webHidden/>
          </w:rPr>
          <w:t>20</w:t>
        </w:r>
        <w:r w:rsidRPr="00B530F8">
          <w:rPr>
            <w:noProof/>
            <w:webHidden/>
          </w:rPr>
          <w:fldChar w:fldCharType="end"/>
        </w:r>
      </w:hyperlink>
    </w:p>
    <w:p w14:paraId="5ED88110" w14:textId="25DFFB87"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5" w:history="1">
        <w:r w:rsidRPr="00B530F8">
          <w:rPr>
            <w:rStyle w:val="Hyperlink"/>
            <w:noProof/>
            <w:lang w:val="en-GB"/>
          </w:rPr>
          <w:t>9.2</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Application of grievance procedure</w:t>
        </w:r>
        <w:r w:rsidRPr="00B530F8">
          <w:rPr>
            <w:noProof/>
            <w:webHidden/>
          </w:rPr>
          <w:tab/>
        </w:r>
        <w:r w:rsidRPr="00B530F8">
          <w:rPr>
            <w:noProof/>
            <w:webHidden/>
          </w:rPr>
          <w:fldChar w:fldCharType="begin"/>
        </w:r>
        <w:r w:rsidRPr="00B530F8">
          <w:rPr>
            <w:noProof/>
            <w:webHidden/>
          </w:rPr>
          <w:instrText xml:space="preserve"> PAGEREF _Toc220654455 \h </w:instrText>
        </w:r>
        <w:r w:rsidRPr="00B530F8">
          <w:rPr>
            <w:noProof/>
            <w:webHidden/>
          </w:rPr>
        </w:r>
        <w:r w:rsidRPr="00B530F8">
          <w:rPr>
            <w:noProof/>
            <w:webHidden/>
          </w:rPr>
          <w:fldChar w:fldCharType="separate"/>
        </w:r>
        <w:r w:rsidR="008C5EEA" w:rsidRPr="00B530F8">
          <w:rPr>
            <w:noProof/>
            <w:webHidden/>
          </w:rPr>
          <w:t>20</w:t>
        </w:r>
        <w:r w:rsidRPr="00B530F8">
          <w:rPr>
            <w:noProof/>
            <w:webHidden/>
          </w:rPr>
          <w:fldChar w:fldCharType="end"/>
        </w:r>
      </w:hyperlink>
    </w:p>
    <w:p w14:paraId="32DC3E12" w14:textId="39DDCEBC"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6" w:history="1">
        <w:r w:rsidRPr="00B530F8">
          <w:rPr>
            <w:rStyle w:val="Hyperlink"/>
            <w:noProof/>
            <w:lang w:val="en-GB"/>
          </w:rPr>
          <w:t>9.3</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Exclusions from grievance procedure</w:t>
        </w:r>
        <w:r w:rsidRPr="00B530F8">
          <w:rPr>
            <w:noProof/>
            <w:webHidden/>
          </w:rPr>
          <w:tab/>
        </w:r>
        <w:r w:rsidRPr="00B530F8">
          <w:rPr>
            <w:noProof/>
            <w:webHidden/>
          </w:rPr>
          <w:fldChar w:fldCharType="begin"/>
        </w:r>
        <w:r w:rsidRPr="00B530F8">
          <w:rPr>
            <w:noProof/>
            <w:webHidden/>
          </w:rPr>
          <w:instrText xml:space="preserve"> PAGEREF _Toc220654456 \h </w:instrText>
        </w:r>
        <w:r w:rsidRPr="00B530F8">
          <w:rPr>
            <w:noProof/>
            <w:webHidden/>
          </w:rPr>
        </w:r>
        <w:r w:rsidRPr="00B530F8">
          <w:rPr>
            <w:noProof/>
            <w:webHidden/>
          </w:rPr>
          <w:fldChar w:fldCharType="separate"/>
        </w:r>
        <w:r w:rsidR="008C5EEA" w:rsidRPr="00B530F8">
          <w:rPr>
            <w:noProof/>
            <w:webHidden/>
          </w:rPr>
          <w:t>20</w:t>
        </w:r>
        <w:r w:rsidRPr="00B530F8">
          <w:rPr>
            <w:noProof/>
            <w:webHidden/>
          </w:rPr>
          <w:fldChar w:fldCharType="end"/>
        </w:r>
      </w:hyperlink>
    </w:p>
    <w:p w14:paraId="46460AA9" w14:textId="7325505B"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7" w:history="1">
        <w:r w:rsidRPr="00B530F8">
          <w:rPr>
            <w:rStyle w:val="Hyperlink"/>
            <w:noProof/>
            <w:lang w:val="en-GB"/>
          </w:rPr>
          <w:t>9.4</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Initiating grievance procedure</w:t>
        </w:r>
        <w:r w:rsidRPr="00B530F8">
          <w:rPr>
            <w:noProof/>
            <w:webHidden/>
          </w:rPr>
          <w:tab/>
        </w:r>
        <w:r w:rsidRPr="00B530F8">
          <w:rPr>
            <w:noProof/>
            <w:webHidden/>
          </w:rPr>
          <w:fldChar w:fldCharType="begin"/>
        </w:r>
        <w:r w:rsidRPr="00B530F8">
          <w:rPr>
            <w:noProof/>
            <w:webHidden/>
          </w:rPr>
          <w:instrText xml:space="preserve"> PAGEREF _Toc220654457 \h </w:instrText>
        </w:r>
        <w:r w:rsidRPr="00B530F8">
          <w:rPr>
            <w:noProof/>
            <w:webHidden/>
          </w:rPr>
        </w:r>
        <w:r w:rsidRPr="00B530F8">
          <w:rPr>
            <w:noProof/>
            <w:webHidden/>
          </w:rPr>
          <w:fldChar w:fldCharType="separate"/>
        </w:r>
        <w:r w:rsidR="008C5EEA" w:rsidRPr="00B530F8">
          <w:rPr>
            <w:noProof/>
            <w:webHidden/>
          </w:rPr>
          <w:t>20</w:t>
        </w:r>
        <w:r w:rsidRPr="00B530F8">
          <w:rPr>
            <w:noProof/>
            <w:webHidden/>
          </w:rPr>
          <w:fldChar w:fldCharType="end"/>
        </w:r>
      </w:hyperlink>
    </w:p>
    <w:p w14:paraId="0813D23C" w14:textId="0C4F0325"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8" w:history="1">
        <w:r w:rsidRPr="00B530F8">
          <w:rPr>
            <w:rStyle w:val="Hyperlink"/>
            <w:noProof/>
          </w:rPr>
          <w:t>9.5</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Summary termination of grievance procedure</w:t>
        </w:r>
        <w:r w:rsidRPr="00B530F8">
          <w:rPr>
            <w:noProof/>
            <w:webHidden/>
          </w:rPr>
          <w:tab/>
        </w:r>
        <w:r w:rsidRPr="00B530F8">
          <w:rPr>
            <w:noProof/>
            <w:webHidden/>
          </w:rPr>
          <w:fldChar w:fldCharType="begin"/>
        </w:r>
        <w:r w:rsidRPr="00B530F8">
          <w:rPr>
            <w:noProof/>
            <w:webHidden/>
          </w:rPr>
          <w:instrText xml:space="preserve"> PAGEREF _Toc220654458 \h </w:instrText>
        </w:r>
        <w:r w:rsidRPr="00B530F8">
          <w:rPr>
            <w:noProof/>
            <w:webHidden/>
          </w:rPr>
        </w:r>
        <w:r w:rsidRPr="00B530F8">
          <w:rPr>
            <w:noProof/>
            <w:webHidden/>
          </w:rPr>
          <w:fldChar w:fldCharType="separate"/>
        </w:r>
        <w:r w:rsidR="008C5EEA" w:rsidRPr="00B530F8">
          <w:rPr>
            <w:noProof/>
            <w:webHidden/>
          </w:rPr>
          <w:t>21</w:t>
        </w:r>
        <w:r w:rsidRPr="00B530F8">
          <w:rPr>
            <w:noProof/>
            <w:webHidden/>
          </w:rPr>
          <w:fldChar w:fldCharType="end"/>
        </w:r>
      </w:hyperlink>
    </w:p>
    <w:p w14:paraId="7B74FD4B" w14:textId="62D4A393"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59" w:history="1">
        <w:r w:rsidRPr="00B530F8">
          <w:rPr>
            <w:rStyle w:val="Hyperlink"/>
            <w:noProof/>
            <w:lang w:val="en-GB"/>
          </w:rPr>
          <w:t>9.6</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Obligations in grievance procedure</w:t>
        </w:r>
        <w:r w:rsidRPr="00B530F8">
          <w:rPr>
            <w:noProof/>
            <w:webHidden/>
          </w:rPr>
          <w:tab/>
        </w:r>
        <w:r w:rsidRPr="00B530F8">
          <w:rPr>
            <w:noProof/>
            <w:webHidden/>
          </w:rPr>
          <w:fldChar w:fldCharType="begin"/>
        </w:r>
        <w:r w:rsidRPr="00B530F8">
          <w:rPr>
            <w:noProof/>
            <w:webHidden/>
          </w:rPr>
          <w:instrText xml:space="preserve"> PAGEREF _Toc220654459 \h </w:instrText>
        </w:r>
        <w:r w:rsidRPr="00B530F8">
          <w:rPr>
            <w:noProof/>
            <w:webHidden/>
          </w:rPr>
        </w:r>
        <w:r w:rsidRPr="00B530F8">
          <w:rPr>
            <w:noProof/>
            <w:webHidden/>
          </w:rPr>
          <w:fldChar w:fldCharType="separate"/>
        </w:r>
        <w:r w:rsidR="008C5EEA" w:rsidRPr="00B530F8">
          <w:rPr>
            <w:noProof/>
            <w:webHidden/>
          </w:rPr>
          <w:t>21</w:t>
        </w:r>
        <w:r w:rsidRPr="00B530F8">
          <w:rPr>
            <w:noProof/>
            <w:webHidden/>
          </w:rPr>
          <w:fldChar w:fldCharType="end"/>
        </w:r>
      </w:hyperlink>
    </w:p>
    <w:p w14:paraId="52261A9C" w14:textId="59FF2B54"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0" w:history="1">
        <w:r w:rsidRPr="00B530F8">
          <w:rPr>
            <w:rStyle w:val="Hyperlink"/>
            <w:noProof/>
          </w:rPr>
          <w:t>9.7</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Termination of grievance procedure</w:t>
        </w:r>
        <w:r w:rsidRPr="00B530F8">
          <w:rPr>
            <w:noProof/>
            <w:webHidden/>
          </w:rPr>
          <w:tab/>
        </w:r>
        <w:r w:rsidRPr="00B530F8">
          <w:rPr>
            <w:noProof/>
            <w:webHidden/>
          </w:rPr>
          <w:fldChar w:fldCharType="begin"/>
        </w:r>
        <w:r w:rsidRPr="00B530F8">
          <w:rPr>
            <w:noProof/>
            <w:webHidden/>
          </w:rPr>
          <w:instrText xml:space="preserve"> PAGEREF _Toc220654460 \h </w:instrText>
        </w:r>
        <w:r w:rsidRPr="00B530F8">
          <w:rPr>
            <w:noProof/>
            <w:webHidden/>
          </w:rPr>
        </w:r>
        <w:r w:rsidRPr="00B530F8">
          <w:rPr>
            <w:noProof/>
            <w:webHidden/>
          </w:rPr>
          <w:fldChar w:fldCharType="separate"/>
        </w:r>
        <w:r w:rsidR="008C5EEA" w:rsidRPr="00B530F8">
          <w:rPr>
            <w:noProof/>
            <w:webHidden/>
          </w:rPr>
          <w:t>21</w:t>
        </w:r>
        <w:r w:rsidRPr="00B530F8">
          <w:rPr>
            <w:noProof/>
            <w:webHidden/>
          </w:rPr>
          <w:fldChar w:fldCharType="end"/>
        </w:r>
      </w:hyperlink>
    </w:p>
    <w:p w14:paraId="1AD7AFF6" w14:textId="5B4F24E2"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1" w:history="1">
        <w:r w:rsidRPr="00B530F8">
          <w:rPr>
            <w:rStyle w:val="Hyperlink"/>
            <w:noProof/>
            <w:lang w:val="en-GB"/>
          </w:rPr>
          <w:t>9.8</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Mediation</w:t>
        </w:r>
        <w:r w:rsidRPr="00B530F8">
          <w:rPr>
            <w:noProof/>
            <w:webHidden/>
          </w:rPr>
          <w:tab/>
        </w:r>
        <w:r w:rsidRPr="00B530F8">
          <w:rPr>
            <w:noProof/>
            <w:webHidden/>
          </w:rPr>
          <w:fldChar w:fldCharType="begin"/>
        </w:r>
        <w:r w:rsidRPr="00B530F8">
          <w:rPr>
            <w:noProof/>
            <w:webHidden/>
          </w:rPr>
          <w:instrText xml:space="preserve"> PAGEREF _Toc220654461 \h </w:instrText>
        </w:r>
        <w:r w:rsidRPr="00B530F8">
          <w:rPr>
            <w:noProof/>
            <w:webHidden/>
          </w:rPr>
        </w:r>
        <w:r w:rsidRPr="00B530F8">
          <w:rPr>
            <w:noProof/>
            <w:webHidden/>
          </w:rPr>
          <w:fldChar w:fldCharType="separate"/>
        </w:r>
        <w:r w:rsidR="008C5EEA" w:rsidRPr="00B530F8">
          <w:rPr>
            <w:noProof/>
            <w:webHidden/>
          </w:rPr>
          <w:t>22</w:t>
        </w:r>
        <w:r w:rsidRPr="00B530F8">
          <w:rPr>
            <w:noProof/>
            <w:webHidden/>
          </w:rPr>
          <w:fldChar w:fldCharType="end"/>
        </w:r>
      </w:hyperlink>
    </w:p>
    <w:p w14:paraId="5F862950" w14:textId="68A284D6"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62" w:history="1">
        <w:r w:rsidRPr="00B530F8">
          <w:rPr>
            <w:rStyle w:val="Hyperlink"/>
            <w:noProof/>
          </w:rPr>
          <w:t>10.</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Management Committee</w:t>
        </w:r>
        <w:r w:rsidRPr="00B530F8">
          <w:rPr>
            <w:noProof/>
            <w:webHidden/>
          </w:rPr>
          <w:tab/>
        </w:r>
        <w:r w:rsidRPr="00B530F8">
          <w:rPr>
            <w:noProof/>
            <w:webHidden/>
          </w:rPr>
          <w:fldChar w:fldCharType="begin"/>
        </w:r>
        <w:r w:rsidRPr="00B530F8">
          <w:rPr>
            <w:noProof/>
            <w:webHidden/>
          </w:rPr>
          <w:instrText xml:space="preserve"> PAGEREF _Toc220654462 \h </w:instrText>
        </w:r>
        <w:r w:rsidRPr="00B530F8">
          <w:rPr>
            <w:noProof/>
            <w:webHidden/>
          </w:rPr>
        </w:r>
        <w:r w:rsidRPr="00B530F8">
          <w:rPr>
            <w:noProof/>
            <w:webHidden/>
          </w:rPr>
          <w:fldChar w:fldCharType="separate"/>
        </w:r>
        <w:r w:rsidR="008C5EEA" w:rsidRPr="00B530F8">
          <w:rPr>
            <w:noProof/>
            <w:webHidden/>
          </w:rPr>
          <w:t>22</w:t>
        </w:r>
        <w:r w:rsidRPr="00B530F8">
          <w:rPr>
            <w:noProof/>
            <w:webHidden/>
          </w:rPr>
          <w:fldChar w:fldCharType="end"/>
        </w:r>
      </w:hyperlink>
    </w:p>
    <w:p w14:paraId="38EBBDB3" w14:textId="47EAC03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3" w:history="1">
        <w:r w:rsidRPr="00B530F8">
          <w:rPr>
            <w:rStyle w:val="Hyperlink"/>
            <w:noProof/>
          </w:rPr>
          <w:t>10.1</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Functions of Management Committee</w:t>
        </w:r>
        <w:r w:rsidRPr="00B530F8">
          <w:rPr>
            <w:noProof/>
            <w:webHidden/>
          </w:rPr>
          <w:tab/>
        </w:r>
        <w:r w:rsidRPr="00B530F8">
          <w:rPr>
            <w:noProof/>
            <w:webHidden/>
          </w:rPr>
          <w:fldChar w:fldCharType="begin"/>
        </w:r>
        <w:r w:rsidRPr="00B530F8">
          <w:rPr>
            <w:noProof/>
            <w:webHidden/>
          </w:rPr>
          <w:instrText xml:space="preserve"> PAGEREF _Toc220654463 \h </w:instrText>
        </w:r>
        <w:r w:rsidRPr="00B530F8">
          <w:rPr>
            <w:noProof/>
            <w:webHidden/>
          </w:rPr>
        </w:r>
        <w:r w:rsidRPr="00B530F8">
          <w:rPr>
            <w:noProof/>
            <w:webHidden/>
          </w:rPr>
          <w:fldChar w:fldCharType="separate"/>
        </w:r>
        <w:r w:rsidR="008C5EEA" w:rsidRPr="00B530F8">
          <w:rPr>
            <w:noProof/>
            <w:webHidden/>
          </w:rPr>
          <w:t>22</w:t>
        </w:r>
        <w:r w:rsidRPr="00B530F8">
          <w:rPr>
            <w:noProof/>
            <w:webHidden/>
          </w:rPr>
          <w:fldChar w:fldCharType="end"/>
        </w:r>
      </w:hyperlink>
    </w:p>
    <w:p w14:paraId="46D95B7C" w14:textId="794D612D"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4" w:history="1">
        <w:r w:rsidRPr="00B530F8">
          <w:rPr>
            <w:rStyle w:val="Hyperlink"/>
            <w:noProof/>
          </w:rPr>
          <w:t>10.2</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Membership of Management Committee</w:t>
        </w:r>
        <w:r w:rsidRPr="00B530F8">
          <w:rPr>
            <w:noProof/>
            <w:webHidden/>
          </w:rPr>
          <w:tab/>
        </w:r>
        <w:r w:rsidRPr="00B530F8">
          <w:rPr>
            <w:noProof/>
            <w:webHidden/>
          </w:rPr>
          <w:fldChar w:fldCharType="begin"/>
        </w:r>
        <w:r w:rsidRPr="00B530F8">
          <w:rPr>
            <w:noProof/>
            <w:webHidden/>
          </w:rPr>
          <w:instrText xml:space="preserve"> PAGEREF _Toc220654464 \h </w:instrText>
        </w:r>
        <w:r w:rsidRPr="00B530F8">
          <w:rPr>
            <w:noProof/>
            <w:webHidden/>
          </w:rPr>
        </w:r>
        <w:r w:rsidRPr="00B530F8">
          <w:rPr>
            <w:noProof/>
            <w:webHidden/>
          </w:rPr>
          <w:fldChar w:fldCharType="separate"/>
        </w:r>
        <w:r w:rsidR="008C5EEA" w:rsidRPr="00B530F8">
          <w:rPr>
            <w:noProof/>
            <w:webHidden/>
          </w:rPr>
          <w:t>22</w:t>
        </w:r>
        <w:r w:rsidRPr="00B530F8">
          <w:rPr>
            <w:noProof/>
            <w:webHidden/>
          </w:rPr>
          <w:fldChar w:fldCharType="end"/>
        </w:r>
      </w:hyperlink>
    </w:p>
    <w:p w14:paraId="1B978DA0" w14:textId="1BC66EA5"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5" w:history="1">
        <w:r w:rsidRPr="00B530F8">
          <w:rPr>
            <w:rStyle w:val="Hyperlink"/>
            <w:noProof/>
          </w:rPr>
          <w:t>10.3</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Eligibility to be a Committee Member</w:t>
        </w:r>
        <w:r w:rsidRPr="00B530F8">
          <w:rPr>
            <w:noProof/>
            <w:webHidden/>
          </w:rPr>
          <w:tab/>
        </w:r>
        <w:r w:rsidRPr="00B530F8">
          <w:rPr>
            <w:noProof/>
            <w:webHidden/>
          </w:rPr>
          <w:fldChar w:fldCharType="begin"/>
        </w:r>
        <w:r w:rsidRPr="00B530F8">
          <w:rPr>
            <w:noProof/>
            <w:webHidden/>
          </w:rPr>
          <w:instrText xml:space="preserve"> PAGEREF _Toc220654465 \h </w:instrText>
        </w:r>
        <w:r w:rsidRPr="00B530F8">
          <w:rPr>
            <w:noProof/>
            <w:webHidden/>
          </w:rPr>
        </w:r>
        <w:r w:rsidRPr="00B530F8">
          <w:rPr>
            <w:noProof/>
            <w:webHidden/>
          </w:rPr>
          <w:fldChar w:fldCharType="separate"/>
        </w:r>
        <w:r w:rsidR="008C5EEA" w:rsidRPr="00B530F8">
          <w:rPr>
            <w:noProof/>
            <w:webHidden/>
          </w:rPr>
          <w:t>23</w:t>
        </w:r>
        <w:r w:rsidRPr="00B530F8">
          <w:rPr>
            <w:noProof/>
            <w:webHidden/>
          </w:rPr>
          <w:fldChar w:fldCharType="end"/>
        </w:r>
      </w:hyperlink>
    </w:p>
    <w:p w14:paraId="2020E3FB" w14:textId="69E8035F"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6" w:history="1">
        <w:r w:rsidRPr="00B530F8">
          <w:rPr>
            <w:rStyle w:val="Hyperlink"/>
            <w:noProof/>
            <w:lang w:val="en-GB"/>
          </w:rPr>
          <w:t>10.4</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Eligibility to be Secretary</w:t>
        </w:r>
        <w:r w:rsidRPr="00B530F8">
          <w:rPr>
            <w:noProof/>
            <w:webHidden/>
          </w:rPr>
          <w:tab/>
        </w:r>
        <w:r w:rsidRPr="00B530F8">
          <w:rPr>
            <w:noProof/>
            <w:webHidden/>
          </w:rPr>
          <w:fldChar w:fldCharType="begin"/>
        </w:r>
        <w:r w:rsidRPr="00B530F8">
          <w:rPr>
            <w:noProof/>
            <w:webHidden/>
          </w:rPr>
          <w:instrText xml:space="preserve"> PAGEREF _Toc220654466 \h </w:instrText>
        </w:r>
        <w:r w:rsidRPr="00B530F8">
          <w:rPr>
            <w:noProof/>
            <w:webHidden/>
          </w:rPr>
        </w:r>
        <w:r w:rsidRPr="00B530F8">
          <w:rPr>
            <w:noProof/>
            <w:webHidden/>
          </w:rPr>
          <w:fldChar w:fldCharType="separate"/>
        </w:r>
        <w:r w:rsidR="008C5EEA" w:rsidRPr="00B530F8">
          <w:rPr>
            <w:noProof/>
            <w:webHidden/>
          </w:rPr>
          <w:t>23</w:t>
        </w:r>
        <w:r w:rsidRPr="00B530F8">
          <w:rPr>
            <w:noProof/>
            <w:webHidden/>
          </w:rPr>
          <w:fldChar w:fldCharType="end"/>
        </w:r>
      </w:hyperlink>
    </w:p>
    <w:p w14:paraId="28D6D825" w14:textId="2B429D14"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7" w:history="1">
        <w:r w:rsidRPr="00B530F8">
          <w:rPr>
            <w:rStyle w:val="Hyperlink"/>
            <w:noProof/>
          </w:rPr>
          <w:t>10.5</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Election of Committee Members</w:t>
        </w:r>
        <w:r w:rsidRPr="00B530F8">
          <w:rPr>
            <w:noProof/>
            <w:webHidden/>
          </w:rPr>
          <w:tab/>
        </w:r>
        <w:r w:rsidRPr="00B530F8">
          <w:rPr>
            <w:noProof/>
            <w:webHidden/>
          </w:rPr>
          <w:fldChar w:fldCharType="begin"/>
        </w:r>
        <w:r w:rsidRPr="00B530F8">
          <w:rPr>
            <w:noProof/>
            <w:webHidden/>
          </w:rPr>
          <w:instrText xml:space="preserve"> PAGEREF _Toc220654467 \h </w:instrText>
        </w:r>
        <w:r w:rsidRPr="00B530F8">
          <w:rPr>
            <w:noProof/>
            <w:webHidden/>
          </w:rPr>
        </w:r>
        <w:r w:rsidRPr="00B530F8">
          <w:rPr>
            <w:noProof/>
            <w:webHidden/>
          </w:rPr>
          <w:fldChar w:fldCharType="separate"/>
        </w:r>
        <w:r w:rsidR="008C5EEA" w:rsidRPr="00B530F8">
          <w:rPr>
            <w:noProof/>
            <w:webHidden/>
          </w:rPr>
          <w:t>23</w:t>
        </w:r>
        <w:r w:rsidRPr="00B530F8">
          <w:rPr>
            <w:noProof/>
            <w:webHidden/>
          </w:rPr>
          <w:fldChar w:fldCharType="end"/>
        </w:r>
      </w:hyperlink>
    </w:p>
    <w:p w14:paraId="552ED39D" w14:textId="1172E0AA"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8" w:history="1">
        <w:r w:rsidRPr="00B530F8">
          <w:rPr>
            <w:rStyle w:val="Hyperlink"/>
            <w:noProof/>
          </w:rPr>
          <w:t>10.6</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Prohibition on Electioneering</w:t>
        </w:r>
        <w:r w:rsidRPr="00B530F8">
          <w:rPr>
            <w:noProof/>
            <w:webHidden/>
          </w:rPr>
          <w:tab/>
        </w:r>
        <w:r w:rsidRPr="00B530F8">
          <w:rPr>
            <w:noProof/>
            <w:webHidden/>
          </w:rPr>
          <w:fldChar w:fldCharType="begin"/>
        </w:r>
        <w:r w:rsidRPr="00B530F8">
          <w:rPr>
            <w:noProof/>
            <w:webHidden/>
          </w:rPr>
          <w:instrText xml:space="preserve"> PAGEREF _Toc220654468 \h </w:instrText>
        </w:r>
        <w:r w:rsidRPr="00B530F8">
          <w:rPr>
            <w:noProof/>
            <w:webHidden/>
          </w:rPr>
        </w:r>
        <w:r w:rsidRPr="00B530F8">
          <w:rPr>
            <w:noProof/>
            <w:webHidden/>
          </w:rPr>
          <w:fldChar w:fldCharType="separate"/>
        </w:r>
        <w:r w:rsidR="008C5EEA" w:rsidRPr="00B530F8">
          <w:rPr>
            <w:noProof/>
            <w:webHidden/>
          </w:rPr>
          <w:t>24</w:t>
        </w:r>
        <w:r w:rsidRPr="00B530F8">
          <w:rPr>
            <w:noProof/>
            <w:webHidden/>
          </w:rPr>
          <w:fldChar w:fldCharType="end"/>
        </w:r>
      </w:hyperlink>
    </w:p>
    <w:p w14:paraId="00791584" w14:textId="48BD7FBB"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69" w:history="1">
        <w:r w:rsidRPr="00B530F8">
          <w:rPr>
            <w:rStyle w:val="Hyperlink"/>
            <w:noProof/>
          </w:rPr>
          <w:t>10.7</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Resignation, Removal or Vacation of Office</w:t>
        </w:r>
        <w:r w:rsidRPr="00B530F8">
          <w:rPr>
            <w:noProof/>
            <w:webHidden/>
          </w:rPr>
          <w:tab/>
        </w:r>
        <w:r w:rsidRPr="00B530F8">
          <w:rPr>
            <w:noProof/>
            <w:webHidden/>
          </w:rPr>
          <w:fldChar w:fldCharType="begin"/>
        </w:r>
        <w:r w:rsidRPr="00B530F8">
          <w:rPr>
            <w:noProof/>
            <w:webHidden/>
          </w:rPr>
          <w:instrText xml:space="preserve"> PAGEREF _Toc220654469 \h </w:instrText>
        </w:r>
        <w:r w:rsidRPr="00B530F8">
          <w:rPr>
            <w:noProof/>
            <w:webHidden/>
          </w:rPr>
        </w:r>
        <w:r w:rsidRPr="00B530F8">
          <w:rPr>
            <w:noProof/>
            <w:webHidden/>
          </w:rPr>
          <w:fldChar w:fldCharType="separate"/>
        </w:r>
        <w:r w:rsidR="008C5EEA" w:rsidRPr="00B530F8">
          <w:rPr>
            <w:noProof/>
            <w:webHidden/>
          </w:rPr>
          <w:t>25</w:t>
        </w:r>
        <w:r w:rsidRPr="00B530F8">
          <w:rPr>
            <w:noProof/>
            <w:webHidden/>
          </w:rPr>
          <w:fldChar w:fldCharType="end"/>
        </w:r>
      </w:hyperlink>
    </w:p>
    <w:p w14:paraId="403B1683" w14:textId="4F896D83"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0" w:history="1">
        <w:r w:rsidRPr="00B530F8">
          <w:rPr>
            <w:rStyle w:val="Hyperlink"/>
            <w:noProof/>
          </w:rPr>
          <w:t>10.8</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Casual Vacancies</w:t>
        </w:r>
        <w:r w:rsidRPr="00B530F8">
          <w:rPr>
            <w:noProof/>
            <w:webHidden/>
          </w:rPr>
          <w:tab/>
        </w:r>
        <w:r w:rsidRPr="00B530F8">
          <w:rPr>
            <w:noProof/>
            <w:webHidden/>
          </w:rPr>
          <w:fldChar w:fldCharType="begin"/>
        </w:r>
        <w:r w:rsidRPr="00B530F8">
          <w:rPr>
            <w:noProof/>
            <w:webHidden/>
          </w:rPr>
          <w:instrText xml:space="preserve"> PAGEREF _Toc220654470 \h </w:instrText>
        </w:r>
        <w:r w:rsidRPr="00B530F8">
          <w:rPr>
            <w:noProof/>
            <w:webHidden/>
          </w:rPr>
        </w:r>
        <w:r w:rsidRPr="00B530F8">
          <w:rPr>
            <w:noProof/>
            <w:webHidden/>
          </w:rPr>
          <w:fldChar w:fldCharType="separate"/>
        </w:r>
        <w:r w:rsidR="008C5EEA" w:rsidRPr="00B530F8">
          <w:rPr>
            <w:noProof/>
            <w:webHidden/>
          </w:rPr>
          <w:t>25</w:t>
        </w:r>
        <w:r w:rsidRPr="00B530F8">
          <w:rPr>
            <w:noProof/>
            <w:webHidden/>
          </w:rPr>
          <w:fldChar w:fldCharType="end"/>
        </w:r>
      </w:hyperlink>
    </w:p>
    <w:p w14:paraId="35DB63DA" w14:textId="070C6949"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71" w:history="1">
        <w:r w:rsidRPr="00B530F8">
          <w:rPr>
            <w:rStyle w:val="Hyperlink"/>
            <w:noProof/>
          </w:rPr>
          <w:t>11.</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Meetings of Management Committee</w:t>
        </w:r>
        <w:r w:rsidRPr="00B530F8">
          <w:rPr>
            <w:noProof/>
            <w:webHidden/>
          </w:rPr>
          <w:tab/>
        </w:r>
        <w:r w:rsidRPr="00B530F8">
          <w:rPr>
            <w:noProof/>
            <w:webHidden/>
          </w:rPr>
          <w:fldChar w:fldCharType="begin"/>
        </w:r>
        <w:r w:rsidRPr="00B530F8">
          <w:rPr>
            <w:noProof/>
            <w:webHidden/>
          </w:rPr>
          <w:instrText xml:space="preserve"> PAGEREF _Toc220654471 \h </w:instrText>
        </w:r>
        <w:r w:rsidRPr="00B530F8">
          <w:rPr>
            <w:noProof/>
            <w:webHidden/>
          </w:rPr>
        </w:r>
        <w:r w:rsidRPr="00B530F8">
          <w:rPr>
            <w:noProof/>
            <w:webHidden/>
          </w:rPr>
          <w:fldChar w:fldCharType="separate"/>
        </w:r>
        <w:r w:rsidR="008C5EEA" w:rsidRPr="00B530F8">
          <w:rPr>
            <w:noProof/>
            <w:webHidden/>
          </w:rPr>
          <w:t>26</w:t>
        </w:r>
        <w:r w:rsidRPr="00B530F8">
          <w:rPr>
            <w:noProof/>
            <w:webHidden/>
          </w:rPr>
          <w:fldChar w:fldCharType="end"/>
        </w:r>
      </w:hyperlink>
    </w:p>
    <w:p w14:paraId="3C927358" w14:textId="00F65104"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2" w:history="1">
        <w:r w:rsidRPr="00B530F8">
          <w:rPr>
            <w:rStyle w:val="Hyperlink"/>
            <w:noProof/>
          </w:rPr>
          <w:t>11.1</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Proceedings generally</w:t>
        </w:r>
        <w:r w:rsidRPr="00B530F8">
          <w:rPr>
            <w:noProof/>
            <w:webHidden/>
          </w:rPr>
          <w:tab/>
        </w:r>
        <w:r w:rsidRPr="00B530F8">
          <w:rPr>
            <w:noProof/>
            <w:webHidden/>
          </w:rPr>
          <w:fldChar w:fldCharType="begin"/>
        </w:r>
        <w:r w:rsidRPr="00B530F8">
          <w:rPr>
            <w:noProof/>
            <w:webHidden/>
          </w:rPr>
          <w:instrText xml:space="preserve"> PAGEREF _Toc220654472 \h </w:instrText>
        </w:r>
        <w:r w:rsidRPr="00B530F8">
          <w:rPr>
            <w:noProof/>
            <w:webHidden/>
          </w:rPr>
        </w:r>
        <w:r w:rsidRPr="00B530F8">
          <w:rPr>
            <w:noProof/>
            <w:webHidden/>
          </w:rPr>
          <w:fldChar w:fldCharType="separate"/>
        </w:r>
        <w:r w:rsidR="008C5EEA" w:rsidRPr="00B530F8">
          <w:rPr>
            <w:noProof/>
            <w:webHidden/>
          </w:rPr>
          <w:t>26</w:t>
        </w:r>
        <w:r w:rsidRPr="00B530F8">
          <w:rPr>
            <w:noProof/>
            <w:webHidden/>
          </w:rPr>
          <w:fldChar w:fldCharType="end"/>
        </w:r>
      </w:hyperlink>
    </w:p>
    <w:p w14:paraId="595FC5F1" w14:textId="727448A5"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3" w:history="1">
        <w:r w:rsidRPr="00B530F8">
          <w:rPr>
            <w:rStyle w:val="Hyperlink"/>
            <w:noProof/>
          </w:rPr>
          <w:t>11.2</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Election of Roles</w:t>
        </w:r>
        <w:r w:rsidRPr="00B530F8">
          <w:rPr>
            <w:noProof/>
            <w:webHidden/>
          </w:rPr>
          <w:tab/>
        </w:r>
        <w:r w:rsidRPr="00B530F8">
          <w:rPr>
            <w:noProof/>
            <w:webHidden/>
          </w:rPr>
          <w:fldChar w:fldCharType="begin"/>
        </w:r>
        <w:r w:rsidRPr="00B530F8">
          <w:rPr>
            <w:noProof/>
            <w:webHidden/>
          </w:rPr>
          <w:instrText xml:space="preserve"> PAGEREF _Toc220654473 \h </w:instrText>
        </w:r>
        <w:r w:rsidRPr="00B530F8">
          <w:rPr>
            <w:noProof/>
            <w:webHidden/>
          </w:rPr>
        </w:r>
        <w:r w:rsidRPr="00B530F8">
          <w:rPr>
            <w:noProof/>
            <w:webHidden/>
          </w:rPr>
          <w:fldChar w:fldCharType="separate"/>
        </w:r>
        <w:r w:rsidR="008C5EEA" w:rsidRPr="00B530F8">
          <w:rPr>
            <w:noProof/>
            <w:webHidden/>
          </w:rPr>
          <w:t>27</w:t>
        </w:r>
        <w:r w:rsidRPr="00B530F8">
          <w:rPr>
            <w:noProof/>
            <w:webHidden/>
          </w:rPr>
          <w:fldChar w:fldCharType="end"/>
        </w:r>
      </w:hyperlink>
    </w:p>
    <w:p w14:paraId="4A39999F" w14:textId="7E05141D"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4" w:history="1">
        <w:r w:rsidRPr="00B530F8">
          <w:rPr>
            <w:rStyle w:val="Hyperlink"/>
            <w:noProof/>
          </w:rPr>
          <w:t>11.3</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Special Meetings</w:t>
        </w:r>
        <w:r w:rsidRPr="00B530F8">
          <w:rPr>
            <w:noProof/>
            <w:webHidden/>
          </w:rPr>
          <w:tab/>
        </w:r>
        <w:r w:rsidRPr="00B530F8">
          <w:rPr>
            <w:noProof/>
            <w:webHidden/>
          </w:rPr>
          <w:fldChar w:fldCharType="begin"/>
        </w:r>
        <w:r w:rsidRPr="00B530F8">
          <w:rPr>
            <w:noProof/>
            <w:webHidden/>
          </w:rPr>
          <w:instrText xml:space="preserve"> PAGEREF _Toc220654474 \h </w:instrText>
        </w:r>
        <w:r w:rsidRPr="00B530F8">
          <w:rPr>
            <w:noProof/>
            <w:webHidden/>
          </w:rPr>
        </w:r>
        <w:r w:rsidRPr="00B530F8">
          <w:rPr>
            <w:noProof/>
            <w:webHidden/>
          </w:rPr>
          <w:fldChar w:fldCharType="separate"/>
        </w:r>
        <w:r w:rsidR="008C5EEA" w:rsidRPr="00B530F8">
          <w:rPr>
            <w:noProof/>
            <w:webHidden/>
          </w:rPr>
          <w:t>27</w:t>
        </w:r>
        <w:r w:rsidRPr="00B530F8">
          <w:rPr>
            <w:noProof/>
            <w:webHidden/>
          </w:rPr>
          <w:fldChar w:fldCharType="end"/>
        </w:r>
      </w:hyperlink>
    </w:p>
    <w:p w14:paraId="1EC75842" w14:textId="1E3333D8"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5" w:history="1">
        <w:r w:rsidRPr="00B530F8">
          <w:rPr>
            <w:rStyle w:val="Hyperlink"/>
            <w:noProof/>
          </w:rPr>
          <w:t>11.4</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Subcommittees</w:t>
        </w:r>
        <w:r w:rsidRPr="00B530F8">
          <w:rPr>
            <w:noProof/>
            <w:webHidden/>
          </w:rPr>
          <w:tab/>
        </w:r>
        <w:r w:rsidRPr="00B530F8">
          <w:rPr>
            <w:noProof/>
            <w:webHidden/>
          </w:rPr>
          <w:fldChar w:fldCharType="begin"/>
        </w:r>
        <w:r w:rsidRPr="00B530F8">
          <w:rPr>
            <w:noProof/>
            <w:webHidden/>
          </w:rPr>
          <w:instrText xml:space="preserve"> PAGEREF _Toc220654475 \h </w:instrText>
        </w:r>
        <w:r w:rsidRPr="00B530F8">
          <w:rPr>
            <w:noProof/>
            <w:webHidden/>
          </w:rPr>
        </w:r>
        <w:r w:rsidRPr="00B530F8">
          <w:rPr>
            <w:noProof/>
            <w:webHidden/>
          </w:rPr>
          <w:fldChar w:fldCharType="separate"/>
        </w:r>
        <w:r w:rsidR="008C5EEA" w:rsidRPr="00B530F8">
          <w:rPr>
            <w:noProof/>
            <w:webHidden/>
          </w:rPr>
          <w:t>27</w:t>
        </w:r>
        <w:r w:rsidRPr="00B530F8">
          <w:rPr>
            <w:noProof/>
            <w:webHidden/>
          </w:rPr>
          <w:fldChar w:fldCharType="end"/>
        </w:r>
      </w:hyperlink>
    </w:p>
    <w:p w14:paraId="60919A3E" w14:textId="3E6885A0"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6" w:history="1">
        <w:r w:rsidRPr="00B530F8">
          <w:rPr>
            <w:rStyle w:val="Hyperlink"/>
            <w:noProof/>
          </w:rPr>
          <w:t>11.5</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Circulating resolutions</w:t>
        </w:r>
        <w:r w:rsidRPr="00B530F8">
          <w:rPr>
            <w:noProof/>
            <w:webHidden/>
          </w:rPr>
          <w:tab/>
        </w:r>
        <w:r w:rsidRPr="00B530F8">
          <w:rPr>
            <w:noProof/>
            <w:webHidden/>
          </w:rPr>
          <w:fldChar w:fldCharType="begin"/>
        </w:r>
        <w:r w:rsidRPr="00B530F8">
          <w:rPr>
            <w:noProof/>
            <w:webHidden/>
          </w:rPr>
          <w:instrText xml:space="preserve"> PAGEREF _Toc220654476 \h </w:instrText>
        </w:r>
        <w:r w:rsidRPr="00B530F8">
          <w:rPr>
            <w:noProof/>
            <w:webHidden/>
          </w:rPr>
        </w:r>
        <w:r w:rsidRPr="00B530F8">
          <w:rPr>
            <w:noProof/>
            <w:webHidden/>
          </w:rPr>
          <w:fldChar w:fldCharType="separate"/>
        </w:r>
        <w:r w:rsidR="008C5EEA" w:rsidRPr="00B530F8">
          <w:rPr>
            <w:noProof/>
            <w:webHidden/>
          </w:rPr>
          <w:t>27</w:t>
        </w:r>
        <w:r w:rsidRPr="00B530F8">
          <w:rPr>
            <w:noProof/>
            <w:webHidden/>
          </w:rPr>
          <w:fldChar w:fldCharType="end"/>
        </w:r>
      </w:hyperlink>
    </w:p>
    <w:p w14:paraId="4CD71430" w14:textId="52F816FB"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7" w:history="1">
        <w:r w:rsidRPr="00B530F8">
          <w:rPr>
            <w:rStyle w:val="Hyperlink"/>
            <w:noProof/>
            <w:lang w:val="en-GB"/>
          </w:rPr>
          <w:t>11.6</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Defects in appointment</w:t>
        </w:r>
        <w:r w:rsidRPr="00B530F8">
          <w:rPr>
            <w:noProof/>
            <w:webHidden/>
          </w:rPr>
          <w:tab/>
        </w:r>
        <w:r w:rsidRPr="00B530F8">
          <w:rPr>
            <w:noProof/>
            <w:webHidden/>
          </w:rPr>
          <w:fldChar w:fldCharType="begin"/>
        </w:r>
        <w:r w:rsidRPr="00B530F8">
          <w:rPr>
            <w:noProof/>
            <w:webHidden/>
          </w:rPr>
          <w:instrText xml:space="preserve"> PAGEREF _Toc220654477 \h </w:instrText>
        </w:r>
        <w:r w:rsidRPr="00B530F8">
          <w:rPr>
            <w:noProof/>
            <w:webHidden/>
          </w:rPr>
        </w:r>
        <w:r w:rsidRPr="00B530F8">
          <w:rPr>
            <w:noProof/>
            <w:webHidden/>
          </w:rPr>
          <w:fldChar w:fldCharType="separate"/>
        </w:r>
        <w:r w:rsidR="008C5EEA" w:rsidRPr="00B530F8">
          <w:rPr>
            <w:noProof/>
            <w:webHidden/>
          </w:rPr>
          <w:t>28</w:t>
        </w:r>
        <w:r w:rsidRPr="00B530F8">
          <w:rPr>
            <w:noProof/>
            <w:webHidden/>
          </w:rPr>
          <w:fldChar w:fldCharType="end"/>
        </w:r>
      </w:hyperlink>
    </w:p>
    <w:p w14:paraId="722E6334" w14:textId="329E0723"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78" w:history="1">
        <w:r w:rsidRPr="00B530F8">
          <w:rPr>
            <w:rStyle w:val="Hyperlink"/>
            <w:noProof/>
          </w:rPr>
          <w:t>12.</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Powers and Duties of Committee Members</w:t>
        </w:r>
        <w:r w:rsidRPr="00B530F8">
          <w:rPr>
            <w:noProof/>
            <w:webHidden/>
          </w:rPr>
          <w:tab/>
        </w:r>
        <w:r w:rsidRPr="00B530F8">
          <w:rPr>
            <w:noProof/>
            <w:webHidden/>
          </w:rPr>
          <w:fldChar w:fldCharType="begin"/>
        </w:r>
        <w:r w:rsidRPr="00B530F8">
          <w:rPr>
            <w:noProof/>
            <w:webHidden/>
          </w:rPr>
          <w:instrText xml:space="preserve"> PAGEREF _Toc220654478 \h </w:instrText>
        </w:r>
        <w:r w:rsidRPr="00B530F8">
          <w:rPr>
            <w:noProof/>
            <w:webHidden/>
          </w:rPr>
        </w:r>
        <w:r w:rsidRPr="00B530F8">
          <w:rPr>
            <w:noProof/>
            <w:webHidden/>
          </w:rPr>
          <w:fldChar w:fldCharType="separate"/>
        </w:r>
        <w:r w:rsidR="008C5EEA" w:rsidRPr="00B530F8">
          <w:rPr>
            <w:noProof/>
            <w:webHidden/>
          </w:rPr>
          <w:t>28</w:t>
        </w:r>
        <w:r w:rsidRPr="00B530F8">
          <w:rPr>
            <w:noProof/>
            <w:webHidden/>
          </w:rPr>
          <w:fldChar w:fldCharType="end"/>
        </w:r>
      </w:hyperlink>
    </w:p>
    <w:p w14:paraId="78A0C610" w14:textId="3E53207F"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79" w:history="1">
        <w:r w:rsidRPr="00B530F8">
          <w:rPr>
            <w:rStyle w:val="Hyperlink"/>
            <w:noProof/>
          </w:rPr>
          <w:t>12.1</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Duties</w:t>
        </w:r>
        <w:r w:rsidRPr="00B530F8">
          <w:rPr>
            <w:noProof/>
            <w:webHidden/>
          </w:rPr>
          <w:tab/>
        </w:r>
        <w:r w:rsidRPr="00B530F8">
          <w:rPr>
            <w:noProof/>
            <w:webHidden/>
          </w:rPr>
          <w:fldChar w:fldCharType="begin"/>
        </w:r>
        <w:r w:rsidRPr="00B530F8">
          <w:rPr>
            <w:noProof/>
            <w:webHidden/>
          </w:rPr>
          <w:instrText xml:space="preserve"> PAGEREF _Toc220654479 \h </w:instrText>
        </w:r>
        <w:r w:rsidRPr="00B530F8">
          <w:rPr>
            <w:noProof/>
            <w:webHidden/>
          </w:rPr>
        </w:r>
        <w:r w:rsidRPr="00B530F8">
          <w:rPr>
            <w:noProof/>
            <w:webHidden/>
          </w:rPr>
          <w:fldChar w:fldCharType="separate"/>
        </w:r>
        <w:r w:rsidR="008C5EEA" w:rsidRPr="00B530F8">
          <w:rPr>
            <w:noProof/>
            <w:webHidden/>
          </w:rPr>
          <w:t>28</w:t>
        </w:r>
        <w:r w:rsidRPr="00B530F8">
          <w:rPr>
            <w:noProof/>
            <w:webHidden/>
          </w:rPr>
          <w:fldChar w:fldCharType="end"/>
        </w:r>
      </w:hyperlink>
    </w:p>
    <w:p w14:paraId="4ADB3D89" w14:textId="5F67619C"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0" w:history="1">
        <w:r w:rsidRPr="00B530F8">
          <w:rPr>
            <w:rStyle w:val="Hyperlink"/>
            <w:noProof/>
          </w:rPr>
          <w:t>12.2</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Material personal interest</w:t>
        </w:r>
        <w:r w:rsidRPr="00B530F8">
          <w:rPr>
            <w:noProof/>
            <w:webHidden/>
          </w:rPr>
          <w:tab/>
        </w:r>
        <w:r w:rsidRPr="00B530F8">
          <w:rPr>
            <w:noProof/>
            <w:webHidden/>
          </w:rPr>
          <w:fldChar w:fldCharType="begin"/>
        </w:r>
        <w:r w:rsidRPr="00B530F8">
          <w:rPr>
            <w:noProof/>
            <w:webHidden/>
          </w:rPr>
          <w:instrText xml:space="preserve"> PAGEREF _Toc220654480 \h </w:instrText>
        </w:r>
        <w:r w:rsidRPr="00B530F8">
          <w:rPr>
            <w:noProof/>
            <w:webHidden/>
          </w:rPr>
        </w:r>
        <w:r w:rsidRPr="00B530F8">
          <w:rPr>
            <w:noProof/>
            <w:webHidden/>
          </w:rPr>
          <w:fldChar w:fldCharType="separate"/>
        </w:r>
        <w:r w:rsidR="008C5EEA" w:rsidRPr="00B530F8">
          <w:rPr>
            <w:noProof/>
            <w:webHidden/>
          </w:rPr>
          <w:t>28</w:t>
        </w:r>
        <w:r w:rsidRPr="00B530F8">
          <w:rPr>
            <w:noProof/>
            <w:webHidden/>
          </w:rPr>
          <w:fldChar w:fldCharType="end"/>
        </w:r>
      </w:hyperlink>
    </w:p>
    <w:p w14:paraId="57D495FF" w14:textId="76147B90"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1" w:history="1">
        <w:r w:rsidRPr="00B530F8">
          <w:rPr>
            <w:rStyle w:val="Hyperlink"/>
            <w:noProof/>
          </w:rPr>
          <w:t>12.3</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Disclosure of remuneration</w:t>
        </w:r>
        <w:r w:rsidRPr="00B530F8">
          <w:rPr>
            <w:noProof/>
            <w:webHidden/>
          </w:rPr>
          <w:tab/>
        </w:r>
        <w:r w:rsidRPr="00B530F8">
          <w:rPr>
            <w:noProof/>
            <w:webHidden/>
          </w:rPr>
          <w:fldChar w:fldCharType="begin"/>
        </w:r>
        <w:r w:rsidRPr="00B530F8">
          <w:rPr>
            <w:noProof/>
            <w:webHidden/>
          </w:rPr>
          <w:instrText xml:space="preserve"> PAGEREF _Toc220654481 \h </w:instrText>
        </w:r>
        <w:r w:rsidRPr="00B530F8">
          <w:rPr>
            <w:noProof/>
            <w:webHidden/>
          </w:rPr>
        </w:r>
        <w:r w:rsidRPr="00B530F8">
          <w:rPr>
            <w:noProof/>
            <w:webHidden/>
          </w:rPr>
          <w:fldChar w:fldCharType="separate"/>
        </w:r>
        <w:r w:rsidR="008C5EEA" w:rsidRPr="00B530F8">
          <w:rPr>
            <w:noProof/>
            <w:webHidden/>
          </w:rPr>
          <w:t>30</w:t>
        </w:r>
        <w:r w:rsidRPr="00B530F8">
          <w:rPr>
            <w:noProof/>
            <w:webHidden/>
          </w:rPr>
          <w:fldChar w:fldCharType="end"/>
        </w:r>
      </w:hyperlink>
    </w:p>
    <w:p w14:paraId="118B40B0" w14:textId="31D9B8B8"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2" w:history="1">
        <w:r w:rsidRPr="00B530F8">
          <w:rPr>
            <w:rStyle w:val="Hyperlink"/>
            <w:noProof/>
          </w:rPr>
          <w:t>12.4</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Secretary</w:t>
        </w:r>
        <w:r w:rsidRPr="00B530F8">
          <w:rPr>
            <w:noProof/>
            <w:webHidden/>
          </w:rPr>
          <w:tab/>
        </w:r>
        <w:r w:rsidRPr="00B530F8">
          <w:rPr>
            <w:noProof/>
            <w:webHidden/>
          </w:rPr>
          <w:fldChar w:fldCharType="begin"/>
        </w:r>
        <w:r w:rsidRPr="00B530F8">
          <w:rPr>
            <w:noProof/>
            <w:webHidden/>
          </w:rPr>
          <w:instrText xml:space="preserve"> PAGEREF _Toc220654482 \h </w:instrText>
        </w:r>
        <w:r w:rsidRPr="00B530F8">
          <w:rPr>
            <w:noProof/>
            <w:webHidden/>
          </w:rPr>
        </w:r>
        <w:r w:rsidRPr="00B530F8">
          <w:rPr>
            <w:noProof/>
            <w:webHidden/>
          </w:rPr>
          <w:fldChar w:fldCharType="separate"/>
        </w:r>
        <w:r w:rsidR="008C5EEA" w:rsidRPr="00B530F8">
          <w:rPr>
            <w:noProof/>
            <w:webHidden/>
          </w:rPr>
          <w:t>30</w:t>
        </w:r>
        <w:r w:rsidRPr="00B530F8">
          <w:rPr>
            <w:noProof/>
            <w:webHidden/>
          </w:rPr>
          <w:fldChar w:fldCharType="end"/>
        </w:r>
      </w:hyperlink>
    </w:p>
    <w:p w14:paraId="263D6CBE" w14:textId="20ADAA80"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3" w:history="1">
        <w:r w:rsidRPr="00B530F8">
          <w:rPr>
            <w:rStyle w:val="Hyperlink"/>
            <w:noProof/>
            <w:lang w:val="en-GB"/>
          </w:rPr>
          <w:t>12.5</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Receipt of money</w:t>
        </w:r>
        <w:r w:rsidRPr="00B530F8">
          <w:rPr>
            <w:noProof/>
            <w:webHidden/>
          </w:rPr>
          <w:tab/>
        </w:r>
        <w:r w:rsidRPr="00B530F8">
          <w:rPr>
            <w:noProof/>
            <w:webHidden/>
          </w:rPr>
          <w:fldChar w:fldCharType="begin"/>
        </w:r>
        <w:r w:rsidRPr="00B530F8">
          <w:rPr>
            <w:noProof/>
            <w:webHidden/>
          </w:rPr>
          <w:instrText xml:space="preserve"> PAGEREF _Toc220654483 \h </w:instrText>
        </w:r>
        <w:r w:rsidRPr="00B530F8">
          <w:rPr>
            <w:noProof/>
            <w:webHidden/>
          </w:rPr>
        </w:r>
        <w:r w:rsidRPr="00B530F8">
          <w:rPr>
            <w:noProof/>
            <w:webHidden/>
          </w:rPr>
          <w:fldChar w:fldCharType="separate"/>
        </w:r>
        <w:r w:rsidR="008C5EEA" w:rsidRPr="00B530F8">
          <w:rPr>
            <w:noProof/>
            <w:webHidden/>
          </w:rPr>
          <w:t>30</w:t>
        </w:r>
        <w:r w:rsidRPr="00B530F8">
          <w:rPr>
            <w:noProof/>
            <w:webHidden/>
          </w:rPr>
          <w:fldChar w:fldCharType="end"/>
        </w:r>
      </w:hyperlink>
    </w:p>
    <w:p w14:paraId="1D816F78" w14:textId="67F50960"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84" w:history="1">
        <w:r w:rsidRPr="00B530F8">
          <w:rPr>
            <w:rStyle w:val="Hyperlink"/>
            <w:noProof/>
            <w:lang w:val="en-GB"/>
          </w:rPr>
          <w:t>13.</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General Meetings</w:t>
        </w:r>
        <w:r w:rsidRPr="00B530F8">
          <w:rPr>
            <w:noProof/>
            <w:webHidden/>
          </w:rPr>
          <w:tab/>
        </w:r>
        <w:r w:rsidRPr="00B530F8">
          <w:rPr>
            <w:noProof/>
            <w:webHidden/>
          </w:rPr>
          <w:fldChar w:fldCharType="begin"/>
        </w:r>
        <w:r w:rsidRPr="00B530F8">
          <w:rPr>
            <w:noProof/>
            <w:webHidden/>
          </w:rPr>
          <w:instrText xml:space="preserve"> PAGEREF _Toc220654484 \h </w:instrText>
        </w:r>
        <w:r w:rsidRPr="00B530F8">
          <w:rPr>
            <w:noProof/>
            <w:webHidden/>
          </w:rPr>
        </w:r>
        <w:r w:rsidRPr="00B530F8">
          <w:rPr>
            <w:noProof/>
            <w:webHidden/>
          </w:rPr>
          <w:fldChar w:fldCharType="separate"/>
        </w:r>
        <w:r w:rsidR="008C5EEA" w:rsidRPr="00B530F8">
          <w:rPr>
            <w:noProof/>
            <w:webHidden/>
          </w:rPr>
          <w:t>30</w:t>
        </w:r>
        <w:r w:rsidRPr="00B530F8">
          <w:rPr>
            <w:noProof/>
            <w:webHidden/>
          </w:rPr>
          <w:fldChar w:fldCharType="end"/>
        </w:r>
      </w:hyperlink>
    </w:p>
    <w:p w14:paraId="099E1C26" w14:textId="408D5228"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5" w:history="1">
        <w:r w:rsidRPr="00B530F8">
          <w:rPr>
            <w:rStyle w:val="Hyperlink"/>
            <w:noProof/>
            <w:lang w:val="en-GB"/>
          </w:rPr>
          <w:t>13.1</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Timing and Location of Annual General Meeting</w:t>
        </w:r>
        <w:r w:rsidRPr="00B530F8">
          <w:rPr>
            <w:noProof/>
            <w:webHidden/>
          </w:rPr>
          <w:tab/>
        </w:r>
        <w:r w:rsidRPr="00B530F8">
          <w:rPr>
            <w:noProof/>
            <w:webHidden/>
          </w:rPr>
          <w:fldChar w:fldCharType="begin"/>
        </w:r>
        <w:r w:rsidRPr="00B530F8">
          <w:rPr>
            <w:noProof/>
            <w:webHidden/>
          </w:rPr>
          <w:instrText xml:space="preserve"> PAGEREF _Toc220654485 \h </w:instrText>
        </w:r>
        <w:r w:rsidRPr="00B530F8">
          <w:rPr>
            <w:noProof/>
            <w:webHidden/>
          </w:rPr>
        </w:r>
        <w:r w:rsidRPr="00B530F8">
          <w:rPr>
            <w:noProof/>
            <w:webHidden/>
          </w:rPr>
          <w:fldChar w:fldCharType="separate"/>
        </w:r>
        <w:r w:rsidR="008C5EEA" w:rsidRPr="00B530F8">
          <w:rPr>
            <w:noProof/>
            <w:webHidden/>
          </w:rPr>
          <w:t>30</w:t>
        </w:r>
        <w:r w:rsidRPr="00B530F8">
          <w:rPr>
            <w:noProof/>
            <w:webHidden/>
          </w:rPr>
          <w:fldChar w:fldCharType="end"/>
        </w:r>
      </w:hyperlink>
    </w:p>
    <w:p w14:paraId="11AA9135" w14:textId="6F240C73"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6" w:history="1">
        <w:r w:rsidRPr="00B530F8">
          <w:rPr>
            <w:rStyle w:val="Hyperlink"/>
            <w:noProof/>
            <w:lang w:val="en-GB"/>
          </w:rPr>
          <w:t>13.2</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Business for Annual General Meeting</w:t>
        </w:r>
        <w:r w:rsidRPr="00B530F8">
          <w:rPr>
            <w:noProof/>
            <w:webHidden/>
          </w:rPr>
          <w:tab/>
        </w:r>
        <w:r w:rsidRPr="00B530F8">
          <w:rPr>
            <w:noProof/>
            <w:webHidden/>
          </w:rPr>
          <w:fldChar w:fldCharType="begin"/>
        </w:r>
        <w:r w:rsidRPr="00B530F8">
          <w:rPr>
            <w:noProof/>
            <w:webHidden/>
          </w:rPr>
          <w:instrText xml:space="preserve"> PAGEREF _Toc220654486 \h </w:instrText>
        </w:r>
        <w:r w:rsidRPr="00B530F8">
          <w:rPr>
            <w:noProof/>
            <w:webHidden/>
          </w:rPr>
        </w:r>
        <w:r w:rsidRPr="00B530F8">
          <w:rPr>
            <w:noProof/>
            <w:webHidden/>
          </w:rPr>
          <w:fldChar w:fldCharType="separate"/>
        </w:r>
        <w:r w:rsidR="008C5EEA" w:rsidRPr="00B530F8">
          <w:rPr>
            <w:noProof/>
            <w:webHidden/>
          </w:rPr>
          <w:t>31</w:t>
        </w:r>
        <w:r w:rsidRPr="00B530F8">
          <w:rPr>
            <w:noProof/>
            <w:webHidden/>
          </w:rPr>
          <w:fldChar w:fldCharType="end"/>
        </w:r>
      </w:hyperlink>
    </w:p>
    <w:p w14:paraId="579168F5" w14:textId="436A48C4"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7" w:history="1">
        <w:r w:rsidRPr="00B530F8">
          <w:rPr>
            <w:rStyle w:val="Hyperlink"/>
            <w:noProof/>
            <w:lang w:val="en-GB"/>
          </w:rPr>
          <w:t>13.3</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Special General Meetings</w:t>
        </w:r>
        <w:r w:rsidRPr="00B530F8">
          <w:rPr>
            <w:noProof/>
            <w:webHidden/>
          </w:rPr>
          <w:tab/>
        </w:r>
        <w:r w:rsidRPr="00B530F8">
          <w:rPr>
            <w:noProof/>
            <w:webHidden/>
          </w:rPr>
          <w:fldChar w:fldCharType="begin"/>
        </w:r>
        <w:r w:rsidRPr="00B530F8">
          <w:rPr>
            <w:noProof/>
            <w:webHidden/>
          </w:rPr>
          <w:instrText xml:space="preserve"> PAGEREF _Toc220654487 \h </w:instrText>
        </w:r>
        <w:r w:rsidRPr="00B530F8">
          <w:rPr>
            <w:noProof/>
            <w:webHidden/>
          </w:rPr>
        </w:r>
        <w:r w:rsidRPr="00B530F8">
          <w:rPr>
            <w:noProof/>
            <w:webHidden/>
          </w:rPr>
          <w:fldChar w:fldCharType="separate"/>
        </w:r>
        <w:r w:rsidR="008C5EEA" w:rsidRPr="00B530F8">
          <w:rPr>
            <w:noProof/>
            <w:webHidden/>
          </w:rPr>
          <w:t>31</w:t>
        </w:r>
        <w:r w:rsidRPr="00B530F8">
          <w:rPr>
            <w:noProof/>
            <w:webHidden/>
          </w:rPr>
          <w:fldChar w:fldCharType="end"/>
        </w:r>
      </w:hyperlink>
    </w:p>
    <w:p w14:paraId="00745C85" w14:textId="59846B0A"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8" w:history="1">
        <w:r w:rsidRPr="00B530F8">
          <w:rPr>
            <w:rStyle w:val="Hyperlink"/>
            <w:noProof/>
            <w:lang w:val="en-GB"/>
          </w:rPr>
          <w:t>13.4</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Notice of General Meetings</w:t>
        </w:r>
        <w:r w:rsidRPr="00B530F8">
          <w:rPr>
            <w:noProof/>
            <w:webHidden/>
          </w:rPr>
          <w:tab/>
        </w:r>
        <w:r w:rsidRPr="00B530F8">
          <w:rPr>
            <w:noProof/>
            <w:webHidden/>
          </w:rPr>
          <w:fldChar w:fldCharType="begin"/>
        </w:r>
        <w:r w:rsidRPr="00B530F8">
          <w:rPr>
            <w:noProof/>
            <w:webHidden/>
          </w:rPr>
          <w:instrText xml:space="preserve"> PAGEREF _Toc220654488 \h </w:instrText>
        </w:r>
        <w:r w:rsidRPr="00B530F8">
          <w:rPr>
            <w:noProof/>
            <w:webHidden/>
          </w:rPr>
        </w:r>
        <w:r w:rsidRPr="00B530F8">
          <w:rPr>
            <w:noProof/>
            <w:webHidden/>
          </w:rPr>
          <w:fldChar w:fldCharType="separate"/>
        </w:r>
        <w:r w:rsidR="008C5EEA" w:rsidRPr="00B530F8">
          <w:rPr>
            <w:noProof/>
            <w:webHidden/>
          </w:rPr>
          <w:t>31</w:t>
        </w:r>
        <w:r w:rsidRPr="00B530F8">
          <w:rPr>
            <w:noProof/>
            <w:webHidden/>
          </w:rPr>
          <w:fldChar w:fldCharType="end"/>
        </w:r>
      </w:hyperlink>
    </w:p>
    <w:p w14:paraId="0B0E01CF" w14:textId="74CC85BC"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89" w:history="1">
        <w:r w:rsidRPr="00B530F8">
          <w:rPr>
            <w:rStyle w:val="Hyperlink"/>
            <w:noProof/>
            <w:lang w:val="en-GB"/>
          </w:rPr>
          <w:t>13.5</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Quorum</w:t>
        </w:r>
        <w:r w:rsidRPr="00B530F8">
          <w:rPr>
            <w:noProof/>
            <w:webHidden/>
          </w:rPr>
          <w:tab/>
        </w:r>
        <w:r w:rsidRPr="00B530F8">
          <w:rPr>
            <w:noProof/>
            <w:webHidden/>
          </w:rPr>
          <w:fldChar w:fldCharType="begin"/>
        </w:r>
        <w:r w:rsidRPr="00B530F8">
          <w:rPr>
            <w:noProof/>
            <w:webHidden/>
          </w:rPr>
          <w:instrText xml:space="preserve"> PAGEREF _Toc220654489 \h </w:instrText>
        </w:r>
        <w:r w:rsidRPr="00B530F8">
          <w:rPr>
            <w:noProof/>
            <w:webHidden/>
          </w:rPr>
        </w:r>
        <w:r w:rsidRPr="00B530F8">
          <w:rPr>
            <w:noProof/>
            <w:webHidden/>
          </w:rPr>
          <w:fldChar w:fldCharType="separate"/>
        </w:r>
        <w:r w:rsidR="008C5EEA" w:rsidRPr="00B530F8">
          <w:rPr>
            <w:noProof/>
            <w:webHidden/>
          </w:rPr>
          <w:t>32</w:t>
        </w:r>
        <w:r w:rsidRPr="00B530F8">
          <w:rPr>
            <w:noProof/>
            <w:webHidden/>
          </w:rPr>
          <w:fldChar w:fldCharType="end"/>
        </w:r>
      </w:hyperlink>
    </w:p>
    <w:p w14:paraId="33680B1D" w14:textId="0096A961"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90" w:history="1">
        <w:r w:rsidRPr="00B530F8">
          <w:rPr>
            <w:rStyle w:val="Hyperlink"/>
            <w:noProof/>
            <w:lang w:val="en-GB"/>
          </w:rPr>
          <w:t>13.6</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Adjournment</w:t>
        </w:r>
        <w:r w:rsidRPr="00B530F8">
          <w:rPr>
            <w:noProof/>
            <w:webHidden/>
          </w:rPr>
          <w:tab/>
        </w:r>
        <w:r w:rsidRPr="00B530F8">
          <w:rPr>
            <w:noProof/>
            <w:webHidden/>
          </w:rPr>
          <w:fldChar w:fldCharType="begin"/>
        </w:r>
        <w:r w:rsidRPr="00B530F8">
          <w:rPr>
            <w:noProof/>
            <w:webHidden/>
          </w:rPr>
          <w:instrText xml:space="preserve"> PAGEREF _Toc220654490 \h </w:instrText>
        </w:r>
        <w:r w:rsidRPr="00B530F8">
          <w:rPr>
            <w:noProof/>
            <w:webHidden/>
          </w:rPr>
        </w:r>
        <w:r w:rsidRPr="00B530F8">
          <w:rPr>
            <w:noProof/>
            <w:webHidden/>
          </w:rPr>
          <w:fldChar w:fldCharType="separate"/>
        </w:r>
        <w:r w:rsidR="008C5EEA" w:rsidRPr="00B530F8">
          <w:rPr>
            <w:noProof/>
            <w:webHidden/>
          </w:rPr>
          <w:t>32</w:t>
        </w:r>
        <w:r w:rsidRPr="00B530F8">
          <w:rPr>
            <w:noProof/>
            <w:webHidden/>
          </w:rPr>
          <w:fldChar w:fldCharType="end"/>
        </w:r>
      </w:hyperlink>
    </w:p>
    <w:p w14:paraId="397F1D42" w14:textId="4580AC9D"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91" w:history="1">
        <w:r w:rsidRPr="00B530F8">
          <w:rPr>
            <w:rStyle w:val="Hyperlink"/>
            <w:noProof/>
            <w:lang w:val="en-GB"/>
          </w:rPr>
          <w:t>13.7</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General Meeting Procedure</w:t>
        </w:r>
        <w:r w:rsidRPr="00B530F8">
          <w:rPr>
            <w:noProof/>
            <w:webHidden/>
          </w:rPr>
          <w:tab/>
        </w:r>
        <w:r w:rsidRPr="00B530F8">
          <w:rPr>
            <w:noProof/>
            <w:webHidden/>
          </w:rPr>
          <w:fldChar w:fldCharType="begin"/>
        </w:r>
        <w:r w:rsidRPr="00B530F8">
          <w:rPr>
            <w:noProof/>
            <w:webHidden/>
          </w:rPr>
          <w:instrText xml:space="preserve"> PAGEREF _Toc220654491 \h </w:instrText>
        </w:r>
        <w:r w:rsidRPr="00B530F8">
          <w:rPr>
            <w:noProof/>
            <w:webHidden/>
          </w:rPr>
        </w:r>
        <w:r w:rsidRPr="00B530F8">
          <w:rPr>
            <w:noProof/>
            <w:webHidden/>
          </w:rPr>
          <w:fldChar w:fldCharType="separate"/>
        </w:r>
        <w:r w:rsidR="008C5EEA" w:rsidRPr="00B530F8">
          <w:rPr>
            <w:noProof/>
            <w:webHidden/>
          </w:rPr>
          <w:t>32</w:t>
        </w:r>
        <w:r w:rsidRPr="00B530F8">
          <w:rPr>
            <w:noProof/>
            <w:webHidden/>
          </w:rPr>
          <w:fldChar w:fldCharType="end"/>
        </w:r>
      </w:hyperlink>
    </w:p>
    <w:p w14:paraId="5C923445" w14:textId="41734CFD"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92" w:history="1">
        <w:r w:rsidRPr="00B530F8">
          <w:rPr>
            <w:rStyle w:val="Hyperlink"/>
            <w:noProof/>
          </w:rPr>
          <w:t>13.8</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Proxies</w:t>
        </w:r>
        <w:r w:rsidRPr="00B530F8">
          <w:rPr>
            <w:noProof/>
            <w:webHidden/>
          </w:rPr>
          <w:tab/>
        </w:r>
        <w:r w:rsidRPr="00B530F8">
          <w:rPr>
            <w:noProof/>
            <w:webHidden/>
          </w:rPr>
          <w:fldChar w:fldCharType="begin"/>
        </w:r>
        <w:r w:rsidRPr="00B530F8">
          <w:rPr>
            <w:noProof/>
            <w:webHidden/>
          </w:rPr>
          <w:instrText xml:space="preserve"> PAGEREF _Toc220654492 \h </w:instrText>
        </w:r>
        <w:r w:rsidRPr="00B530F8">
          <w:rPr>
            <w:noProof/>
            <w:webHidden/>
          </w:rPr>
        </w:r>
        <w:r w:rsidRPr="00B530F8">
          <w:rPr>
            <w:noProof/>
            <w:webHidden/>
          </w:rPr>
          <w:fldChar w:fldCharType="separate"/>
        </w:r>
        <w:r w:rsidR="008C5EEA" w:rsidRPr="00B530F8">
          <w:rPr>
            <w:noProof/>
            <w:webHidden/>
          </w:rPr>
          <w:t>34</w:t>
        </w:r>
        <w:r w:rsidRPr="00B530F8">
          <w:rPr>
            <w:noProof/>
            <w:webHidden/>
          </w:rPr>
          <w:fldChar w:fldCharType="end"/>
        </w:r>
      </w:hyperlink>
    </w:p>
    <w:p w14:paraId="6FEC21A4" w14:textId="3A0CF2FF"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93" w:history="1">
        <w:r w:rsidRPr="00B530F8">
          <w:rPr>
            <w:rStyle w:val="Hyperlink"/>
            <w:noProof/>
          </w:rPr>
          <w:t>13.9</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Attorneys</w:t>
        </w:r>
        <w:r w:rsidRPr="00B530F8">
          <w:rPr>
            <w:noProof/>
            <w:webHidden/>
          </w:rPr>
          <w:tab/>
        </w:r>
        <w:r w:rsidRPr="00B530F8">
          <w:rPr>
            <w:noProof/>
            <w:webHidden/>
          </w:rPr>
          <w:fldChar w:fldCharType="begin"/>
        </w:r>
        <w:r w:rsidRPr="00B530F8">
          <w:rPr>
            <w:noProof/>
            <w:webHidden/>
          </w:rPr>
          <w:instrText xml:space="preserve"> PAGEREF _Toc220654493 \h </w:instrText>
        </w:r>
        <w:r w:rsidRPr="00B530F8">
          <w:rPr>
            <w:noProof/>
            <w:webHidden/>
          </w:rPr>
        </w:r>
        <w:r w:rsidRPr="00B530F8">
          <w:rPr>
            <w:noProof/>
            <w:webHidden/>
          </w:rPr>
          <w:fldChar w:fldCharType="separate"/>
        </w:r>
        <w:r w:rsidR="008C5EEA" w:rsidRPr="00B530F8">
          <w:rPr>
            <w:noProof/>
            <w:webHidden/>
          </w:rPr>
          <w:t>34</w:t>
        </w:r>
        <w:r w:rsidRPr="00B530F8">
          <w:rPr>
            <w:noProof/>
            <w:webHidden/>
          </w:rPr>
          <w:fldChar w:fldCharType="end"/>
        </w:r>
      </w:hyperlink>
    </w:p>
    <w:p w14:paraId="50D383F8" w14:textId="3E6A93D3"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94" w:history="1">
        <w:r w:rsidRPr="00B530F8">
          <w:rPr>
            <w:rStyle w:val="Hyperlink"/>
            <w:noProof/>
          </w:rPr>
          <w:t>14.</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Minutes</w:t>
        </w:r>
        <w:r w:rsidRPr="00B530F8">
          <w:rPr>
            <w:noProof/>
            <w:webHidden/>
          </w:rPr>
          <w:tab/>
        </w:r>
        <w:r w:rsidRPr="00B530F8">
          <w:rPr>
            <w:noProof/>
            <w:webHidden/>
          </w:rPr>
          <w:fldChar w:fldCharType="begin"/>
        </w:r>
        <w:r w:rsidRPr="00B530F8">
          <w:rPr>
            <w:noProof/>
            <w:webHidden/>
          </w:rPr>
          <w:instrText xml:space="preserve"> PAGEREF _Toc220654494 \h </w:instrText>
        </w:r>
        <w:r w:rsidRPr="00B530F8">
          <w:rPr>
            <w:noProof/>
            <w:webHidden/>
          </w:rPr>
        </w:r>
        <w:r w:rsidRPr="00B530F8">
          <w:rPr>
            <w:noProof/>
            <w:webHidden/>
          </w:rPr>
          <w:fldChar w:fldCharType="separate"/>
        </w:r>
        <w:r w:rsidR="008C5EEA" w:rsidRPr="00B530F8">
          <w:rPr>
            <w:noProof/>
            <w:webHidden/>
          </w:rPr>
          <w:t>34</w:t>
        </w:r>
        <w:r w:rsidRPr="00B530F8">
          <w:rPr>
            <w:noProof/>
            <w:webHidden/>
          </w:rPr>
          <w:fldChar w:fldCharType="end"/>
        </w:r>
      </w:hyperlink>
    </w:p>
    <w:p w14:paraId="5D7A9071" w14:textId="71B8F187"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95" w:history="1">
        <w:r w:rsidRPr="00B530F8">
          <w:rPr>
            <w:rStyle w:val="Hyperlink"/>
            <w:noProof/>
          </w:rPr>
          <w:t>14.1</w:t>
        </w:r>
        <w:r w:rsidRPr="00B530F8">
          <w:rPr>
            <w:rFonts w:asciiTheme="minorHAnsi" w:hAnsiTheme="minorHAnsi"/>
            <w:i w:val="0"/>
            <w:iCs w:val="0"/>
            <w:noProof/>
            <w:kern w:val="2"/>
            <w:sz w:val="24"/>
            <w:szCs w:val="24"/>
            <w:lang w:eastAsia="en-GB"/>
            <w14:ligatures w14:val="standardContextual"/>
          </w:rPr>
          <w:tab/>
        </w:r>
        <w:r w:rsidRPr="00B530F8">
          <w:rPr>
            <w:rStyle w:val="Hyperlink"/>
            <w:noProof/>
          </w:rPr>
          <w:t>Secretary to maintain minutes</w:t>
        </w:r>
        <w:r w:rsidRPr="00B530F8">
          <w:rPr>
            <w:noProof/>
            <w:webHidden/>
          </w:rPr>
          <w:tab/>
        </w:r>
        <w:r w:rsidRPr="00B530F8">
          <w:rPr>
            <w:noProof/>
            <w:webHidden/>
          </w:rPr>
          <w:fldChar w:fldCharType="begin"/>
        </w:r>
        <w:r w:rsidRPr="00B530F8">
          <w:rPr>
            <w:noProof/>
            <w:webHidden/>
          </w:rPr>
          <w:instrText xml:space="preserve"> PAGEREF _Toc220654495 \h </w:instrText>
        </w:r>
        <w:r w:rsidRPr="00B530F8">
          <w:rPr>
            <w:noProof/>
            <w:webHidden/>
          </w:rPr>
        </w:r>
        <w:r w:rsidRPr="00B530F8">
          <w:rPr>
            <w:noProof/>
            <w:webHidden/>
          </w:rPr>
          <w:fldChar w:fldCharType="separate"/>
        </w:r>
        <w:r w:rsidR="008C5EEA" w:rsidRPr="00B530F8">
          <w:rPr>
            <w:noProof/>
            <w:webHidden/>
          </w:rPr>
          <w:t>34</w:t>
        </w:r>
        <w:r w:rsidRPr="00B530F8">
          <w:rPr>
            <w:noProof/>
            <w:webHidden/>
          </w:rPr>
          <w:fldChar w:fldCharType="end"/>
        </w:r>
      </w:hyperlink>
    </w:p>
    <w:p w14:paraId="4204269A" w14:textId="0782F0D8"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96" w:history="1">
        <w:r w:rsidRPr="00B530F8">
          <w:rPr>
            <w:rStyle w:val="Hyperlink"/>
            <w:noProof/>
            <w:lang w:val="en-GB"/>
          </w:rPr>
          <w:t>14.2</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Chairperson to verify accuracy of minutes</w:t>
        </w:r>
        <w:r w:rsidRPr="00B530F8">
          <w:rPr>
            <w:noProof/>
            <w:webHidden/>
          </w:rPr>
          <w:tab/>
        </w:r>
        <w:r w:rsidRPr="00B530F8">
          <w:rPr>
            <w:noProof/>
            <w:webHidden/>
          </w:rPr>
          <w:fldChar w:fldCharType="begin"/>
        </w:r>
        <w:r w:rsidRPr="00B530F8">
          <w:rPr>
            <w:noProof/>
            <w:webHidden/>
          </w:rPr>
          <w:instrText xml:space="preserve"> PAGEREF _Toc220654496 \h </w:instrText>
        </w:r>
        <w:r w:rsidRPr="00B530F8">
          <w:rPr>
            <w:noProof/>
            <w:webHidden/>
          </w:rPr>
        </w:r>
        <w:r w:rsidRPr="00B530F8">
          <w:rPr>
            <w:noProof/>
            <w:webHidden/>
          </w:rPr>
          <w:fldChar w:fldCharType="separate"/>
        </w:r>
        <w:r w:rsidR="008C5EEA" w:rsidRPr="00B530F8">
          <w:rPr>
            <w:noProof/>
            <w:webHidden/>
          </w:rPr>
          <w:t>34</w:t>
        </w:r>
        <w:r w:rsidRPr="00B530F8">
          <w:rPr>
            <w:noProof/>
            <w:webHidden/>
          </w:rPr>
          <w:fldChar w:fldCharType="end"/>
        </w:r>
      </w:hyperlink>
    </w:p>
    <w:p w14:paraId="3449BCD6" w14:textId="4DF4BCFD"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497" w:history="1">
        <w:r w:rsidRPr="00B530F8">
          <w:rPr>
            <w:rStyle w:val="Hyperlink"/>
            <w:noProof/>
            <w:lang w:val="en-GB"/>
          </w:rPr>
          <w:t>14.3</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Member access to minutes of general meetings</w:t>
        </w:r>
        <w:r w:rsidRPr="00B530F8">
          <w:rPr>
            <w:noProof/>
            <w:webHidden/>
          </w:rPr>
          <w:tab/>
        </w:r>
        <w:r w:rsidRPr="00B530F8">
          <w:rPr>
            <w:noProof/>
            <w:webHidden/>
          </w:rPr>
          <w:fldChar w:fldCharType="begin"/>
        </w:r>
        <w:r w:rsidRPr="00B530F8">
          <w:rPr>
            <w:noProof/>
            <w:webHidden/>
          </w:rPr>
          <w:instrText xml:space="preserve"> PAGEREF _Toc220654497 \h </w:instrText>
        </w:r>
        <w:r w:rsidRPr="00B530F8">
          <w:rPr>
            <w:noProof/>
            <w:webHidden/>
          </w:rPr>
        </w:r>
        <w:r w:rsidRPr="00B530F8">
          <w:rPr>
            <w:noProof/>
            <w:webHidden/>
          </w:rPr>
          <w:fldChar w:fldCharType="separate"/>
        </w:r>
        <w:r w:rsidR="008C5EEA" w:rsidRPr="00B530F8">
          <w:rPr>
            <w:noProof/>
            <w:webHidden/>
          </w:rPr>
          <w:t>35</w:t>
        </w:r>
        <w:r w:rsidRPr="00B530F8">
          <w:rPr>
            <w:noProof/>
            <w:webHidden/>
          </w:rPr>
          <w:fldChar w:fldCharType="end"/>
        </w:r>
      </w:hyperlink>
    </w:p>
    <w:p w14:paraId="0BDE1DE2" w14:textId="2DC7E731"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98" w:history="1">
        <w:r w:rsidRPr="00B530F8">
          <w:rPr>
            <w:rStyle w:val="Hyperlink"/>
            <w:noProof/>
            <w:lang w:val="en-GB"/>
          </w:rPr>
          <w:t>15.</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By-Laws</w:t>
        </w:r>
        <w:r w:rsidRPr="00B530F8">
          <w:rPr>
            <w:noProof/>
            <w:webHidden/>
          </w:rPr>
          <w:tab/>
        </w:r>
        <w:r w:rsidRPr="00B530F8">
          <w:rPr>
            <w:noProof/>
            <w:webHidden/>
          </w:rPr>
          <w:fldChar w:fldCharType="begin"/>
        </w:r>
        <w:r w:rsidRPr="00B530F8">
          <w:rPr>
            <w:noProof/>
            <w:webHidden/>
          </w:rPr>
          <w:instrText xml:space="preserve"> PAGEREF _Toc220654498 \h </w:instrText>
        </w:r>
        <w:r w:rsidRPr="00B530F8">
          <w:rPr>
            <w:noProof/>
            <w:webHidden/>
          </w:rPr>
        </w:r>
        <w:r w:rsidRPr="00B530F8">
          <w:rPr>
            <w:noProof/>
            <w:webHidden/>
          </w:rPr>
          <w:fldChar w:fldCharType="separate"/>
        </w:r>
        <w:r w:rsidR="008C5EEA" w:rsidRPr="00B530F8">
          <w:rPr>
            <w:noProof/>
            <w:webHidden/>
          </w:rPr>
          <w:t>35</w:t>
        </w:r>
        <w:r w:rsidRPr="00B530F8">
          <w:rPr>
            <w:noProof/>
            <w:webHidden/>
          </w:rPr>
          <w:fldChar w:fldCharType="end"/>
        </w:r>
      </w:hyperlink>
    </w:p>
    <w:p w14:paraId="632D2D28" w14:textId="4D3E5F6B"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499" w:history="1">
        <w:r w:rsidRPr="00B530F8">
          <w:rPr>
            <w:rStyle w:val="Hyperlink"/>
            <w:noProof/>
          </w:rPr>
          <w:t>16.</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Alteration of rules</w:t>
        </w:r>
        <w:r w:rsidRPr="00B530F8">
          <w:rPr>
            <w:noProof/>
            <w:webHidden/>
          </w:rPr>
          <w:tab/>
        </w:r>
        <w:r w:rsidRPr="00B530F8">
          <w:rPr>
            <w:noProof/>
            <w:webHidden/>
          </w:rPr>
          <w:fldChar w:fldCharType="begin"/>
        </w:r>
        <w:r w:rsidRPr="00B530F8">
          <w:rPr>
            <w:noProof/>
            <w:webHidden/>
          </w:rPr>
          <w:instrText xml:space="preserve"> PAGEREF _Toc220654499 \h </w:instrText>
        </w:r>
        <w:r w:rsidRPr="00B530F8">
          <w:rPr>
            <w:noProof/>
            <w:webHidden/>
          </w:rPr>
        </w:r>
        <w:r w:rsidRPr="00B530F8">
          <w:rPr>
            <w:noProof/>
            <w:webHidden/>
          </w:rPr>
          <w:fldChar w:fldCharType="separate"/>
        </w:r>
        <w:r w:rsidR="008C5EEA" w:rsidRPr="00B530F8">
          <w:rPr>
            <w:noProof/>
            <w:webHidden/>
          </w:rPr>
          <w:t>35</w:t>
        </w:r>
        <w:r w:rsidRPr="00B530F8">
          <w:rPr>
            <w:noProof/>
            <w:webHidden/>
          </w:rPr>
          <w:fldChar w:fldCharType="end"/>
        </w:r>
      </w:hyperlink>
    </w:p>
    <w:p w14:paraId="572A515D" w14:textId="533F126A"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500" w:history="1">
        <w:r w:rsidRPr="00B530F8">
          <w:rPr>
            <w:rStyle w:val="Hyperlink"/>
            <w:noProof/>
          </w:rPr>
          <w:t>17.</w:t>
        </w:r>
        <w:r w:rsidRPr="00B530F8">
          <w:rPr>
            <w:rFonts w:asciiTheme="minorHAnsi" w:hAnsiTheme="minorHAnsi"/>
            <w:b w:val="0"/>
            <w:bCs w:val="0"/>
            <w:noProof/>
            <w:kern w:val="2"/>
            <w:sz w:val="24"/>
            <w:szCs w:val="24"/>
            <w:lang w:eastAsia="en-GB"/>
            <w14:ligatures w14:val="standardContextual"/>
          </w:rPr>
          <w:tab/>
        </w:r>
        <w:r w:rsidRPr="00B530F8">
          <w:rPr>
            <w:rStyle w:val="Hyperlink"/>
            <w:noProof/>
          </w:rPr>
          <w:t>Execution of Documents</w:t>
        </w:r>
        <w:r w:rsidRPr="00B530F8">
          <w:rPr>
            <w:noProof/>
            <w:webHidden/>
          </w:rPr>
          <w:tab/>
        </w:r>
        <w:r w:rsidRPr="00B530F8">
          <w:rPr>
            <w:noProof/>
            <w:webHidden/>
          </w:rPr>
          <w:fldChar w:fldCharType="begin"/>
        </w:r>
        <w:r w:rsidRPr="00B530F8">
          <w:rPr>
            <w:noProof/>
            <w:webHidden/>
          </w:rPr>
          <w:instrText xml:space="preserve"> PAGEREF _Toc220654500 \h </w:instrText>
        </w:r>
        <w:r w:rsidRPr="00B530F8">
          <w:rPr>
            <w:noProof/>
            <w:webHidden/>
          </w:rPr>
        </w:r>
        <w:r w:rsidRPr="00B530F8">
          <w:rPr>
            <w:noProof/>
            <w:webHidden/>
          </w:rPr>
          <w:fldChar w:fldCharType="separate"/>
        </w:r>
        <w:r w:rsidR="008C5EEA" w:rsidRPr="00B530F8">
          <w:rPr>
            <w:noProof/>
            <w:webHidden/>
          </w:rPr>
          <w:t>36</w:t>
        </w:r>
        <w:r w:rsidRPr="00B530F8">
          <w:rPr>
            <w:noProof/>
            <w:webHidden/>
          </w:rPr>
          <w:fldChar w:fldCharType="end"/>
        </w:r>
      </w:hyperlink>
    </w:p>
    <w:p w14:paraId="0D8043F7" w14:textId="15977B1B"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501" w:history="1">
        <w:r w:rsidRPr="00B530F8">
          <w:rPr>
            <w:rStyle w:val="Hyperlink"/>
            <w:noProof/>
            <w:lang w:val="en-GB"/>
          </w:rPr>
          <w:t>18.</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Finances</w:t>
        </w:r>
        <w:r w:rsidRPr="00B530F8">
          <w:rPr>
            <w:noProof/>
            <w:webHidden/>
          </w:rPr>
          <w:tab/>
        </w:r>
        <w:r w:rsidRPr="00B530F8">
          <w:rPr>
            <w:noProof/>
            <w:webHidden/>
          </w:rPr>
          <w:fldChar w:fldCharType="begin"/>
        </w:r>
        <w:r w:rsidRPr="00B530F8">
          <w:rPr>
            <w:noProof/>
            <w:webHidden/>
          </w:rPr>
          <w:instrText xml:space="preserve"> PAGEREF _Toc220654501 \h </w:instrText>
        </w:r>
        <w:r w:rsidRPr="00B530F8">
          <w:rPr>
            <w:noProof/>
            <w:webHidden/>
          </w:rPr>
        </w:r>
        <w:r w:rsidRPr="00B530F8">
          <w:rPr>
            <w:noProof/>
            <w:webHidden/>
          </w:rPr>
          <w:fldChar w:fldCharType="separate"/>
        </w:r>
        <w:r w:rsidR="008C5EEA" w:rsidRPr="00B530F8">
          <w:rPr>
            <w:noProof/>
            <w:webHidden/>
          </w:rPr>
          <w:t>36</w:t>
        </w:r>
        <w:r w:rsidRPr="00B530F8">
          <w:rPr>
            <w:noProof/>
            <w:webHidden/>
          </w:rPr>
          <w:fldChar w:fldCharType="end"/>
        </w:r>
      </w:hyperlink>
    </w:p>
    <w:p w14:paraId="0CBC12C8" w14:textId="7EFA4D83"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502" w:history="1">
        <w:r w:rsidRPr="00B530F8">
          <w:rPr>
            <w:rStyle w:val="Hyperlink"/>
            <w:noProof/>
            <w:lang w:val="en-GB"/>
          </w:rPr>
          <w:t>18.1</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Funds and Accounts</w:t>
        </w:r>
        <w:r w:rsidRPr="00B530F8">
          <w:rPr>
            <w:noProof/>
            <w:webHidden/>
          </w:rPr>
          <w:tab/>
        </w:r>
        <w:r w:rsidRPr="00B530F8">
          <w:rPr>
            <w:noProof/>
            <w:webHidden/>
          </w:rPr>
          <w:fldChar w:fldCharType="begin"/>
        </w:r>
        <w:r w:rsidRPr="00B530F8">
          <w:rPr>
            <w:noProof/>
            <w:webHidden/>
          </w:rPr>
          <w:instrText xml:space="preserve"> PAGEREF _Toc220654502 \h </w:instrText>
        </w:r>
        <w:r w:rsidRPr="00B530F8">
          <w:rPr>
            <w:noProof/>
            <w:webHidden/>
          </w:rPr>
        </w:r>
        <w:r w:rsidRPr="00B530F8">
          <w:rPr>
            <w:noProof/>
            <w:webHidden/>
          </w:rPr>
          <w:fldChar w:fldCharType="separate"/>
        </w:r>
        <w:r w:rsidR="008C5EEA" w:rsidRPr="00B530F8">
          <w:rPr>
            <w:noProof/>
            <w:webHidden/>
          </w:rPr>
          <w:t>36</w:t>
        </w:r>
        <w:r w:rsidRPr="00B530F8">
          <w:rPr>
            <w:noProof/>
            <w:webHidden/>
          </w:rPr>
          <w:fldChar w:fldCharType="end"/>
        </w:r>
      </w:hyperlink>
    </w:p>
    <w:p w14:paraId="2629310A" w14:textId="3BA4CE04"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503" w:history="1">
        <w:r w:rsidRPr="00B530F8">
          <w:rPr>
            <w:rStyle w:val="Hyperlink"/>
            <w:noProof/>
            <w:lang w:val="en-GB"/>
          </w:rPr>
          <w:t>18.2</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Financial Statement</w:t>
        </w:r>
        <w:r w:rsidRPr="00B530F8">
          <w:rPr>
            <w:noProof/>
            <w:webHidden/>
          </w:rPr>
          <w:tab/>
        </w:r>
        <w:r w:rsidRPr="00B530F8">
          <w:rPr>
            <w:noProof/>
            <w:webHidden/>
          </w:rPr>
          <w:fldChar w:fldCharType="begin"/>
        </w:r>
        <w:r w:rsidRPr="00B530F8">
          <w:rPr>
            <w:noProof/>
            <w:webHidden/>
          </w:rPr>
          <w:instrText xml:space="preserve"> PAGEREF _Toc220654503 \h </w:instrText>
        </w:r>
        <w:r w:rsidRPr="00B530F8">
          <w:rPr>
            <w:noProof/>
            <w:webHidden/>
          </w:rPr>
        </w:r>
        <w:r w:rsidRPr="00B530F8">
          <w:rPr>
            <w:noProof/>
            <w:webHidden/>
          </w:rPr>
          <w:fldChar w:fldCharType="separate"/>
        </w:r>
        <w:r w:rsidR="008C5EEA" w:rsidRPr="00B530F8">
          <w:rPr>
            <w:noProof/>
            <w:webHidden/>
          </w:rPr>
          <w:t>36</w:t>
        </w:r>
        <w:r w:rsidRPr="00B530F8">
          <w:rPr>
            <w:noProof/>
            <w:webHidden/>
          </w:rPr>
          <w:fldChar w:fldCharType="end"/>
        </w:r>
      </w:hyperlink>
    </w:p>
    <w:p w14:paraId="154B10D2" w14:textId="1DC8539B"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504" w:history="1">
        <w:r w:rsidRPr="00B530F8">
          <w:rPr>
            <w:rStyle w:val="Hyperlink"/>
            <w:noProof/>
            <w:lang w:val="en-GB"/>
          </w:rPr>
          <w:t>18.3</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Income and property</w:t>
        </w:r>
        <w:r w:rsidRPr="00B530F8">
          <w:rPr>
            <w:noProof/>
            <w:webHidden/>
          </w:rPr>
          <w:tab/>
        </w:r>
        <w:r w:rsidRPr="00B530F8">
          <w:rPr>
            <w:noProof/>
            <w:webHidden/>
          </w:rPr>
          <w:fldChar w:fldCharType="begin"/>
        </w:r>
        <w:r w:rsidRPr="00B530F8">
          <w:rPr>
            <w:noProof/>
            <w:webHidden/>
          </w:rPr>
          <w:instrText xml:space="preserve"> PAGEREF _Toc220654504 \h </w:instrText>
        </w:r>
        <w:r w:rsidRPr="00B530F8">
          <w:rPr>
            <w:noProof/>
            <w:webHidden/>
          </w:rPr>
        </w:r>
        <w:r w:rsidRPr="00B530F8">
          <w:rPr>
            <w:noProof/>
            <w:webHidden/>
          </w:rPr>
          <w:fldChar w:fldCharType="separate"/>
        </w:r>
        <w:r w:rsidR="008C5EEA" w:rsidRPr="00B530F8">
          <w:rPr>
            <w:noProof/>
            <w:webHidden/>
          </w:rPr>
          <w:t>37</w:t>
        </w:r>
        <w:r w:rsidRPr="00B530F8">
          <w:rPr>
            <w:noProof/>
            <w:webHidden/>
          </w:rPr>
          <w:fldChar w:fldCharType="end"/>
        </w:r>
      </w:hyperlink>
    </w:p>
    <w:p w14:paraId="7BD10700" w14:textId="02B98064" w:rsidR="00BF7BBC" w:rsidRPr="00B530F8" w:rsidRDefault="00BF7BBC">
      <w:pPr>
        <w:pStyle w:val="TOC2"/>
        <w:rPr>
          <w:rFonts w:asciiTheme="minorHAnsi" w:hAnsiTheme="minorHAnsi"/>
          <w:i w:val="0"/>
          <w:iCs w:val="0"/>
          <w:noProof/>
          <w:kern w:val="2"/>
          <w:sz w:val="24"/>
          <w:szCs w:val="24"/>
          <w:lang w:eastAsia="en-GB"/>
          <w14:ligatures w14:val="standardContextual"/>
        </w:rPr>
      </w:pPr>
      <w:hyperlink w:anchor="_Toc220654505" w:history="1">
        <w:r w:rsidRPr="00B530F8">
          <w:rPr>
            <w:rStyle w:val="Hyperlink"/>
            <w:noProof/>
            <w:lang w:val="en-GB"/>
          </w:rPr>
          <w:t>18.4</w:t>
        </w:r>
        <w:r w:rsidRPr="00B530F8">
          <w:rPr>
            <w:rFonts w:asciiTheme="minorHAnsi" w:hAnsiTheme="minorHAnsi"/>
            <w:i w:val="0"/>
            <w:iCs w:val="0"/>
            <w:noProof/>
            <w:kern w:val="2"/>
            <w:sz w:val="24"/>
            <w:szCs w:val="24"/>
            <w:lang w:eastAsia="en-GB"/>
            <w14:ligatures w14:val="standardContextual"/>
          </w:rPr>
          <w:tab/>
        </w:r>
        <w:r w:rsidRPr="00B530F8">
          <w:rPr>
            <w:rStyle w:val="Hyperlink"/>
            <w:noProof/>
            <w:lang w:val="en-GB"/>
          </w:rPr>
          <w:t>Financial year</w:t>
        </w:r>
        <w:r w:rsidRPr="00B530F8">
          <w:rPr>
            <w:noProof/>
            <w:webHidden/>
          </w:rPr>
          <w:tab/>
        </w:r>
        <w:r w:rsidRPr="00B530F8">
          <w:rPr>
            <w:noProof/>
            <w:webHidden/>
          </w:rPr>
          <w:fldChar w:fldCharType="begin"/>
        </w:r>
        <w:r w:rsidRPr="00B530F8">
          <w:rPr>
            <w:noProof/>
            <w:webHidden/>
          </w:rPr>
          <w:instrText xml:space="preserve"> PAGEREF _Toc220654505 \h </w:instrText>
        </w:r>
        <w:r w:rsidRPr="00B530F8">
          <w:rPr>
            <w:noProof/>
            <w:webHidden/>
          </w:rPr>
        </w:r>
        <w:r w:rsidRPr="00B530F8">
          <w:rPr>
            <w:noProof/>
            <w:webHidden/>
          </w:rPr>
          <w:fldChar w:fldCharType="separate"/>
        </w:r>
        <w:r w:rsidR="008C5EEA" w:rsidRPr="00B530F8">
          <w:rPr>
            <w:noProof/>
            <w:webHidden/>
          </w:rPr>
          <w:t>37</w:t>
        </w:r>
        <w:r w:rsidRPr="00B530F8">
          <w:rPr>
            <w:noProof/>
            <w:webHidden/>
          </w:rPr>
          <w:fldChar w:fldCharType="end"/>
        </w:r>
      </w:hyperlink>
    </w:p>
    <w:p w14:paraId="1D068C7B" w14:textId="280EDB5D"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506" w:history="1">
        <w:r w:rsidRPr="00B530F8">
          <w:rPr>
            <w:rStyle w:val="Hyperlink"/>
            <w:noProof/>
            <w:lang w:val="en-GB"/>
          </w:rPr>
          <w:t>19.</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Affiliation</w:t>
        </w:r>
        <w:r w:rsidRPr="00B530F8">
          <w:rPr>
            <w:noProof/>
            <w:webHidden/>
          </w:rPr>
          <w:tab/>
        </w:r>
        <w:r w:rsidRPr="00B530F8">
          <w:rPr>
            <w:noProof/>
            <w:webHidden/>
          </w:rPr>
          <w:fldChar w:fldCharType="begin"/>
        </w:r>
        <w:r w:rsidRPr="00B530F8">
          <w:rPr>
            <w:noProof/>
            <w:webHidden/>
          </w:rPr>
          <w:instrText xml:space="preserve"> PAGEREF _Toc220654506 \h </w:instrText>
        </w:r>
        <w:r w:rsidRPr="00B530F8">
          <w:rPr>
            <w:noProof/>
            <w:webHidden/>
          </w:rPr>
        </w:r>
        <w:r w:rsidRPr="00B530F8">
          <w:rPr>
            <w:noProof/>
            <w:webHidden/>
          </w:rPr>
          <w:fldChar w:fldCharType="separate"/>
        </w:r>
        <w:r w:rsidR="008C5EEA" w:rsidRPr="00B530F8">
          <w:rPr>
            <w:noProof/>
            <w:webHidden/>
          </w:rPr>
          <w:t>37</w:t>
        </w:r>
        <w:r w:rsidRPr="00B530F8">
          <w:rPr>
            <w:noProof/>
            <w:webHidden/>
          </w:rPr>
          <w:fldChar w:fldCharType="end"/>
        </w:r>
      </w:hyperlink>
    </w:p>
    <w:p w14:paraId="1F47F95E" w14:textId="3D064FB2" w:rsidR="00BF7BBC" w:rsidRPr="00B530F8" w:rsidRDefault="00BF7BBC">
      <w:pPr>
        <w:pStyle w:val="TOC1"/>
        <w:rPr>
          <w:rFonts w:asciiTheme="minorHAnsi" w:hAnsiTheme="minorHAnsi"/>
          <w:b w:val="0"/>
          <w:bCs w:val="0"/>
          <w:noProof/>
          <w:kern w:val="2"/>
          <w:sz w:val="24"/>
          <w:szCs w:val="24"/>
          <w:lang w:eastAsia="en-GB"/>
          <w14:ligatures w14:val="standardContextual"/>
        </w:rPr>
      </w:pPr>
      <w:hyperlink w:anchor="_Toc220654507" w:history="1">
        <w:r w:rsidRPr="00B530F8">
          <w:rPr>
            <w:rStyle w:val="Hyperlink"/>
            <w:noProof/>
            <w:lang w:val="en-GB"/>
          </w:rPr>
          <w:t>20.</w:t>
        </w:r>
        <w:r w:rsidRPr="00B530F8">
          <w:rPr>
            <w:rFonts w:asciiTheme="minorHAnsi" w:hAnsiTheme="minorHAnsi"/>
            <w:b w:val="0"/>
            <w:bCs w:val="0"/>
            <w:noProof/>
            <w:kern w:val="2"/>
            <w:sz w:val="24"/>
            <w:szCs w:val="24"/>
            <w:lang w:eastAsia="en-GB"/>
            <w14:ligatures w14:val="standardContextual"/>
          </w:rPr>
          <w:tab/>
        </w:r>
        <w:r w:rsidRPr="00B530F8">
          <w:rPr>
            <w:rStyle w:val="Hyperlink"/>
            <w:noProof/>
            <w:lang w:val="en-GB"/>
          </w:rPr>
          <w:t>Winding up</w:t>
        </w:r>
        <w:r w:rsidRPr="00B530F8">
          <w:rPr>
            <w:noProof/>
            <w:webHidden/>
          </w:rPr>
          <w:tab/>
        </w:r>
        <w:r w:rsidRPr="00B530F8">
          <w:rPr>
            <w:noProof/>
            <w:webHidden/>
          </w:rPr>
          <w:fldChar w:fldCharType="begin"/>
        </w:r>
        <w:r w:rsidRPr="00B530F8">
          <w:rPr>
            <w:noProof/>
            <w:webHidden/>
          </w:rPr>
          <w:instrText xml:space="preserve"> PAGEREF _Toc220654507 \h </w:instrText>
        </w:r>
        <w:r w:rsidRPr="00B530F8">
          <w:rPr>
            <w:noProof/>
            <w:webHidden/>
          </w:rPr>
        </w:r>
        <w:r w:rsidRPr="00B530F8">
          <w:rPr>
            <w:noProof/>
            <w:webHidden/>
          </w:rPr>
          <w:fldChar w:fldCharType="separate"/>
        </w:r>
        <w:r w:rsidR="008C5EEA" w:rsidRPr="00B530F8">
          <w:rPr>
            <w:noProof/>
            <w:webHidden/>
          </w:rPr>
          <w:t>37</w:t>
        </w:r>
        <w:r w:rsidRPr="00B530F8">
          <w:rPr>
            <w:noProof/>
            <w:webHidden/>
          </w:rPr>
          <w:fldChar w:fldCharType="end"/>
        </w:r>
      </w:hyperlink>
    </w:p>
    <w:p w14:paraId="3C05F37C" w14:textId="273644D8" w:rsidR="00CF3AF2" w:rsidRPr="00B530F8" w:rsidRDefault="00C34D40" w:rsidP="003106B9">
      <w:pPr>
        <w:pStyle w:val="Header"/>
      </w:pPr>
      <w:r w:rsidRPr="00B530F8">
        <w:rPr>
          <w:b/>
          <w:bCs/>
          <w:szCs w:val="20"/>
        </w:rPr>
        <w:fldChar w:fldCharType="end"/>
      </w:r>
    </w:p>
    <w:p w14:paraId="4B5A9F55" w14:textId="77777777" w:rsidR="00CF3AF2" w:rsidRPr="00B530F8" w:rsidRDefault="00CF3AF2" w:rsidP="003106B9">
      <w:pPr>
        <w:pStyle w:val="Header"/>
      </w:pPr>
    </w:p>
    <w:p w14:paraId="38A2D506" w14:textId="77777777" w:rsidR="001B6519" w:rsidRPr="00B530F8" w:rsidRDefault="001B6519" w:rsidP="00AC7D0B">
      <w:pPr>
        <w:pStyle w:val="ListLegal"/>
        <w:numPr>
          <w:ilvl w:val="0"/>
          <w:numId w:val="0"/>
        </w:numPr>
      </w:pPr>
    </w:p>
    <w:p w14:paraId="59D316D4" w14:textId="77777777" w:rsidR="001B6519" w:rsidRPr="00B530F8" w:rsidRDefault="001B6519" w:rsidP="001B6519">
      <w:pPr>
        <w:pStyle w:val="ListLegal"/>
        <w:numPr>
          <w:ilvl w:val="0"/>
          <w:numId w:val="0"/>
        </w:numPr>
        <w:ind w:left="567" w:hanging="567"/>
      </w:pPr>
    </w:p>
    <w:p w14:paraId="121FA014" w14:textId="77777777" w:rsidR="001B6519" w:rsidRPr="00B530F8" w:rsidRDefault="001B6519" w:rsidP="001B6519">
      <w:pPr>
        <w:pStyle w:val="ListLegal"/>
        <w:numPr>
          <w:ilvl w:val="0"/>
          <w:numId w:val="0"/>
        </w:numPr>
        <w:ind w:left="567" w:hanging="567"/>
      </w:pPr>
    </w:p>
    <w:p w14:paraId="624CE9AB" w14:textId="77777777" w:rsidR="00CE5407" w:rsidRPr="00B530F8" w:rsidRDefault="00CE5407" w:rsidP="003106B9">
      <w:pPr>
        <w:pStyle w:val="Header"/>
      </w:pPr>
    </w:p>
    <w:p w14:paraId="3BAD2D1F" w14:textId="780448C9" w:rsidR="00B91C72" w:rsidRPr="00B530F8" w:rsidRDefault="00B91C72">
      <w:pPr>
        <w:spacing w:before="0" w:after="0" w:line="240" w:lineRule="auto"/>
        <w:jc w:val="left"/>
        <w:rPr>
          <w:rFonts w:cs="Arial"/>
          <w:lang w:val="en-GB"/>
        </w:rPr>
      </w:pPr>
      <w:r w:rsidRPr="00B530F8">
        <w:rPr>
          <w:rFonts w:cs="Arial"/>
          <w:lang w:val="en-GB"/>
        </w:rPr>
        <w:br w:type="page"/>
      </w:r>
    </w:p>
    <w:p w14:paraId="70900BB5" w14:textId="0DCB14B7" w:rsidR="0064307B" w:rsidRPr="00B530F8" w:rsidRDefault="0064307B" w:rsidP="0064307B">
      <w:pPr>
        <w:jc w:val="center"/>
      </w:pPr>
      <w:r w:rsidRPr="00B530F8">
        <w:lastRenderedPageBreak/>
        <w:t xml:space="preserve">Constitution of </w:t>
      </w:r>
    </w:p>
    <w:p w14:paraId="608F2FB6" w14:textId="09605D83" w:rsidR="0064307B" w:rsidRPr="00B530F8" w:rsidRDefault="0064307B" w:rsidP="0064307B">
      <w:pPr>
        <w:jc w:val="center"/>
      </w:pPr>
      <w:r w:rsidRPr="00B530F8">
        <w:t xml:space="preserve">MG Car Club of Queensland Inc. </w:t>
      </w:r>
    </w:p>
    <w:p w14:paraId="171547D2" w14:textId="54F41E6A" w:rsidR="001D1112" w:rsidRPr="00B530F8" w:rsidRDefault="001D1112" w:rsidP="0064307B">
      <w:pPr>
        <w:jc w:val="center"/>
      </w:pPr>
      <w:r w:rsidRPr="00B530F8">
        <w:t>ABN 17 363 680 667</w:t>
      </w:r>
    </w:p>
    <w:p w14:paraId="1FA634E9" w14:textId="77777777" w:rsidR="0064307B" w:rsidRPr="00B530F8" w:rsidRDefault="0064307B" w:rsidP="0064307B"/>
    <w:p w14:paraId="57694D5D" w14:textId="07CD7862" w:rsidR="00FD433D" w:rsidRPr="00B530F8" w:rsidRDefault="00730329" w:rsidP="00730329">
      <w:pPr>
        <w:pStyle w:val="Heading1"/>
        <w:rPr>
          <w:lang w:val="en-GB"/>
        </w:rPr>
      </w:pPr>
      <w:bookmarkStart w:id="0" w:name="_Toc220654417"/>
      <w:r w:rsidRPr="00B530F8">
        <w:rPr>
          <w:lang w:val="en-GB"/>
        </w:rPr>
        <w:t>Interpretation</w:t>
      </w:r>
      <w:bookmarkEnd w:id="0"/>
    </w:p>
    <w:p w14:paraId="6B8B1AEB" w14:textId="24E8461F" w:rsidR="0099121F" w:rsidRPr="00B530F8" w:rsidRDefault="0099121F" w:rsidP="0099121F">
      <w:pPr>
        <w:pStyle w:val="Heading2"/>
        <w:rPr>
          <w:lang w:val="en-GB"/>
        </w:rPr>
      </w:pPr>
      <w:bookmarkStart w:id="1" w:name="_Toc220654418"/>
      <w:r w:rsidRPr="00B530F8">
        <w:rPr>
          <w:lang w:val="en-GB"/>
        </w:rPr>
        <w:t>Definitions</w:t>
      </w:r>
      <w:bookmarkEnd w:id="1"/>
    </w:p>
    <w:p w14:paraId="752CB75D" w14:textId="3C77BEE5" w:rsidR="001D1112" w:rsidRPr="00B530F8" w:rsidRDefault="001D1112" w:rsidP="001D1112">
      <w:pPr>
        <w:pStyle w:val="ListLegal"/>
        <w:numPr>
          <w:ilvl w:val="0"/>
          <w:numId w:val="0"/>
        </w:numPr>
        <w:ind w:left="1134" w:hanging="567"/>
        <w:rPr>
          <w:lang w:val="en-GB"/>
        </w:rPr>
      </w:pPr>
      <w:r w:rsidRPr="00B530F8">
        <w:rPr>
          <w:lang w:val="en-GB"/>
        </w:rPr>
        <w:t xml:space="preserve">In this Constitution, unless the context requires otherwise: </w:t>
      </w:r>
    </w:p>
    <w:tbl>
      <w:tblPr>
        <w:tblStyle w:val="TableGrid"/>
        <w:tblW w:w="8398" w:type="dxa"/>
        <w:tblInd w:w="562" w:type="dxa"/>
        <w:tblBorders>
          <w:left w:val="none" w:sz="0" w:space="0" w:color="auto"/>
          <w:right w:val="none" w:sz="0" w:space="0" w:color="auto"/>
          <w:insideV w:val="none" w:sz="0" w:space="0" w:color="auto"/>
        </w:tblBorders>
        <w:tblLook w:val="04A0" w:firstRow="1" w:lastRow="0" w:firstColumn="1" w:lastColumn="0" w:noHBand="0" w:noVBand="1"/>
      </w:tblPr>
      <w:tblGrid>
        <w:gridCol w:w="2840"/>
        <w:gridCol w:w="5558"/>
      </w:tblGrid>
      <w:tr w:rsidR="00467D34" w:rsidRPr="00B530F8" w14:paraId="49DDA937" w14:textId="77777777" w:rsidTr="00467D34">
        <w:tc>
          <w:tcPr>
            <w:tcW w:w="2840" w:type="dxa"/>
          </w:tcPr>
          <w:p w14:paraId="47A7AB67" w14:textId="2D3D0F65" w:rsidR="00935F89" w:rsidRPr="00B530F8" w:rsidRDefault="00935F89" w:rsidP="001C3B6E">
            <w:pPr>
              <w:pStyle w:val="ListLegal"/>
              <w:numPr>
                <w:ilvl w:val="0"/>
                <w:numId w:val="0"/>
              </w:numPr>
              <w:ind w:left="-107"/>
              <w:rPr>
                <w:b/>
                <w:bCs/>
                <w:lang w:val="en-GB"/>
              </w:rPr>
            </w:pPr>
            <w:r w:rsidRPr="00B530F8">
              <w:rPr>
                <w:b/>
                <w:bCs/>
                <w:lang w:val="en-GB"/>
              </w:rPr>
              <w:t>Act</w:t>
            </w:r>
          </w:p>
        </w:tc>
        <w:tc>
          <w:tcPr>
            <w:tcW w:w="5558" w:type="dxa"/>
          </w:tcPr>
          <w:p w14:paraId="06677419" w14:textId="615C856F" w:rsidR="00935F89" w:rsidRPr="00B530F8" w:rsidRDefault="00935F89" w:rsidP="00467D34">
            <w:pPr>
              <w:pStyle w:val="ListLegal"/>
              <w:numPr>
                <w:ilvl w:val="0"/>
                <w:numId w:val="0"/>
              </w:numPr>
              <w:ind w:right="-112"/>
              <w:rPr>
                <w:lang w:val="en-GB"/>
              </w:rPr>
            </w:pPr>
            <w:r w:rsidRPr="00B530F8">
              <w:rPr>
                <w:lang w:val="en-GB"/>
              </w:rPr>
              <w:t xml:space="preserve">means the </w:t>
            </w:r>
            <w:r w:rsidRPr="00B530F8">
              <w:rPr>
                <w:i/>
                <w:iCs/>
                <w:lang w:val="en-GB"/>
              </w:rPr>
              <w:t xml:space="preserve">Associations Incorporation Act 1981 </w:t>
            </w:r>
            <w:r w:rsidRPr="00B530F8">
              <w:rPr>
                <w:lang w:val="en-GB"/>
              </w:rPr>
              <w:t xml:space="preserve">(Qld). </w:t>
            </w:r>
          </w:p>
        </w:tc>
      </w:tr>
      <w:tr w:rsidR="00B067C0" w:rsidRPr="00B530F8" w14:paraId="590D53E9" w14:textId="77777777" w:rsidTr="00467D34">
        <w:tc>
          <w:tcPr>
            <w:tcW w:w="2840" w:type="dxa"/>
          </w:tcPr>
          <w:p w14:paraId="2381F41D" w14:textId="3EB8F24F" w:rsidR="00B067C0" w:rsidRPr="00B530F8" w:rsidRDefault="00B067C0" w:rsidP="001C3B6E">
            <w:pPr>
              <w:pStyle w:val="ListLegal"/>
              <w:numPr>
                <w:ilvl w:val="0"/>
                <w:numId w:val="0"/>
              </w:numPr>
              <w:ind w:left="-107"/>
              <w:rPr>
                <w:b/>
                <w:bCs/>
                <w:lang w:val="en-GB"/>
              </w:rPr>
            </w:pPr>
            <w:r w:rsidRPr="00B530F8">
              <w:rPr>
                <w:b/>
                <w:bCs/>
                <w:lang w:val="en-GB"/>
              </w:rPr>
              <w:t>Appeals Committee</w:t>
            </w:r>
          </w:p>
        </w:tc>
        <w:tc>
          <w:tcPr>
            <w:tcW w:w="5558" w:type="dxa"/>
          </w:tcPr>
          <w:p w14:paraId="4B7EC30B" w14:textId="588E950F" w:rsidR="00B067C0" w:rsidRPr="00B530F8" w:rsidRDefault="00B067C0" w:rsidP="00467D34">
            <w:pPr>
              <w:pStyle w:val="ListLegal"/>
              <w:numPr>
                <w:ilvl w:val="0"/>
                <w:numId w:val="0"/>
              </w:numPr>
              <w:ind w:right="-112"/>
              <w:rPr>
                <w:lang w:val="en-GB"/>
              </w:rPr>
            </w:pPr>
            <w:r w:rsidRPr="00B530F8">
              <w:rPr>
                <w:lang w:val="en-GB"/>
              </w:rPr>
              <w:t xml:space="preserve">means the </w:t>
            </w:r>
            <w:r w:rsidR="00560203" w:rsidRPr="00B530F8">
              <w:rPr>
                <w:lang w:val="en-GB"/>
              </w:rPr>
              <w:t xml:space="preserve">committee established in accordance with rule </w:t>
            </w:r>
            <w:r w:rsidR="002C5211" w:rsidRPr="00B530F8">
              <w:rPr>
                <w:lang w:val="en-GB"/>
              </w:rPr>
              <w:fldChar w:fldCharType="begin"/>
            </w:r>
            <w:r w:rsidR="002C5211" w:rsidRPr="00B530F8">
              <w:rPr>
                <w:lang w:val="en-GB"/>
              </w:rPr>
              <w:instrText xml:space="preserve"> REF _Ref215654844 \r \h </w:instrText>
            </w:r>
            <w:r w:rsidR="00B530F8">
              <w:rPr>
                <w:lang w:val="en-GB"/>
              </w:rPr>
              <w:instrText xml:space="preserve"> \* MERGEFORMAT </w:instrText>
            </w:r>
            <w:r w:rsidR="002C5211" w:rsidRPr="00B530F8">
              <w:rPr>
                <w:lang w:val="en-GB"/>
              </w:rPr>
            </w:r>
            <w:r w:rsidR="002C5211" w:rsidRPr="00B530F8">
              <w:rPr>
                <w:lang w:val="en-GB"/>
              </w:rPr>
              <w:fldChar w:fldCharType="separate"/>
            </w:r>
            <w:r w:rsidR="008C5EEA" w:rsidRPr="00B530F8">
              <w:rPr>
                <w:lang w:val="en-GB"/>
              </w:rPr>
              <w:t>8.5</w:t>
            </w:r>
            <w:r w:rsidR="002C5211" w:rsidRPr="00B530F8">
              <w:rPr>
                <w:lang w:val="en-GB"/>
              </w:rPr>
              <w:fldChar w:fldCharType="end"/>
            </w:r>
            <w:r w:rsidR="002C5211" w:rsidRPr="00B530F8">
              <w:rPr>
                <w:lang w:val="en-GB"/>
              </w:rPr>
              <w:t xml:space="preserve"> </w:t>
            </w:r>
            <w:r w:rsidR="00560203" w:rsidRPr="00B530F8">
              <w:rPr>
                <w:lang w:val="en-GB"/>
              </w:rPr>
              <w:t xml:space="preserve">to hear appeals in respect of decisions to </w:t>
            </w:r>
            <w:r w:rsidR="000F35B8" w:rsidRPr="00B530F8">
              <w:rPr>
                <w:lang w:val="en-GB"/>
              </w:rPr>
              <w:t>expel a person from</w:t>
            </w:r>
            <w:r w:rsidR="00560203" w:rsidRPr="00B530F8">
              <w:rPr>
                <w:lang w:val="en-GB"/>
              </w:rPr>
              <w:t xml:space="preserve"> membership of the Club. </w:t>
            </w:r>
          </w:p>
        </w:tc>
      </w:tr>
      <w:tr w:rsidR="00467D34" w:rsidRPr="00B530F8" w14:paraId="00A55F47" w14:textId="77777777" w:rsidTr="00467D34">
        <w:tc>
          <w:tcPr>
            <w:tcW w:w="2840" w:type="dxa"/>
          </w:tcPr>
          <w:p w14:paraId="425AD8AB" w14:textId="4432C8DA" w:rsidR="00F275D2" w:rsidRPr="00B530F8" w:rsidRDefault="000301FA" w:rsidP="001C3B6E">
            <w:pPr>
              <w:pStyle w:val="ListLegal"/>
              <w:numPr>
                <w:ilvl w:val="0"/>
                <w:numId w:val="0"/>
              </w:numPr>
              <w:ind w:left="-107"/>
              <w:rPr>
                <w:b/>
                <w:bCs/>
                <w:lang w:val="en-GB"/>
              </w:rPr>
            </w:pPr>
            <w:r w:rsidRPr="00B530F8">
              <w:rPr>
                <w:b/>
                <w:bCs/>
                <w:lang w:val="en-GB"/>
              </w:rPr>
              <w:t>Annual General Meeting</w:t>
            </w:r>
          </w:p>
        </w:tc>
        <w:tc>
          <w:tcPr>
            <w:tcW w:w="5558" w:type="dxa"/>
          </w:tcPr>
          <w:p w14:paraId="3236F017" w14:textId="2821FDC8" w:rsidR="00F275D2" w:rsidRPr="00B530F8" w:rsidRDefault="001C3B6E" w:rsidP="00467D34">
            <w:pPr>
              <w:pStyle w:val="ListLegal"/>
              <w:numPr>
                <w:ilvl w:val="0"/>
                <w:numId w:val="0"/>
              </w:numPr>
              <w:ind w:right="-112"/>
              <w:rPr>
                <w:lang w:val="en-GB"/>
              </w:rPr>
            </w:pPr>
            <w:r w:rsidRPr="00B530F8">
              <w:rPr>
                <w:lang w:val="en-GB"/>
              </w:rPr>
              <w:t>means</w:t>
            </w:r>
            <w:r w:rsidR="000301FA" w:rsidRPr="00B530F8">
              <w:rPr>
                <w:lang w:val="en-GB"/>
              </w:rPr>
              <w:t xml:space="preserve"> the</w:t>
            </w:r>
            <w:r w:rsidRPr="00B530F8">
              <w:rPr>
                <w:lang w:val="en-GB"/>
              </w:rPr>
              <w:t xml:space="preserve"> annual general meeting</w:t>
            </w:r>
            <w:r w:rsidR="00F86DD6" w:rsidRPr="00B530F8">
              <w:rPr>
                <w:lang w:val="en-GB"/>
              </w:rPr>
              <w:t xml:space="preserve"> described in rule</w:t>
            </w:r>
            <w:r w:rsidR="00C45123" w:rsidRPr="00B530F8">
              <w:rPr>
                <w:lang w:val="en-GB"/>
              </w:rPr>
              <w:t xml:space="preserve">s </w:t>
            </w:r>
            <w:r w:rsidR="00C45123" w:rsidRPr="00B530F8">
              <w:rPr>
                <w:lang w:val="en-GB"/>
              </w:rPr>
              <w:fldChar w:fldCharType="begin"/>
            </w:r>
            <w:r w:rsidR="00C45123" w:rsidRPr="00B530F8">
              <w:rPr>
                <w:lang w:val="en-GB"/>
              </w:rPr>
              <w:instrText xml:space="preserve"> REF _Ref237340056 \w \h </w:instrText>
            </w:r>
            <w:r w:rsidR="00B530F8">
              <w:rPr>
                <w:lang w:val="en-GB"/>
              </w:rPr>
              <w:instrText xml:space="preserve"> \* MERGEFORMAT </w:instrText>
            </w:r>
            <w:r w:rsidR="00C45123" w:rsidRPr="00B530F8">
              <w:rPr>
                <w:lang w:val="en-GB"/>
              </w:rPr>
            </w:r>
            <w:r w:rsidR="00C45123" w:rsidRPr="00B530F8">
              <w:rPr>
                <w:lang w:val="en-GB"/>
              </w:rPr>
              <w:fldChar w:fldCharType="separate"/>
            </w:r>
            <w:r w:rsidR="00C45123" w:rsidRPr="00B530F8">
              <w:rPr>
                <w:lang w:val="en-GB"/>
              </w:rPr>
              <w:t>13.1</w:t>
            </w:r>
            <w:r w:rsidR="00C45123" w:rsidRPr="00B530F8">
              <w:rPr>
                <w:lang w:val="en-GB"/>
              </w:rPr>
              <w:fldChar w:fldCharType="end"/>
            </w:r>
            <w:r w:rsidR="00C45123" w:rsidRPr="00B530F8">
              <w:rPr>
                <w:lang w:val="en-GB"/>
              </w:rPr>
              <w:t xml:space="preserve"> and</w:t>
            </w:r>
            <w:r w:rsidR="00F86DD6" w:rsidRPr="00B530F8">
              <w:rPr>
                <w:lang w:val="en-GB"/>
              </w:rPr>
              <w:t xml:space="preserve"> </w:t>
            </w:r>
            <w:r w:rsidR="00F86DD6" w:rsidRPr="00B530F8">
              <w:rPr>
                <w:lang w:val="en-GB"/>
              </w:rPr>
              <w:fldChar w:fldCharType="begin"/>
            </w:r>
            <w:r w:rsidR="00F86DD6" w:rsidRPr="00B530F8">
              <w:rPr>
                <w:lang w:val="en-GB"/>
              </w:rPr>
              <w:instrText xml:space="preserve"> REF _Ref220413834 \r \h </w:instrText>
            </w:r>
            <w:r w:rsidR="00B530F8">
              <w:rPr>
                <w:lang w:val="en-GB"/>
              </w:rPr>
              <w:instrText xml:space="preserve"> \* MERGEFORMAT </w:instrText>
            </w:r>
            <w:r w:rsidR="00F86DD6" w:rsidRPr="00B530F8">
              <w:rPr>
                <w:lang w:val="en-GB"/>
              </w:rPr>
            </w:r>
            <w:r w:rsidR="00F86DD6" w:rsidRPr="00B530F8">
              <w:rPr>
                <w:lang w:val="en-GB"/>
              </w:rPr>
              <w:fldChar w:fldCharType="separate"/>
            </w:r>
            <w:r w:rsidR="008C5EEA" w:rsidRPr="00B530F8">
              <w:rPr>
                <w:lang w:val="en-GB"/>
              </w:rPr>
              <w:t>13.2</w:t>
            </w:r>
            <w:r w:rsidR="00F86DD6" w:rsidRPr="00B530F8">
              <w:rPr>
                <w:lang w:val="en-GB"/>
              </w:rPr>
              <w:fldChar w:fldCharType="end"/>
            </w:r>
            <w:r w:rsidRPr="00B530F8">
              <w:rPr>
                <w:lang w:val="en-GB"/>
              </w:rPr>
              <w:t xml:space="preserve">. </w:t>
            </w:r>
          </w:p>
        </w:tc>
      </w:tr>
      <w:tr w:rsidR="000301FA" w:rsidRPr="00B530F8" w14:paraId="57510016" w14:textId="77777777" w:rsidTr="00467D34">
        <w:tc>
          <w:tcPr>
            <w:tcW w:w="2840" w:type="dxa"/>
          </w:tcPr>
          <w:p w14:paraId="373BDFF8" w14:textId="6B4924BC" w:rsidR="000301FA" w:rsidRPr="00B530F8" w:rsidRDefault="006C3F83" w:rsidP="001C3B6E">
            <w:pPr>
              <w:pStyle w:val="ListLegal"/>
              <w:numPr>
                <w:ilvl w:val="0"/>
                <w:numId w:val="0"/>
              </w:numPr>
              <w:ind w:left="-107"/>
              <w:rPr>
                <w:b/>
                <w:bCs/>
                <w:lang w:val="en-GB"/>
              </w:rPr>
            </w:pPr>
            <w:r w:rsidRPr="00B530F8">
              <w:rPr>
                <w:b/>
                <w:bCs/>
                <w:lang w:val="en-GB"/>
              </w:rPr>
              <w:t>Category of Membership</w:t>
            </w:r>
          </w:p>
        </w:tc>
        <w:tc>
          <w:tcPr>
            <w:tcW w:w="5558" w:type="dxa"/>
          </w:tcPr>
          <w:p w14:paraId="4C127851" w14:textId="3183D21F" w:rsidR="000301FA" w:rsidRPr="00B530F8" w:rsidRDefault="00903A5C" w:rsidP="00467D34">
            <w:pPr>
              <w:pStyle w:val="ListLegal"/>
              <w:numPr>
                <w:ilvl w:val="0"/>
                <w:numId w:val="0"/>
              </w:numPr>
              <w:ind w:right="-112"/>
              <w:rPr>
                <w:lang w:val="en-GB"/>
              </w:rPr>
            </w:pPr>
            <w:r w:rsidRPr="00B530F8">
              <w:rPr>
                <w:lang w:val="en-GB"/>
              </w:rPr>
              <w:t xml:space="preserve">means the categories </w:t>
            </w:r>
            <w:r w:rsidR="00146ACA" w:rsidRPr="00B530F8">
              <w:rPr>
                <w:lang w:val="en-GB"/>
              </w:rPr>
              <w:t xml:space="preserve">of membership described in rule </w:t>
            </w:r>
            <w:r w:rsidR="00146ACA" w:rsidRPr="00B530F8">
              <w:rPr>
                <w:lang w:val="en-GB"/>
              </w:rPr>
              <w:fldChar w:fldCharType="begin"/>
            </w:r>
            <w:r w:rsidR="00146ACA" w:rsidRPr="00B530F8">
              <w:rPr>
                <w:lang w:val="en-GB"/>
              </w:rPr>
              <w:instrText xml:space="preserve"> REF _Ref220413971 \r \h </w:instrText>
            </w:r>
            <w:r w:rsidR="00B530F8">
              <w:rPr>
                <w:lang w:val="en-GB"/>
              </w:rPr>
              <w:instrText xml:space="preserve"> \* MERGEFORMAT </w:instrText>
            </w:r>
            <w:r w:rsidR="00146ACA" w:rsidRPr="00B530F8">
              <w:rPr>
                <w:lang w:val="en-GB"/>
              </w:rPr>
            </w:r>
            <w:r w:rsidR="00146ACA" w:rsidRPr="00B530F8">
              <w:rPr>
                <w:lang w:val="en-GB"/>
              </w:rPr>
              <w:fldChar w:fldCharType="separate"/>
            </w:r>
            <w:r w:rsidR="008C5EEA" w:rsidRPr="00B530F8">
              <w:rPr>
                <w:lang w:val="en-GB"/>
              </w:rPr>
              <w:t>5.2</w:t>
            </w:r>
            <w:r w:rsidR="00146ACA" w:rsidRPr="00B530F8">
              <w:rPr>
                <w:lang w:val="en-GB"/>
              </w:rPr>
              <w:fldChar w:fldCharType="end"/>
            </w:r>
            <w:r w:rsidR="00146ACA" w:rsidRPr="00B530F8">
              <w:rPr>
                <w:lang w:val="en-GB"/>
              </w:rPr>
              <w:fldChar w:fldCharType="begin"/>
            </w:r>
            <w:r w:rsidR="00146ACA" w:rsidRPr="00B530F8">
              <w:rPr>
                <w:lang w:val="en-GB"/>
              </w:rPr>
              <w:instrText xml:space="preserve"> REF _Ref220413974 \r \h </w:instrText>
            </w:r>
            <w:r w:rsidR="00B530F8">
              <w:rPr>
                <w:lang w:val="en-GB"/>
              </w:rPr>
              <w:instrText xml:space="preserve"> \* MERGEFORMAT </w:instrText>
            </w:r>
            <w:r w:rsidR="00146ACA" w:rsidRPr="00B530F8">
              <w:rPr>
                <w:lang w:val="en-GB"/>
              </w:rPr>
            </w:r>
            <w:r w:rsidR="00146ACA" w:rsidRPr="00B530F8">
              <w:rPr>
                <w:lang w:val="en-GB"/>
              </w:rPr>
              <w:fldChar w:fldCharType="separate"/>
            </w:r>
            <w:r w:rsidR="008C5EEA" w:rsidRPr="00B530F8">
              <w:rPr>
                <w:lang w:val="en-GB"/>
              </w:rPr>
              <w:t>(a)</w:t>
            </w:r>
            <w:r w:rsidR="00146ACA" w:rsidRPr="00B530F8">
              <w:rPr>
                <w:lang w:val="en-GB"/>
              </w:rPr>
              <w:fldChar w:fldCharType="end"/>
            </w:r>
            <w:r w:rsidR="004F5EFE" w:rsidRPr="00B530F8">
              <w:rPr>
                <w:lang w:val="en-GB"/>
              </w:rPr>
              <w:t xml:space="preserve"> </w:t>
            </w:r>
            <w:r w:rsidR="00895634" w:rsidRPr="00B530F8">
              <w:rPr>
                <w:lang w:val="en-GB"/>
              </w:rPr>
              <w:t>to</w:t>
            </w:r>
            <w:r w:rsidR="004F5EFE" w:rsidRPr="00B530F8">
              <w:rPr>
                <w:lang w:val="en-GB"/>
              </w:rPr>
              <w:t xml:space="preserve"> include:</w:t>
            </w:r>
          </w:p>
          <w:p w14:paraId="36EAD0F4" w14:textId="77777777" w:rsidR="004F5EFE" w:rsidRPr="00B530F8" w:rsidRDefault="004F5EFE" w:rsidP="004F5EFE">
            <w:pPr>
              <w:pStyle w:val="ListLegal"/>
              <w:ind w:left="603"/>
              <w:rPr>
                <w:lang w:val="en-GB"/>
              </w:rPr>
            </w:pPr>
            <w:r w:rsidRPr="00B530F8">
              <w:rPr>
                <w:lang w:val="en-GB"/>
              </w:rPr>
              <w:t xml:space="preserve">Voting Membership; </w:t>
            </w:r>
          </w:p>
          <w:p w14:paraId="56D67F58" w14:textId="77777777" w:rsidR="004F5EFE" w:rsidRPr="00B530F8" w:rsidRDefault="004F5EFE" w:rsidP="004F5EFE">
            <w:pPr>
              <w:pStyle w:val="ListLegal"/>
              <w:ind w:left="603"/>
              <w:rPr>
                <w:lang w:val="en-GB"/>
              </w:rPr>
            </w:pPr>
            <w:r w:rsidRPr="00B530F8">
              <w:rPr>
                <w:lang w:val="en-GB"/>
              </w:rPr>
              <w:t>Non-Voting Membership; and</w:t>
            </w:r>
          </w:p>
          <w:p w14:paraId="0F0BEB5D" w14:textId="40D1BC47" w:rsidR="004F5EFE" w:rsidRPr="00B530F8" w:rsidRDefault="004F5EFE" w:rsidP="004F5EFE">
            <w:pPr>
              <w:pStyle w:val="ListLegal"/>
              <w:ind w:left="603"/>
              <w:rPr>
                <w:lang w:val="en-GB"/>
              </w:rPr>
            </w:pPr>
            <w:r w:rsidRPr="00B530F8">
              <w:rPr>
                <w:lang w:val="en-GB"/>
              </w:rPr>
              <w:t>Honorary Membership</w:t>
            </w:r>
            <w:r w:rsidR="00895634" w:rsidRPr="00B530F8">
              <w:rPr>
                <w:lang w:val="en-GB"/>
              </w:rPr>
              <w:t xml:space="preserve">. </w:t>
            </w:r>
          </w:p>
        </w:tc>
      </w:tr>
      <w:tr w:rsidR="000136C6" w:rsidRPr="00B530F8" w14:paraId="7C93B477" w14:textId="77777777" w:rsidTr="00467D34">
        <w:tc>
          <w:tcPr>
            <w:tcW w:w="2840" w:type="dxa"/>
          </w:tcPr>
          <w:p w14:paraId="6282255E" w14:textId="00140248" w:rsidR="000136C6" w:rsidRPr="00B530F8" w:rsidRDefault="00975041" w:rsidP="001C3B6E">
            <w:pPr>
              <w:pStyle w:val="ListLegal"/>
              <w:numPr>
                <w:ilvl w:val="0"/>
                <w:numId w:val="0"/>
              </w:numPr>
              <w:ind w:left="-107"/>
              <w:rPr>
                <w:b/>
                <w:bCs/>
                <w:lang w:val="en-GB"/>
              </w:rPr>
            </w:pPr>
            <w:r w:rsidRPr="00B530F8">
              <w:rPr>
                <w:b/>
                <w:bCs/>
                <w:lang w:val="en-GB"/>
              </w:rPr>
              <w:t>Class of Membership</w:t>
            </w:r>
          </w:p>
        </w:tc>
        <w:tc>
          <w:tcPr>
            <w:tcW w:w="5558" w:type="dxa"/>
          </w:tcPr>
          <w:p w14:paraId="35E0651C" w14:textId="25581D5D" w:rsidR="000136C6" w:rsidRPr="00B530F8" w:rsidRDefault="000136C6" w:rsidP="00467D34">
            <w:pPr>
              <w:pStyle w:val="ListLegal"/>
              <w:numPr>
                <w:ilvl w:val="0"/>
                <w:numId w:val="0"/>
              </w:numPr>
              <w:ind w:right="-112"/>
              <w:rPr>
                <w:lang w:val="en-GB"/>
              </w:rPr>
            </w:pPr>
            <w:r w:rsidRPr="00B530F8">
              <w:rPr>
                <w:lang w:val="en-GB"/>
              </w:rPr>
              <w:t xml:space="preserve">means the </w:t>
            </w:r>
            <w:r w:rsidR="00975041" w:rsidRPr="00B530F8">
              <w:rPr>
                <w:lang w:val="en-GB"/>
              </w:rPr>
              <w:t>c</w:t>
            </w:r>
            <w:r w:rsidR="00262574" w:rsidRPr="00B530F8">
              <w:rPr>
                <w:lang w:val="en-GB"/>
              </w:rPr>
              <w:t xml:space="preserve">lass of </w:t>
            </w:r>
            <w:r w:rsidR="00975041" w:rsidRPr="00B530F8">
              <w:rPr>
                <w:lang w:val="en-GB"/>
              </w:rPr>
              <w:t>m</w:t>
            </w:r>
            <w:r w:rsidR="00262574" w:rsidRPr="00B530F8">
              <w:rPr>
                <w:lang w:val="en-GB"/>
              </w:rPr>
              <w:t>embership</w:t>
            </w:r>
            <w:r w:rsidR="009121FF" w:rsidRPr="00B530F8">
              <w:rPr>
                <w:lang w:val="en-GB"/>
              </w:rPr>
              <w:t xml:space="preserve"> within a Category of </w:t>
            </w:r>
            <w:proofErr w:type="gramStart"/>
            <w:r w:rsidR="009121FF" w:rsidRPr="00B530F8">
              <w:rPr>
                <w:lang w:val="en-GB"/>
              </w:rPr>
              <w:t>Membership</w:t>
            </w:r>
            <w:r w:rsidR="005342B1" w:rsidRPr="00B530F8">
              <w:rPr>
                <w:lang w:val="en-GB"/>
              </w:rPr>
              <w:t>, and</w:t>
            </w:r>
            <w:proofErr w:type="gramEnd"/>
            <w:r w:rsidR="007C354C" w:rsidRPr="00B530F8">
              <w:rPr>
                <w:lang w:val="en-GB"/>
              </w:rPr>
              <w:t xml:space="preserve"> </w:t>
            </w:r>
            <w:r w:rsidR="00A03799" w:rsidRPr="00B530F8">
              <w:rPr>
                <w:lang w:val="en-GB"/>
              </w:rPr>
              <w:t xml:space="preserve">described in rules </w:t>
            </w:r>
            <w:r w:rsidR="00A03799" w:rsidRPr="00B530F8">
              <w:rPr>
                <w:lang w:val="en-GB"/>
              </w:rPr>
              <w:fldChar w:fldCharType="begin"/>
            </w:r>
            <w:r w:rsidR="00A03799" w:rsidRPr="00B530F8">
              <w:rPr>
                <w:lang w:val="en-GB"/>
              </w:rPr>
              <w:instrText xml:space="preserve"> REF _Ref215577286 \r \h </w:instrText>
            </w:r>
            <w:r w:rsidR="00B530F8">
              <w:rPr>
                <w:lang w:val="en-GB"/>
              </w:rPr>
              <w:instrText xml:space="preserve"> \* MERGEFORMAT </w:instrText>
            </w:r>
            <w:r w:rsidR="00A03799" w:rsidRPr="00B530F8">
              <w:rPr>
                <w:lang w:val="en-GB"/>
              </w:rPr>
            </w:r>
            <w:r w:rsidR="00A03799" w:rsidRPr="00B530F8">
              <w:rPr>
                <w:lang w:val="en-GB"/>
              </w:rPr>
              <w:fldChar w:fldCharType="separate"/>
            </w:r>
            <w:r w:rsidR="008C5EEA" w:rsidRPr="00B530F8">
              <w:rPr>
                <w:lang w:val="en-GB"/>
              </w:rPr>
              <w:t>5.3</w:t>
            </w:r>
            <w:r w:rsidR="00A03799" w:rsidRPr="00B530F8">
              <w:rPr>
                <w:lang w:val="en-GB"/>
              </w:rPr>
              <w:fldChar w:fldCharType="end"/>
            </w:r>
            <w:r w:rsidR="00A03799" w:rsidRPr="00B530F8">
              <w:rPr>
                <w:lang w:val="en-GB"/>
              </w:rPr>
              <w:fldChar w:fldCharType="begin"/>
            </w:r>
            <w:r w:rsidR="00A03799" w:rsidRPr="00B530F8">
              <w:rPr>
                <w:lang w:val="en-GB"/>
              </w:rPr>
              <w:instrText xml:space="preserve"> REF _Ref220414077 \r \h </w:instrText>
            </w:r>
            <w:r w:rsidR="00B530F8">
              <w:rPr>
                <w:lang w:val="en-GB"/>
              </w:rPr>
              <w:instrText xml:space="preserve"> \* MERGEFORMAT </w:instrText>
            </w:r>
            <w:r w:rsidR="00A03799" w:rsidRPr="00B530F8">
              <w:rPr>
                <w:lang w:val="en-GB"/>
              </w:rPr>
            </w:r>
            <w:r w:rsidR="00A03799" w:rsidRPr="00B530F8">
              <w:rPr>
                <w:lang w:val="en-GB"/>
              </w:rPr>
              <w:fldChar w:fldCharType="separate"/>
            </w:r>
            <w:r w:rsidR="008C5EEA" w:rsidRPr="00B530F8">
              <w:rPr>
                <w:lang w:val="en-GB"/>
              </w:rPr>
              <w:t>(b)</w:t>
            </w:r>
            <w:r w:rsidR="00A03799" w:rsidRPr="00B530F8">
              <w:rPr>
                <w:lang w:val="en-GB"/>
              </w:rPr>
              <w:fldChar w:fldCharType="end"/>
            </w:r>
            <w:r w:rsidR="00012A06" w:rsidRPr="00B530F8">
              <w:rPr>
                <w:lang w:val="en-GB"/>
              </w:rPr>
              <w:t xml:space="preserve">, </w:t>
            </w:r>
            <w:r w:rsidR="00A03799" w:rsidRPr="00B530F8">
              <w:rPr>
                <w:lang w:val="en-GB"/>
              </w:rPr>
              <w:fldChar w:fldCharType="begin"/>
            </w:r>
            <w:r w:rsidR="00A03799" w:rsidRPr="00B530F8">
              <w:rPr>
                <w:lang w:val="en-GB"/>
              </w:rPr>
              <w:instrText xml:space="preserve"> REF _Ref215577295 \r \h </w:instrText>
            </w:r>
            <w:r w:rsidR="00B530F8">
              <w:rPr>
                <w:lang w:val="en-GB"/>
              </w:rPr>
              <w:instrText xml:space="preserve"> \* MERGEFORMAT </w:instrText>
            </w:r>
            <w:r w:rsidR="00A03799" w:rsidRPr="00B530F8">
              <w:rPr>
                <w:lang w:val="en-GB"/>
              </w:rPr>
            </w:r>
            <w:r w:rsidR="00A03799" w:rsidRPr="00B530F8">
              <w:rPr>
                <w:lang w:val="en-GB"/>
              </w:rPr>
              <w:fldChar w:fldCharType="separate"/>
            </w:r>
            <w:r w:rsidR="008C5EEA" w:rsidRPr="00B530F8">
              <w:rPr>
                <w:lang w:val="en-GB"/>
              </w:rPr>
              <w:t>5.4</w:t>
            </w:r>
            <w:r w:rsidR="00A03799" w:rsidRPr="00B530F8">
              <w:rPr>
                <w:lang w:val="en-GB"/>
              </w:rPr>
              <w:fldChar w:fldCharType="end"/>
            </w:r>
            <w:r w:rsidR="00A03799" w:rsidRPr="00B530F8">
              <w:rPr>
                <w:lang w:val="en-GB"/>
              </w:rPr>
              <w:fldChar w:fldCharType="begin"/>
            </w:r>
            <w:r w:rsidR="00A03799" w:rsidRPr="00B530F8">
              <w:rPr>
                <w:lang w:val="en-GB"/>
              </w:rPr>
              <w:instrText xml:space="preserve"> REF _Ref220414099 \r \h </w:instrText>
            </w:r>
            <w:r w:rsidR="00B530F8">
              <w:rPr>
                <w:lang w:val="en-GB"/>
              </w:rPr>
              <w:instrText xml:space="preserve"> \* MERGEFORMAT </w:instrText>
            </w:r>
            <w:r w:rsidR="00A03799" w:rsidRPr="00B530F8">
              <w:rPr>
                <w:lang w:val="en-GB"/>
              </w:rPr>
            </w:r>
            <w:r w:rsidR="00A03799" w:rsidRPr="00B530F8">
              <w:rPr>
                <w:lang w:val="en-GB"/>
              </w:rPr>
              <w:fldChar w:fldCharType="separate"/>
            </w:r>
            <w:r w:rsidR="008C5EEA" w:rsidRPr="00B530F8">
              <w:rPr>
                <w:lang w:val="en-GB"/>
              </w:rPr>
              <w:t>(b)</w:t>
            </w:r>
            <w:r w:rsidR="00A03799" w:rsidRPr="00B530F8">
              <w:rPr>
                <w:lang w:val="en-GB"/>
              </w:rPr>
              <w:fldChar w:fldCharType="end"/>
            </w:r>
            <w:r w:rsidR="00012A06" w:rsidRPr="00B530F8">
              <w:rPr>
                <w:lang w:val="en-GB"/>
              </w:rPr>
              <w:t xml:space="preserve">, and </w:t>
            </w:r>
            <w:r w:rsidR="00012A06" w:rsidRPr="00B530F8">
              <w:rPr>
                <w:lang w:val="en-GB"/>
              </w:rPr>
              <w:fldChar w:fldCharType="begin"/>
            </w:r>
            <w:r w:rsidR="00012A06" w:rsidRPr="00B530F8">
              <w:rPr>
                <w:lang w:val="en-GB"/>
              </w:rPr>
              <w:instrText xml:space="preserve"> REF _Ref215577302 \r \h </w:instrText>
            </w:r>
            <w:r w:rsidR="00B530F8">
              <w:rPr>
                <w:lang w:val="en-GB"/>
              </w:rPr>
              <w:instrText xml:space="preserve"> \* MERGEFORMAT </w:instrText>
            </w:r>
            <w:r w:rsidR="00012A06" w:rsidRPr="00B530F8">
              <w:rPr>
                <w:lang w:val="en-GB"/>
              </w:rPr>
            </w:r>
            <w:r w:rsidR="00012A06" w:rsidRPr="00B530F8">
              <w:rPr>
                <w:lang w:val="en-GB"/>
              </w:rPr>
              <w:fldChar w:fldCharType="separate"/>
            </w:r>
            <w:r w:rsidR="008C5EEA" w:rsidRPr="00B530F8">
              <w:rPr>
                <w:lang w:val="en-GB"/>
              </w:rPr>
              <w:t>5.5</w:t>
            </w:r>
            <w:r w:rsidR="00012A06" w:rsidRPr="00B530F8">
              <w:rPr>
                <w:lang w:val="en-GB"/>
              </w:rPr>
              <w:fldChar w:fldCharType="end"/>
            </w:r>
            <w:r w:rsidR="00012A06" w:rsidRPr="00B530F8">
              <w:rPr>
                <w:lang w:val="en-GB"/>
              </w:rPr>
              <w:fldChar w:fldCharType="begin"/>
            </w:r>
            <w:r w:rsidR="00012A06" w:rsidRPr="00B530F8">
              <w:rPr>
                <w:lang w:val="en-GB"/>
              </w:rPr>
              <w:instrText xml:space="preserve"> REF _Ref220587635 \r \h </w:instrText>
            </w:r>
            <w:r w:rsidR="00B530F8">
              <w:rPr>
                <w:lang w:val="en-GB"/>
              </w:rPr>
              <w:instrText xml:space="preserve"> \* MERGEFORMAT </w:instrText>
            </w:r>
            <w:r w:rsidR="00012A06" w:rsidRPr="00B530F8">
              <w:rPr>
                <w:lang w:val="en-GB"/>
              </w:rPr>
            </w:r>
            <w:r w:rsidR="00012A06" w:rsidRPr="00B530F8">
              <w:rPr>
                <w:lang w:val="en-GB"/>
              </w:rPr>
              <w:fldChar w:fldCharType="separate"/>
            </w:r>
            <w:r w:rsidR="008C5EEA" w:rsidRPr="00B530F8">
              <w:rPr>
                <w:lang w:val="en-GB"/>
              </w:rPr>
              <w:t>(b)</w:t>
            </w:r>
            <w:r w:rsidR="00012A06" w:rsidRPr="00B530F8">
              <w:rPr>
                <w:lang w:val="en-GB"/>
              </w:rPr>
              <w:fldChar w:fldCharType="end"/>
            </w:r>
            <w:r w:rsidR="005463AD" w:rsidRPr="00B530F8">
              <w:rPr>
                <w:lang w:val="en-GB"/>
              </w:rPr>
              <w:t xml:space="preserve">. </w:t>
            </w:r>
            <w:r w:rsidR="00A03799" w:rsidRPr="00B530F8">
              <w:rPr>
                <w:lang w:val="en-GB"/>
              </w:rPr>
              <w:t xml:space="preserve"> </w:t>
            </w:r>
          </w:p>
        </w:tc>
      </w:tr>
      <w:tr w:rsidR="00467D34" w:rsidRPr="00B530F8" w14:paraId="5E94D5C5" w14:textId="77777777" w:rsidTr="00467D34">
        <w:tc>
          <w:tcPr>
            <w:tcW w:w="2840" w:type="dxa"/>
          </w:tcPr>
          <w:p w14:paraId="6344CDC1" w14:textId="27FA7BBB" w:rsidR="00F275D2" w:rsidRPr="00B530F8" w:rsidRDefault="00747756" w:rsidP="001C3B6E">
            <w:pPr>
              <w:pStyle w:val="ListLegal"/>
              <w:numPr>
                <w:ilvl w:val="0"/>
                <w:numId w:val="0"/>
              </w:numPr>
              <w:ind w:left="-107"/>
              <w:rPr>
                <w:b/>
                <w:bCs/>
                <w:lang w:val="en-GB"/>
              </w:rPr>
            </w:pPr>
            <w:r w:rsidRPr="00B530F8">
              <w:rPr>
                <w:b/>
                <w:bCs/>
                <w:lang w:val="en-GB"/>
              </w:rPr>
              <w:t>Club</w:t>
            </w:r>
          </w:p>
        </w:tc>
        <w:tc>
          <w:tcPr>
            <w:tcW w:w="5558" w:type="dxa"/>
          </w:tcPr>
          <w:p w14:paraId="61965056" w14:textId="5457DC46" w:rsidR="00F275D2" w:rsidRPr="00B530F8" w:rsidRDefault="00747756" w:rsidP="00467D34">
            <w:pPr>
              <w:pStyle w:val="ListLegal"/>
              <w:numPr>
                <w:ilvl w:val="0"/>
                <w:numId w:val="0"/>
              </w:numPr>
              <w:ind w:right="-112"/>
              <w:rPr>
                <w:lang w:val="en-GB"/>
              </w:rPr>
            </w:pPr>
            <w:r w:rsidRPr="00B530F8">
              <w:rPr>
                <w:lang w:val="en-GB"/>
              </w:rPr>
              <w:t xml:space="preserve">means the MG Car Club of Queensland Inc. </w:t>
            </w:r>
          </w:p>
        </w:tc>
      </w:tr>
      <w:tr w:rsidR="00900E9B" w:rsidRPr="00B530F8" w14:paraId="46FA7E92" w14:textId="77777777" w:rsidTr="00467D34">
        <w:tc>
          <w:tcPr>
            <w:tcW w:w="2840" w:type="dxa"/>
          </w:tcPr>
          <w:p w14:paraId="0BE108F6" w14:textId="0253ACEC" w:rsidR="00900E9B" w:rsidRPr="00B530F8" w:rsidRDefault="00900E9B" w:rsidP="001C3B6E">
            <w:pPr>
              <w:pStyle w:val="ListLegal"/>
              <w:numPr>
                <w:ilvl w:val="0"/>
                <w:numId w:val="0"/>
              </w:numPr>
              <w:ind w:left="-107"/>
              <w:rPr>
                <w:b/>
                <w:bCs/>
                <w:lang w:val="en-GB"/>
              </w:rPr>
            </w:pPr>
            <w:r w:rsidRPr="00B530F8">
              <w:rPr>
                <w:b/>
                <w:bCs/>
                <w:lang w:val="en-GB"/>
              </w:rPr>
              <w:t>Committee Member</w:t>
            </w:r>
          </w:p>
        </w:tc>
        <w:tc>
          <w:tcPr>
            <w:tcW w:w="5558" w:type="dxa"/>
          </w:tcPr>
          <w:p w14:paraId="53217E63" w14:textId="31804B6A" w:rsidR="00900E9B" w:rsidRPr="00B530F8" w:rsidRDefault="00900E9B" w:rsidP="00467D34">
            <w:pPr>
              <w:pStyle w:val="ListLegal"/>
              <w:numPr>
                <w:ilvl w:val="0"/>
                <w:numId w:val="0"/>
              </w:numPr>
              <w:ind w:right="-112"/>
              <w:rPr>
                <w:lang w:val="en-GB"/>
              </w:rPr>
            </w:pPr>
            <w:r w:rsidRPr="00B530F8">
              <w:rPr>
                <w:lang w:val="en-GB"/>
              </w:rPr>
              <w:t xml:space="preserve">means a member of the Management Committee. </w:t>
            </w:r>
          </w:p>
        </w:tc>
      </w:tr>
      <w:tr w:rsidR="002470D6" w:rsidRPr="00B530F8" w14:paraId="49FDC0B2" w14:textId="77777777" w:rsidTr="00467D34">
        <w:tc>
          <w:tcPr>
            <w:tcW w:w="2840" w:type="dxa"/>
          </w:tcPr>
          <w:p w14:paraId="3B2F0D9E" w14:textId="75BD926E" w:rsidR="002470D6" w:rsidRPr="00B530F8" w:rsidRDefault="002470D6" w:rsidP="001C3B6E">
            <w:pPr>
              <w:pStyle w:val="ListLegal"/>
              <w:numPr>
                <w:ilvl w:val="0"/>
                <w:numId w:val="0"/>
              </w:numPr>
              <w:ind w:left="-107"/>
              <w:rPr>
                <w:b/>
                <w:bCs/>
                <w:lang w:val="en-GB"/>
              </w:rPr>
            </w:pPr>
            <w:r w:rsidRPr="00B530F8">
              <w:rPr>
                <w:b/>
                <w:bCs/>
                <w:lang w:val="en-GB"/>
              </w:rPr>
              <w:t>Constitution</w:t>
            </w:r>
          </w:p>
        </w:tc>
        <w:tc>
          <w:tcPr>
            <w:tcW w:w="5558" w:type="dxa"/>
          </w:tcPr>
          <w:p w14:paraId="172A39F2" w14:textId="689FB500" w:rsidR="002470D6" w:rsidRPr="00B530F8" w:rsidRDefault="002470D6" w:rsidP="00467D34">
            <w:pPr>
              <w:pStyle w:val="ListLegal"/>
              <w:numPr>
                <w:ilvl w:val="0"/>
                <w:numId w:val="0"/>
              </w:numPr>
              <w:ind w:right="-112"/>
              <w:rPr>
                <w:lang w:val="en-GB"/>
              </w:rPr>
            </w:pPr>
            <w:r w:rsidRPr="00B530F8">
              <w:rPr>
                <w:lang w:val="en-GB"/>
              </w:rPr>
              <w:t xml:space="preserve">means this </w:t>
            </w:r>
            <w:r w:rsidR="007B2147" w:rsidRPr="00B530F8">
              <w:rPr>
                <w:lang w:val="en-GB"/>
              </w:rPr>
              <w:t>document and includes all amendments or supplements to, or replacements of, this document</w:t>
            </w:r>
            <w:r w:rsidRPr="00B530F8">
              <w:rPr>
                <w:lang w:val="en-GB"/>
              </w:rPr>
              <w:t xml:space="preserve">. </w:t>
            </w:r>
          </w:p>
        </w:tc>
      </w:tr>
      <w:tr w:rsidR="0070498F" w:rsidRPr="00B530F8" w14:paraId="1D4A1D26" w14:textId="77777777" w:rsidTr="00467D34">
        <w:tc>
          <w:tcPr>
            <w:tcW w:w="2840" w:type="dxa"/>
          </w:tcPr>
          <w:p w14:paraId="569FB324" w14:textId="66D0581F" w:rsidR="0070498F" w:rsidRPr="00B530F8" w:rsidRDefault="002470D6" w:rsidP="001C3B6E">
            <w:pPr>
              <w:pStyle w:val="ListLegal"/>
              <w:numPr>
                <w:ilvl w:val="0"/>
                <w:numId w:val="0"/>
              </w:numPr>
              <w:ind w:left="-107"/>
              <w:rPr>
                <w:b/>
                <w:bCs/>
                <w:lang w:val="en-GB"/>
              </w:rPr>
            </w:pPr>
            <w:r w:rsidRPr="00B530F8">
              <w:rPr>
                <w:b/>
                <w:bCs/>
              </w:rPr>
              <w:t>FIA</w:t>
            </w:r>
          </w:p>
        </w:tc>
        <w:tc>
          <w:tcPr>
            <w:tcW w:w="5558" w:type="dxa"/>
          </w:tcPr>
          <w:p w14:paraId="47A8441E" w14:textId="55D92D62" w:rsidR="0070498F" w:rsidRPr="00B530F8" w:rsidRDefault="002470D6" w:rsidP="00467D34">
            <w:pPr>
              <w:pStyle w:val="ListLegal"/>
              <w:numPr>
                <w:ilvl w:val="0"/>
                <w:numId w:val="0"/>
              </w:numPr>
              <w:ind w:right="-112"/>
              <w:rPr>
                <w:lang w:val="en-GB"/>
              </w:rPr>
            </w:pPr>
            <w:r w:rsidRPr="00B530F8">
              <w:rPr>
                <w:lang w:val="en-GB"/>
              </w:rPr>
              <w:t xml:space="preserve">means the </w:t>
            </w:r>
            <w:r w:rsidRPr="00B530F8">
              <w:t xml:space="preserve">Fédération Internationale de </w:t>
            </w:r>
            <w:proofErr w:type="spellStart"/>
            <w:r w:rsidRPr="00B530F8">
              <w:t>l’Automobile</w:t>
            </w:r>
            <w:proofErr w:type="spellEnd"/>
          </w:p>
        </w:tc>
      </w:tr>
      <w:tr w:rsidR="00467D34" w:rsidRPr="00B530F8" w14:paraId="40D3920B" w14:textId="77777777" w:rsidTr="00467D34">
        <w:tc>
          <w:tcPr>
            <w:tcW w:w="2840" w:type="dxa"/>
          </w:tcPr>
          <w:p w14:paraId="5480CCBE" w14:textId="3E5FDE28" w:rsidR="00467D34" w:rsidRPr="00B530F8" w:rsidRDefault="00D77D84" w:rsidP="001C3B6E">
            <w:pPr>
              <w:pStyle w:val="ListLegal"/>
              <w:numPr>
                <w:ilvl w:val="0"/>
                <w:numId w:val="0"/>
              </w:numPr>
              <w:ind w:left="-107"/>
              <w:rPr>
                <w:b/>
                <w:bCs/>
                <w:lang w:val="en-GB"/>
              </w:rPr>
            </w:pPr>
            <w:r w:rsidRPr="00B530F8">
              <w:rPr>
                <w:b/>
                <w:bCs/>
                <w:lang w:val="en-GB"/>
              </w:rPr>
              <w:t>Honorary Membership</w:t>
            </w:r>
          </w:p>
        </w:tc>
        <w:tc>
          <w:tcPr>
            <w:tcW w:w="5558" w:type="dxa"/>
          </w:tcPr>
          <w:p w14:paraId="6C3B7A66" w14:textId="6BFDC775" w:rsidR="00467D34" w:rsidRPr="00B530F8" w:rsidRDefault="00D77D84" w:rsidP="00467D34">
            <w:pPr>
              <w:pStyle w:val="ListLegal"/>
              <w:numPr>
                <w:ilvl w:val="0"/>
                <w:numId w:val="0"/>
              </w:numPr>
              <w:ind w:right="-112"/>
              <w:rPr>
                <w:lang w:val="en-GB"/>
              </w:rPr>
            </w:pPr>
            <w:r w:rsidRPr="00B530F8">
              <w:rPr>
                <w:lang w:val="en-GB"/>
              </w:rPr>
              <w:t xml:space="preserve">means </w:t>
            </w:r>
            <w:r w:rsidR="00BA60C4" w:rsidRPr="00B530F8">
              <w:rPr>
                <w:lang w:val="en-GB"/>
              </w:rPr>
              <w:t>the category</w:t>
            </w:r>
            <w:r w:rsidRPr="00B530F8">
              <w:rPr>
                <w:lang w:val="en-GB"/>
              </w:rPr>
              <w:t xml:space="preserve"> of membership </w:t>
            </w:r>
            <w:r w:rsidR="00012A06" w:rsidRPr="00B530F8">
              <w:rPr>
                <w:lang w:val="en-GB"/>
              </w:rPr>
              <w:t xml:space="preserve">including those Classes of Membership </w:t>
            </w:r>
            <w:r w:rsidRPr="00B530F8">
              <w:rPr>
                <w:lang w:val="en-GB"/>
              </w:rPr>
              <w:t xml:space="preserve">described in rule </w:t>
            </w:r>
            <w:r w:rsidR="00BA60C4" w:rsidRPr="00B530F8">
              <w:rPr>
                <w:lang w:val="en-GB"/>
              </w:rPr>
              <w:fldChar w:fldCharType="begin"/>
            </w:r>
            <w:r w:rsidR="00BA60C4" w:rsidRPr="00B530F8">
              <w:rPr>
                <w:lang w:val="en-GB"/>
              </w:rPr>
              <w:instrText xml:space="preserve"> REF _Ref215577302 \r \h </w:instrText>
            </w:r>
            <w:r w:rsidR="00B530F8">
              <w:rPr>
                <w:lang w:val="en-GB"/>
              </w:rPr>
              <w:instrText xml:space="preserve"> \* MERGEFORMAT </w:instrText>
            </w:r>
            <w:r w:rsidR="00BA60C4" w:rsidRPr="00B530F8">
              <w:rPr>
                <w:lang w:val="en-GB"/>
              </w:rPr>
            </w:r>
            <w:r w:rsidR="00BA60C4" w:rsidRPr="00B530F8">
              <w:rPr>
                <w:lang w:val="en-GB"/>
              </w:rPr>
              <w:fldChar w:fldCharType="separate"/>
            </w:r>
            <w:r w:rsidR="008C5EEA" w:rsidRPr="00B530F8">
              <w:rPr>
                <w:lang w:val="en-GB"/>
              </w:rPr>
              <w:t>5.5</w:t>
            </w:r>
            <w:r w:rsidR="00BA60C4" w:rsidRPr="00B530F8">
              <w:rPr>
                <w:lang w:val="en-GB"/>
              </w:rPr>
              <w:fldChar w:fldCharType="end"/>
            </w:r>
            <w:r w:rsidR="00D94FBD" w:rsidRPr="00B530F8">
              <w:rPr>
                <w:lang w:val="en-GB"/>
              </w:rPr>
              <w:fldChar w:fldCharType="begin"/>
            </w:r>
            <w:r w:rsidR="00D94FBD" w:rsidRPr="00B530F8">
              <w:rPr>
                <w:lang w:val="en-GB"/>
              </w:rPr>
              <w:instrText xml:space="preserve"> REF _Ref220587635 \r \h </w:instrText>
            </w:r>
            <w:r w:rsidR="00B530F8">
              <w:rPr>
                <w:lang w:val="en-GB"/>
              </w:rPr>
              <w:instrText xml:space="preserve"> \* MERGEFORMAT </w:instrText>
            </w:r>
            <w:r w:rsidR="00D94FBD" w:rsidRPr="00B530F8">
              <w:rPr>
                <w:lang w:val="en-GB"/>
              </w:rPr>
            </w:r>
            <w:r w:rsidR="00D94FBD" w:rsidRPr="00B530F8">
              <w:rPr>
                <w:lang w:val="en-GB"/>
              </w:rPr>
              <w:fldChar w:fldCharType="separate"/>
            </w:r>
            <w:r w:rsidR="008C5EEA" w:rsidRPr="00B530F8">
              <w:rPr>
                <w:lang w:val="en-GB"/>
              </w:rPr>
              <w:t>(b)</w:t>
            </w:r>
            <w:r w:rsidR="00D94FBD" w:rsidRPr="00B530F8">
              <w:rPr>
                <w:lang w:val="en-GB"/>
              </w:rPr>
              <w:fldChar w:fldCharType="end"/>
            </w:r>
            <w:r w:rsidRPr="00B530F8">
              <w:rPr>
                <w:lang w:val="en-GB"/>
              </w:rPr>
              <w:t xml:space="preserve">. </w:t>
            </w:r>
          </w:p>
        </w:tc>
      </w:tr>
      <w:tr w:rsidR="00467D34" w:rsidRPr="00B530F8" w14:paraId="3D3D1592" w14:textId="77777777" w:rsidTr="00467D34">
        <w:tc>
          <w:tcPr>
            <w:tcW w:w="2840" w:type="dxa"/>
          </w:tcPr>
          <w:p w14:paraId="311C74BF" w14:textId="18B4DC64" w:rsidR="00467D34" w:rsidRPr="00B530F8" w:rsidRDefault="008D40B8" w:rsidP="001C3B6E">
            <w:pPr>
              <w:pStyle w:val="ListLegal"/>
              <w:numPr>
                <w:ilvl w:val="0"/>
                <w:numId w:val="0"/>
              </w:numPr>
              <w:ind w:left="-107"/>
              <w:rPr>
                <w:b/>
                <w:bCs/>
                <w:lang w:val="en-GB"/>
              </w:rPr>
            </w:pPr>
            <w:r w:rsidRPr="00B530F8">
              <w:rPr>
                <w:b/>
                <w:bCs/>
                <w:lang w:val="en-GB"/>
              </w:rPr>
              <w:t>Levies</w:t>
            </w:r>
          </w:p>
        </w:tc>
        <w:tc>
          <w:tcPr>
            <w:tcW w:w="5558" w:type="dxa"/>
          </w:tcPr>
          <w:p w14:paraId="2BB79788" w14:textId="01D9B67D" w:rsidR="00467D34" w:rsidRPr="00B530F8" w:rsidRDefault="004F3B0A" w:rsidP="00467D34">
            <w:pPr>
              <w:pStyle w:val="ListLegal"/>
              <w:numPr>
                <w:ilvl w:val="0"/>
                <w:numId w:val="0"/>
              </w:numPr>
              <w:ind w:right="-112"/>
              <w:rPr>
                <w:lang w:val="en-GB"/>
              </w:rPr>
            </w:pPr>
            <w:r w:rsidRPr="00B530F8">
              <w:rPr>
                <w:lang w:val="en-GB"/>
              </w:rPr>
              <w:t xml:space="preserve">means a levy imposed </w:t>
            </w:r>
            <w:r w:rsidR="000F7D0A" w:rsidRPr="00B530F8">
              <w:rPr>
                <w:lang w:val="en-GB"/>
              </w:rPr>
              <w:t xml:space="preserve">in accordance with rule </w:t>
            </w:r>
            <w:r w:rsidR="000F7D0A" w:rsidRPr="00B530F8">
              <w:rPr>
                <w:lang w:val="en-GB"/>
              </w:rPr>
              <w:fldChar w:fldCharType="begin"/>
            </w:r>
            <w:r w:rsidR="000F7D0A" w:rsidRPr="00B530F8">
              <w:rPr>
                <w:lang w:val="en-GB"/>
              </w:rPr>
              <w:instrText xml:space="preserve"> REF _Ref219294575 \r \h </w:instrText>
            </w:r>
            <w:r w:rsidR="00B530F8">
              <w:rPr>
                <w:lang w:val="en-GB"/>
              </w:rPr>
              <w:instrText xml:space="preserve"> \* MERGEFORMAT </w:instrText>
            </w:r>
            <w:r w:rsidR="000F7D0A" w:rsidRPr="00B530F8">
              <w:rPr>
                <w:lang w:val="en-GB"/>
              </w:rPr>
            </w:r>
            <w:r w:rsidR="000F7D0A" w:rsidRPr="00B530F8">
              <w:rPr>
                <w:lang w:val="en-GB"/>
              </w:rPr>
              <w:fldChar w:fldCharType="separate"/>
            </w:r>
            <w:r w:rsidR="008C5EEA" w:rsidRPr="00B530F8">
              <w:rPr>
                <w:lang w:val="en-GB"/>
              </w:rPr>
              <w:t>7.4</w:t>
            </w:r>
            <w:r w:rsidR="000F7D0A" w:rsidRPr="00B530F8">
              <w:rPr>
                <w:lang w:val="en-GB"/>
              </w:rPr>
              <w:fldChar w:fldCharType="end"/>
            </w:r>
          </w:p>
        </w:tc>
      </w:tr>
      <w:tr w:rsidR="00467D34" w:rsidRPr="00B530F8" w14:paraId="72D80454" w14:textId="77777777" w:rsidTr="00467D34">
        <w:tc>
          <w:tcPr>
            <w:tcW w:w="2840" w:type="dxa"/>
          </w:tcPr>
          <w:p w14:paraId="536C442A" w14:textId="14032B6F" w:rsidR="00467D34" w:rsidRPr="00B530F8" w:rsidRDefault="00467D34" w:rsidP="001C3B6E">
            <w:pPr>
              <w:pStyle w:val="ListLegal"/>
              <w:numPr>
                <w:ilvl w:val="0"/>
                <w:numId w:val="0"/>
              </w:numPr>
              <w:ind w:left="-107"/>
              <w:rPr>
                <w:b/>
                <w:bCs/>
                <w:lang w:val="en-GB"/>
              </w:rPr>
            </w:pPr>
            <w:r w:rsidRPr="00B530F8">
              <w:rPr>
                <w:b/>
                <w:bCs/>
                <w:lang w:val="en-GB"/>
              </w:rPr>
              <w:lastRenderedPageBreak/>
              <w:t>Management Committee</w:t>
            </w:r>
          </w:p>
        </w:tc>
        <w:tc>
          <w:tcPr>
            <w:tcW w:w="5558" w:type="dxa"/>
          </w:tcPr>
          <w:p w14:paraId="7B7FD9EB" w14:textId="183A8AF1" w:rsidR="00467D34" w:rsidRPr="00B530F8" w:rsidRDefault="00C52E22" w:rsidP="00467D34">
            <w:pPr>
              <w:pStyle w:val="ListLegal"/>
              <w:numPr>
                <w:ilvl w:val="0"/>
                <w:numId w:val="0"/>
              </w:numPr>
              <w:ind w:right="-112"/>
              <w:rPr>
                <w:lang w:val="en-GB"/>
              </w:rPr>
            </w:pPr>
            <w:r w:rsidRPr="00B530F8">
              <w:rPr>
                <w:lang w:val="en-GB"/>
              </w:rPr>
              <w:t xml:space="preserve">means the committee established by rule </w:t>
            </w:r>
            <w:r w:rsidR="000F7D0A" w:rsidRPr="00B530F8">
              <w:rPr>
                <w:lang w:val="en-GB"/>
              </w:rPr>
              <w:fldChar w:fldCharType="begin"/>
            </w:r>
            <w:r w:rsidR="000F7D0A" w:rsidRPr="00B530F8">
              <w:rPr>
                <w:lang w:val="en-GB"/>
              </w:rPr>
              <w:instrText xml:space="preserve"> REF _Ref220414510 \r \h </w:instrText>
            </w:r>
            <w:r w:rsidR="00B530F8">
              <w:rPr>
                <w:lang w:val="en-GB"/>
              </w:rPr>
              <w:instrText xml:space="preserve"> \* MERGEFORMAT </w:instrText>
            </w:r>
            <w:r w:rsidR="000F7D0A" w:rsidRPr="00B530F8">
              <w:rPr>
                <w:lang w:val="en-GB"/>
              </w:rPr>
            </w:r>
            <w:r w:rsidR="000F7D0A" w:rsidRPr="00B530F8">
              <w:rPr>
                <w:lang w:val="en-GB"/>
              </w:rPr>
              <w:fldChar w:fldCharType="separate"/>
            </w:r>
            <w:r w:rsidR="008C5EEA" w:rsidRPr="00B530F8">
              <w:rPr>
                <w:lang w:val="en-GB"/>
              </w:rPr>
              <w:t>10.1</w:t>
            </w:r>
            <w:r w:rsidR="000F7D0A" w:rsidRPr="00B530F8">
              <w:rPr>
                <w:lang w:val="en-GB"/>
              </w:rPr>
              <w:fldChar w:fldCharType="end"/>
            </w:r>
            <w:r w:rsidR="000F7D0A" w:rsidRPr="00B530F8">
              <w:rPr>
                <w:lang w:val="en-GB"/>
              </w:rPr>
              <w:t xml:space="preserve"> </w:t>
            </w:r>
            <w:r w:rsidRPr="00B530F8">
              <w:rPr>
                <w:lang w:val="en-GB"/>
              </w:rPr>
              <w:t xml:space="preserve">to control the business and operations of the Club. </w:t>
            </w:r>
          </w:p>
        </w:tc>
      </w:tr>
      <w:tr w:rsidR="00186EDB" w:rsidRPr="00B530F8" w14:paraId="2F7F8D6F" w14:textId="77777777" w:rsidTr="00467D34">
        <w:tc>
          <w:tcPr>
            <w:tcW w:w="2840" w:type="dxa"/>
          </w:tcPr>
          <w:p w14:paraId="1FC082D6" w14:textId="464F03CE" w:rsidR="00186EDB" w:rsidRPr="00B530F8" w:rsidRDefault="00186EDB" w:rsidP="001C3B6E">
            <w:pPr>
              <w:pStyle w:val="ListLegal"/>
              <w:numPr>
                <w:ilvl w:val="0"/>
                <w:numId w:val="0"/>
              </w:numPr>
              <w:ind w:left="-107"/>
              <w:rPr>
                <w:b/>
                <w:bCs/>
                <w:lang w:val="en-GB"/>
              </w:rPr>
            </w:pPr>
            <w:r w:rsidRPr="00B530F8">
              <w:rPr>
                <w:b/>
                <w:bCs/>
                <w:lang w:val="en-GB"/>
              </w:rPr>
              <w:t>Member Protection Policy</w:t>
            </w:r>
          </w:p>
        </w:tc>
        <w:tc>
          <w:tcPr>
            <w:tcW w:w="5558" w:type="dxa"/>
          </w:tcPr>
          <w:p w14:paraId="37681878" w14:textId="18F0F581" w:rsidR="00186EDB" w:rsidRPr="00B530F8" w:rsidRDefault="00186EDB" w:rsidP="00467D34">
            <w:pPr>
              <w:pStyle w:val="ListLegal"/>
              <w:numPr>
                <w:ilvl w:val="0"/>
                <w:numId w:val="0"/>
              </w:numPr>
              <w:ind w:right="-112"/>
              <w:rPr>
                <w:lang w:val="en-GB"/>
              </w:rPr>
            </w:pPr>
            <w:r w:rsidRPr="00B530F8">
              <w:rPr>
                <w:lang w:val="en-GB"/>
              </w:rPr>
              <w:t xml:space="preserve">means the policy </w:t>
            </w:r>
            <w:r w:rsidR="00652881" w:rsidRPr="00B530F8">
              <w:rPr>
                <w:lang w:val="en-GB"/>
              </w:rPr>
              <w:t xml:space="preserve">described in rule </w:t>
            </w:r>
            <w:r w:rsidR="001D7384" w:rsidRPr="00B530F8">
              <w:rPr>
                <w:lang w:val="en-GB"/>
              </w:rPr>
              <w:fldChar w:fldCharType="begin"/>
            </w:r>
            <w:r w:rsidR="001D7384" w:rsidRPr="00B530F8">
              <w:rPr>
                <w:lang w:val="en-GB"/>
              </w:rPr>
              <w:instrText xml:space="preserve"> REF _Ref220414528 \r \h </w:instrText>
            </w:r>
            <w:r w:rsidR="00B530F8">
              <w:rPr>
                <w:lang w:val="en-GB"/>
              </w:rPr>
              <w:instrText xml:space="preserve"> \* MERGEFORMAT </w:instrText>
            </w:r>
            <w:r w:rsidR="001D7384" w:rsidRPr="00B530F8">
              <w:rPr>
                <w:lang w:val="en-GB"/>
              </w:rPr>
            </w:r>
            <w:r w:rsidR="001D7384" w:rsidRPr="00B530F8">
              <w:rPr>
                <w:lang w:val="en-GB"/>
              </w:rPr>
              <w:fldChar w:fldCharType="separate"/>
            </w:r>
            <w:r w:rsidR="008C5EEA" w:rsidRPr="00B530F8">
              <w:rPr>
                <w:lang w:val="en-GB"/>
              </w:rPr>
              <w:t>9.1</w:t>
            </w:r>
            <w:r w:rsidR="001D7384" w:rsidRPr="00B530F8">
              <w:rPr>
                <w:lang w:val="en-GB"/>
              </w:rPr>
              <w:fldChar w:fldCharType="end"/>
            </w:r>
            <w:r w:rsidR="00652881" w:rsidRPr="00B530F8">
              <w:rPr>
                <w:lang w:val="en-GB"/>
              </w:rPr>
              <w:t xml:space="preserve">. </w:t>
            </w:r>
          </w:p>
        </w:tc>
      </w:tr>
      <w:tr w:rsidR="001E3FC7" w:rsidRPr="00B530F8" w14:paraId="57A095FD" w14:textId="77777777" w:rsidTr="00467D34">
        <w:tc>
          <w:tcPr>
            <w:tcW w:w="2840" w:type="dxa"/>
          </w:tcPr>
          <w:p w14:paraId="45C8D3F6" w14:textId="74D984F5" w:rsidR="001E3FC7" w:rsidRPr="00B530F8" w:rsidRDefault="001E3FC7" w:rsidP="001C3B6E">
            <w:pPr>
              <w:pStyle w:val="ListLegal"/>
              <w:numPr>
                <w:ilvl w:val="0"/>
                <w:numId w:val="0"/>
              </w:numPr>
              <w:ind w:left="-107"/>
              <w:rPr>
                <w:b/>
                <w:bCs/>
                <w:lang w:val="en-GB"/>
              </w:rPr>
            </w:pPr>
            <w:r w:rsidRPr="00B530F8">
              <w:rPr>
                <w:b/>
                <w:bCs/>
                <w:lang w:val="en-GB"/>
              </w:rPr>
              <w:t>Membership Application</w:t>
            </w:r>
          </w:p>
        </w:tc>
        <w:tc>
          <w:tcPr>
            <w:tcW w:w="5558" w:type="dxa"/>
          </w:tcPr>
          <w:p w14:paraId="447856A3" w14:textId="4232DF38" w:rsidR="001E3FC7" w:rsidRPr="00B530F8" w:rsidRDefault="001E3FC7" w:rsidP="00467D34">
            <w:pPr>
              <w:pStyle w:val="ListLegal"/>
              <w:numPr>
                <w:ilvl w:val="0"/>
                <w:numId w:val="0"/>
              </w:numPr>
              <w:ind w:right="-112"/>
              <w:rPr>
                <w:lang w:val="en-GB"/>
              </w:rPr>
            </w:pPr>
            <w:r w:rsidRPr="00B530F8">
              <w:rPr>
                <w:lang w:val="en-GB"/>
              </w:rPr>
              <w:t xml:space="preserve">means </w:t>
            </w:r>
            <w:r w:rsidR="002C2142" w:rsidRPr="00B530F8">
              <w:rPr>
                <w:lang w:val="en-GB"/>
              </w:rPr>
              <w:t>any</w:t>
            </w:r>
            <w:r w:rsidRPr="00B530F8">
              <w:rPr>
                <w:lang w:val="en-GB"/>
              </w:rPr>
              <w:t xml:space="preserve"> membership application form </w:t>
            </w:r>
            <w:r w:rsidR="006F3F82" w:rsidRPr="00B530F8">
              <w:rPr>
                <w:lang w:val="en-GB"/>
              </w:rPr>
              <w:t xml:space="preserve">determined by the Management Committee from time to time. </w:t>
            </w:r>
          </w:p>
        </w:tc>
      </w:tr>
      <w:tr w:rsidR="00467D34" w:rsidRPr="00B530F8" w14:paraId="496B6E72" w14:textId="77777777" w:rsidTr="00467D34">
        <w:tc>
          <w:tcPr>
            <w:tcW w:w="2840" w:type="dxa"/>
          </w:tcPr>
          <w:p w14:paraId="604F4019" w14:textId="74AC9D5C" w:rsidR="00F275D2" w:rsidRPr="00B530F8" w:rsidRDefault="00A65373" w:rsidP="001C3B6E">
            <w:pPr>
              <w:pStyle w:val="ListLegal"/>
              <w:numPr>
                <w:ilvl w:val="0"/>
                <w:numId w:val="0"/>
              </w:numPr>
              <w:ind w:left="-107"/>
              <w:rPr>
                <w:b/>
                <w:bCs/>
                <w:lang w:val="en-GB"/>
              </w:rPr>
            </w:pPr>
            <w:r w:rsidRPr="00B530F8">
              <w:rPr>
                <w:b/>
                <w:bCs/>
                <w:lang w:val="en-GB"/>
              </w:rPr>
              <w:t>Motorsport Australia</w:t>
            </w:r>
          </w:p>
        </w:tc>
        <w:tc>
          <w:tcPr>
            <w:tcW w:w="5558" w:type="dxa"/>
          </w:tcPr>
          <w:p w14:paraId="5B5AE762" w14:textId="03ED0BB2" w:rsidR="00F275D2" w:rsidRPr="00B530F8" w:rsidRDefault="00A65373" w:rsidP="00467D34">
            <w:pPr>
              <w:pStyle w:val="ListLegal"/>
              <w:numPr>
                <w:ilvl w:val="0"/>
                <w:numId w:val="0"/>
              </w:numPr>
              <w:ind w:right="-112"/>
              <w:rPr>
                <w:lang w:val="en-GB"/>
              </w:rPr>
            </w:pPr>
            <w:r w:rsidRPr="00B530F8">
              <w:rPr>
                <w:lang w:val="en-GB"/>
              </w:rPr>
              <w:t xml:space="preserve">means </w:t>
            </w:r>
            <w:r w:rsidR="003A0C74" w:rsidRPr="00B530F8">
              <w:rPr>
                <w:lang w:val="en-GB"/>
              </w:rPr>
              <w:t>the Confederation of Australian Motor Sport Limited trading as Motorsport Australia</w:t>
            </w:r>
          </w:p>
        </w:tc>
      </w:tr>
      <w:tr w:rsidR="00137F01" w:rsidRPr="00B530F8" w14:paraId="170174F4" w14:textId="77777777" w:rsidTr="00467D34">
        <w:tc>
          <w:tcPr>
            <w:tcW w:w="2840" w:type="dxa"/>
          </w:tcPr>
          <w:p w14:paraId="426E5CB1" w14:textId="77777777" w:rsidR="00137F01" w:rsidRPr="00B530F8" w:rsidRDefault="00137F01" w:rsidP="001C3B6E">
            <w:pPr>
              <w:pStyle w:val="ListLegal"/>
              <w:numPr>
                <w:ilvl w:val="0"/>
                <w:numId w:val="0"/>
              </w:numPr>
              <w:ind w:left="-107"/>
              <w:rPr>
                <w:b/>
                <w:bCs/>
                <w:lang w:val="en-GB"/>
              </w:rPr>
            </w:pPr>
            <w:r w:rsidRPr="00B530F8">
              <w:rPr>
                <w:b/>
                <w:bCs/>
                <w:lang w:val="en-GB"/>
              </w:rPr>
              <w:t>Non-Voting Membership</w:t>
            </w:r>
          </w:p>
        </w:tc>
        <w:tc>
          <w:tcPr>
            <w:tcW w:w="5558" w:type="dxa"/>
          </w:tcPr>
          <w:p w14:paraId="1EE6CADE" w14:textId="7E2EA70E" w:rsidR="00137F01" w:rsidRPr="00B530F8" w:rsidRDefault="00137F01" w:rsidP="00467D34">
            <w:pPr>
              <w:pStyle w:val="ListLegal"/>
              <w:numPr>
                <w:ilvl w:val="0"/>
                <w:numId w:val="0"/>
              </w:numPr>
              <w:ind w:right="-112"/>
              <w:rPr>
                <w:lang w:val="en-GB"/>
              </w:rPr>
            </w:pPr>
            <w:r w:rsidRPr="00B530F8">
              <w:rPr>
                <w:lang w:val="en-GB"/>
              </w:rPr>
              <w:t xml:space="preserve">means the category of membership including those Classes of Membership described in rule </w:t>
            </w:r>
            <w:r w:rsidRPr="00B530F8">
              <w:rPr>
                <w:lang w:val="en-GB"/>
              </w:rPr>
              <w:fldChar w:fldCharType="begin"/>
            </w:r>
            <w:r w:rsidRPr="00B530F8">
              <w:rPr>
                <w:lang w:val="en-GB"/>
              </w:rPr>
              <w:instrText xml:space="preserve"> REF _Ref215577295 \r \h </w:instrText>
            </w:r>
            <w:r w:rsidR="00B530F8">
              <w:rPr>
                <w:lang w:val="en-GB"/>
              </w:rPr>
              <w:instrText xml:space="preserve"> \* MERGEFORMAT </w:instrText>
            </w:r>
            <w:r w:rsidRPr="00B530F8">
              <w:rPr>
                <w:lang w:val="en-GB"/>
              </w:rPr>
            </w:r>
            <w:r w:rsidRPr="00B530F8">
              <w:rPr>
                <w:lang w:val="en-GB"/>
              </w:rPr>
              <w:fldChar w:fldCharType="separate"/>
            </w:r>
            <w:r w:rsidRPr="00B530F8">
              <w:rPr>
                <w:lang w:val="en-GB"/>
              </w:rPr>
              <w:t>5.4</w:t>
            </w:r>
            <w:r w:rsidRPr="00B530F8">
              <w:rPr>
                <w:lang w:val="en-GB"/>
              </w:rPr>
              <w:fldChar w:fldCharType="end"/>
            </w:r>
            <w:r w:rsidRPr="00B530F8">
              <w:rPr>
                <w:lang w:val="en-GB"/>
              </w:rPr>
              <w:fldChar w:fldCharType="begin"/>
            </w:r>
            <w:r w:rsidRPr="00B530F8">
              <w:rPr>
                <w:lang w:val="en-GB"/>
              </w:rPr>
              <w:instrText xml:space="preserve"> REF _Ref220414099 \r \h </w:instrText>
            </w:r>
            <w:r w:rsidR="00B530F8">
              <w:rPr>
                <w:lang w:val="en-GB"/>
              </w:rPr>
              <w:instrText xml:space="preserve"> \* MERGEFORMAT </w:instrText>
            </w:r>
            <w:r w:rsidRPr="00B530F8">
              <w:rPr>
                <w:lang w:val="en-GB"/>
              </w:rPr>
            </w:r>
            <w:r w:rsidRPr="00B530F8">
              <w:rPr>
                <w:lang w:val="en-GB"/>
              </w:rPr>
              <w:fldChar w:fldCharType="separate"/>
            </w:r>
            <w:r w:rsidRPr="00B530F8">
              <w:rPr>
                <w:lang w:val="en-GB"/>
              </w:rPr>
              <w:t>(b)</w:t>
            </w:r>
            <w:r w:rsidRPr="00B530F8">
              <w:rPr>
                <w:lang w:val="en-GB"/>
              </w:rPr>
              <w:fldChar w:fldCharType="end"/>
            </w:r>
            <w:r w:rsidRPr="00B530F8">
              <w:rPr>
                <w:lang w:val="en-GB"/>
              </w:rPr>
              <w:t xml:space="preserve">. </w:t>
            </w:r>
          </w:p>
        </w:tc>
      </w:tr>
      <w:tr w:rsidR="002E5068" w:rsidRPr="00B530F8" w14:paraId="04809179" w14:textId="77777777" w:rsidTr="00467D34">
        <w:tc>
          <w:tcPr>
            <w:tcW w:w="2840" w:type="dxa"/>
          </w:tcPr>
          <w:p w14:paraId="0B7A8970" w14:textId="7B8D616A" w:rsidR="002E5068" w:rsidRPr="00B530F8" w:rsidRDefault="002E5068" w:rsidP="001C3B6E">
            <w:pPr>
              <w:pStyle w:val="ListLegal"/>
              <w:numPr>
                <w:ilvl w:val="0"/>
                <w:numId w:val="0"/>
              </w:numPr>
              <w:ind w:left="-107"/>
              <w:rPr>
                <w:b/>
                <w:bCs/>
                <w:lang w:val="en-GB"/>
              </w:rPr>
            </w:pPr>
            <w:r w:rsidRPr="00B530F8">
              <w:rPr>
                <w:b/>
                <w:bCs/>
                <w:lang w:val="en-GB"/>
              </w:rPr>
              <w:t>Register of Members</w:t>
            </w:r>
          </w:p>
        </w:tc>
        <w:tc>
          <w:tcPr>
            <w:tcW w:w="5558" w:type="dxa"/>
          </w:tcPr>
          <w:p w14:paraId="76F73386" w14:textId="5ECBC5EF" w:rsidR="002E5068" w:rsidRPr="00B530F8" w:rsidRDefault="002E5068" w:rsidP="00467D34">
            <w:pPr>
              <w:pStyle w:val="ListLegal"/>
              <w:numPr>
                <w:ilvl w:val="0"/>
                <w:numId w:val="0"/>
              </w:numPr>
              <w:ind w:right="-112"/>
              <w:rPr>
                <w:lang w:val="en-GB"/>
              </w:rPr>
            </w:pPr>
            <w:r w:rsidRPr="00B530F8">
              <w:rPr>
                <w:lang w:val="en-GB"/>
              </w:rPr>
              <w:t xml:space="preserve">means the register to be kept </w:t>
            </w:r>
            <w:r w:rsidR="00F7764D" w:rsidRPr="00B530F8">
              <w:rPr>
                <w:lang w:val="en-GB"/>
              </w:rPr>
              <w:t xml:space="preserve">in accordance with rule </w:t>
            </w:r>
            <w:r w:rsidR="00F7764D" w:rsidRPr="00B530F8">
              <w:rPr>
                <w:lang w:val="en-GB"/>
              </w:rPr>
              <w:fldChar w:fldCharType="begin"/>
            </w:r>
            <w:r w:rsidR="00F7764D" w:rsidRPr="00B530F8">
              <w:rPr>
                <w:lang w:val="en-GB"/>
              </w:rPr>
              <w:instrText xml:space="preserve"> REF _Ref219198911 \r \h </w:instrText>
            </w:r>
            <w:r w:rsidR="00B530F8">
              <w:rPr>
                <w:lang w:val="en-GB"/>
              </w:rPr>
              <w:instrText xml:space="preserve"> \* MERGEFORMAT </w:instrText>
            </w:r>
            <w:r w:rsidR="00F7764D" w:rsidRPr="00B530F8">
              <w:rPr>
                <w:lang w:val="en-GB"/>
              </w:rPr>
            </w:r>
            <w:r w:rsidR="00F7764D" w:rsidRPr="00B530F8">
              <w:rPr>
                <w:lang w:val="en-GB"/>
              </w:rPr>
              <w:fldChar w:fldCharType="separate"/>
            </w:r>
            <w:r w:rsidR="008C5EEA" w:rsidRPr="00B530F8">
              <w:rPr>
                <w:lang w:val="en-GB"/>
              </w:rPr>
              <w:t>6.6</w:t>
            </w:r>
            <w:r w:rsidR="00F7764D" w:rsidRPr="00B530F8">
              <w:rPr>
                <w:lang w:val="en-GB"/>
              </w:rPr>
              <w:fldChar w:fldCharType="end"/>
            </w:r>
            <w:r w:rsidR="00F7764D" w:rsidRPr="00B530F8">
              <w:rPr>
                <w:lang w:val="en-GB"/>
              </w:rPr>
              <w:t>.</w:t>
            </w:r>
          </w:p>
        </w:tc>
      </w:tr>
      <w:tr w:rsidR="00467D34" w:rsidRPr="00B530F8" w14:paraId="7588B995" w14:textId="77777777" w:rsidTr="00467D34">
        <w:tc>
          <w:tcPr>
            <w:tcW w:w="2840" w:type="dxa"/>
          </w:tcPr>
          <w:p w14:paraId="3978EF12" w14:textId="15349654" w:rsidR="00F275D2" w:rsidRPr="00B530F8" w:rsidRDefault="00D77D84" w:rsidP="001C3B6E">
            <w:pPr>
              <w:pStyle w:val="ListLegal"/>
              <w:numPr>
                <w:ilvl w:val="0"/>
                <w:numId w:val="0"/>
              </w:numPr>
              <w:ind w:left="-107"/>
              <w:rPr>
                <w:b/>
                <w:bCs/>
                <w:lang w:val="en-GB"/>
              </w:rPr>
            </w:pPr>
            <w:r w:rsidRPr="00B530F8">
              <w:rPr>
                <w:b/>
                <w:bCs/>
                <w:lang w:val="en-GB"/>
              </w:rPr>
              <w:t>Voting Membership</w:t>
            </w:r>
          </w:p>
        </w:tc>
        <w:tc>
          <w:tcPr>
            <w:tcW w:w="5558" w:type="dxa"/>
          </w:tcPr>
          <w:p w14:paraId="6F784F57" w14:textId="13024672" w:rsidR="00F275D2" w:rsidRPr="00B530F8" w:rsidRDefault="00D77D84" w:rsidP="00467D34">
            <w:pPr>
              <w:pStyle w:val="ListLegal"/>
              <w:numPr>
                <w:ilvl w:val="0"/>
                <w:numId w:val="0"/>
              </w:numPr>
              <w:ind w:right="-112"/>
              <w:rPr>
                <w:lang w:val="en-GB"/>
              </w:rPr>
            </w:pPr>
            <w:r w:rsidRPr="00B530F8">
              <w:rPr>
                <w:lang w:val="en-GB"/>
              </w:rPr>
              <w:t xml:space="preserve">means </w:t>
            </w:r>
            <w:r w:rsidR="003E75D1" w:rsidRPr="00B530F8">
              <w:rPr>
                <w:lang w:val="en-GB"/>
              </w:rPr>
              <w:t xml:space="preserve">the category of membership including </w:t>
            </w:r>
            <w:r w:rsidRPr="00B530F8">
              <w:rPr>
                <w:lang w:val="en-GB"/>
              </w:rPr>
              <w:t xml:space="preserve">those </w:t>
            </w:r>
            <w:r w:rsidR="00012A06" w:rsidRPr="00B530F8">
              <w:rPr>
                <w:lang w:val="en-GB"/>
              </w:rPr>
              <w:t xml:space="preserve">Classes of Membership </w:t>
            </w:r>
            <w:r w:rsidRPr="00B530F8">
              <w:rPr>
                <w:lang w:val="en-GB"/>
              </w:rPr>
              <w:t xml:space="preserve">described in rule </w:t>
            </w:r>
            <w:r w:rsidR="001D7384" w:rsidRPr="00B530F8">
              <w:rPr>
                <w:lang w:val="en-GB"/>
              </w:rPr>
              <w:fldChar w:fldCharType="begin"/>
            </w:r>
            <w:r w:rsidR="001D7384" w:rsidRPr="00B530F8">
              <w:rPr>
                <w:lang w:val="en-GB"/>
              </w:rPr>
              <w:instrText xml:space="preserve"> REF _Ref215577286 \r \h </w:instrText>
            </w:r>
            <w:r w:rsidR="00B530F8">
              <w:rPr>
                <w:lang w:val="en-GB"/>
              </w:rPr>
              <w:instrText xml:space="preserve"> \* MERGEFORMAT </w:instrText>
            </w:r>
            <w:r w:rsidR="001D7384" w:rsidRPr="00B530F8">
              <w:rPr>
                <w:lang w:val="en-GB"/>
              </w:rPr>
            </w:r>
            <w:r w:rsidR="001D7384" w:rsidRPr="00B530F8">
              <w:rPr>
                <w:lang w:val="en-GB"/>
              </w:rPr>
              <w:fldChar w:fldCharType="separate"/>
            </w:r>
            <w:r w:rsidR="008C5EEA" w:rsidRPr="00B530F8">
              <w:rPr>
                <w:lang w:val="en-GB"/>
              </w:rPr>
              <w:t>5.3</w:t>
            </w:r>
            <w:r w:rsidR="001D7384" w:rsidRPr="00B530F8">
              <w:rPr>
                <w:lang w:val="en-GB"/>
              </w:rPr>
              <w:fldChar w:fldCharType="end"/>
            </w:r>
            <w:r w:rsidR="00D94FBD" w:rsidRPr="00B530F8">
              <w:rPr>
                <w:lang w:val="en-GB"/>
              </w:rPr>
              <w:fldChar w:fldCharType="begin"/>
            </w:r>
            <w:r w:rsidR="00D94FBD" w:rsidRPr="00B530F8">
              <w:rPr>
                <w:lang w:val="en-GB"/>
              </w:rPr>
              <w:instrText xml:space="preserve"> REF _Ref220414077 \r \h </w:instrText>
            </w:r>
            <w:r w:rsidR="00B530F8">
              <w:rPr>
                <w:lang w:val="en-GB"/>
              </w:rPr>
              <w:instrText xml:space="preserve"> \* MERGEFORMAT </w:instrText>
            </w:r>
            <w:r w:rsidR="00D94FBD" w:rsidRPr="00B530F8">
              <w:rPr>
                <w:lang w:val="en-GB"/>
              </w:rPr>
            </w:r>
            <w:r w:rsidR="00D94FBD" w:rsidRPr="00B530F8">
              <w:rPr>
                <w:lang w:val="en-GB"/>
              </w:rPr>
              <w:fldChar w:fldCharType="separate"/>
            </w:r>
            <w:r w:rsidR="008C5EEA" w:rsidRPr="00B530F8">
              <w:rPr>
                <w:lang w:val="en-GB"/>
              </w:rPr>
              <w:t>(b)</w:t>
            </w:r>
            <w:r w:rsidR="00D94FBD" w:rsidRPr="00B530F8">
              <w:rPr>
                <w:lang w:val="en-GB"/>
              </w:rPr>
              <w:fldChar w:fldCharType="end"/>
            </w:r>
            <w:r w:rsidRPr="00B530F8">
              <w:rPr>
                <w:lang w:val="en-GB"/>
              </w:rPr>
              <w:t xml:space="preserve">. </w:t>
            </w:r>
          </w:p>
        </w:tc>
      </w:tr>
    </w:tbl>
    <w:p w14:paraId="47DDBDC4" w14:textId="2B7821BF" w:rsidR="0099121F" w:rsidRPr="00B530F8" w:rsidRDefault="00380E5E" w:rsidP="00380E5E">
      <w:pPr>
        <w:pStyle w:val="Heading2"/>
        <w:rPr>
          <w:lang w:val="en-GB"/>
        </w:rPr>
      </w:pPr>
      <w:bookmarkStart w:id="2" w:name="_Toc220654419"/>
      <w:r w:rsidRPr="00B530F8">
        <w:rPr>
          <w:lang w:val="en-GB"/>
        </w:rPr>
        <w:t>Interpretation</w:t>
      </w:r>
      <w:bookmarkEnd w:id="2"/>
    </w:p>
    <w:p w14:paraId="3A77C332" w14:textId="4A61198A" w:rsidR="003E299A" w:rsidRPr="00B530F8" w:rsidRDefault="0065351C" w:rsidP="00BA52AB">
      <w:pPr>
        <w:pStyle w:val="Clausebody"/>
      </w:pPr>
      <w:r w:rsidRPr="00B530F8">
        <w:t>In this Constitution</w:t>
      </w:r>
      <w:r w:rsidR="003F7C45" w:rsidRPr="00B530F8">
        <w:t xml:space="preserve"> and the By-Laws</w:t>
      </w:r>
      <w:r w:rsidRPr="00B530F8">
        <w:t xml:space="preserve">, unless the context requires otherwise: </w:t>
      </w:r>
    </w:p>
    <w:p w14:paraId="360705F8" w14:textId="0F4D3193" w:rsidR="0064307B" w:rsidRPr="00B530F8" w:rsidRDefault="0065351C" w:rsidP="00E2685A">
      <w:pPr>
        <w:pStyle w:val="ListLegal"/>
        <w:numPr>
          <w:ilvl w:val="0"/>
          <w:numId w:val="119"/>
        </w:numPr>
        <w:rPr>
          <w:lang w:val="en-GB"/>
        </w:rPr>
      </w:pPr>
      <w:r w:rsidRPr="00B530F8">
        <w:rPr>
          <w:lang w:val="en-GB"/>
        </w:rPr>
        <w:t xml:space="preserve">the singular includes the </w:t>
      </w:r>
      <w:proofErr w:type="gramStart"/>
      <w:r w:rsidRPr="00B530F8">
        <w:rPr>
          <w:lang w:val="en-GB"/>
        </w:rPr>
        <w:t>plural</w:t>
      </w:r>
      <w:proofErr w:type="gramEnd"/>
      <w:r w:rsidRPr="00B530F8">
        <w:rPr>
          <w:lang w:val="en-GB"/>
        </w:rPr>
        <w:t xml:space="preserve"> and the plural includes the </w:t>
      </w:r>
      <w:r w:rsidR="001D602B" w:rsidRPr="00B530F8">
        <w:rPr>
          <w:lang w:val="en-GB"/>
        </w:rPr>
        <w:t>singular</w:t>
      </w:r>
      <w:r w:rsidRPr="00B530F8">
        <w:rPr>
          <w:lang w:val="en-GB"/>
        </w:rPr>
        <w:t xml:space="preserve">; </w:t>
      </w:r>
    </w:p>
    <w:p w14:paraId="14953DF7" w14:textId="6C2EC2A3" w:rsidR="000F4CA8" w:rsidRPr="00B530F8" w:rsidRDefault="000F4CA8" w:rsidP="00D06B45">
      <w:pPr>
        <w:pStyle w:val="Heading3"/>
        <w:rPr>
          <w:lang w:val="en-GB"/>
        </w:rPr>
      </w:pPr>
      <w:r w:rsidRPr="00B530F8">
        <w:rPr>
          <w:lang w:val="en-GB"/>
        </w:rPr>
        <w:t xml:space="preserve">other parts of speech </w:t>
      </w:r>
      <w:r w:rsidR="00436E9C" w:rsidRPr="00B530F8">
        <w:rPr>
          <w:lang w:val="en-GB"/>
        </w:rPr>
        <w:t xml:space="preserve">and grammatical forms of a word or phrase defined in this Constitution or the By-Laws has a corresponding meaning; </w:t>
      </w:r>
    </w:p>
    <w:p w14:paraId="64B4F622" w14:textId="63FC65D5" w:rsidR="00436E9C" w:rsidRPr="00B530F8" w:rsidRDefault="00436E9C" w:rsidP="00D06B45">
      <w:pPr>
        <w:pStyle w:val="Heading3"/>
        <w:rPr>
          <w:lang w:val="en-GB"/>
        </w:rPr>
      </w:pPr>
      <w:r w:rsidRPr="00B530F8">
        <w:rPr>
          <w:lang w:val="en-GB"/>
        </w:rPr>
        <w:t xml:space="preserve">the words ‘include’, ‘for example’, </w:t>
      </w:r>
      <w:r w:rsidR="0095039C" w:rsidRPr="00B530F8">
        <w:rPr>
          <w:lang w:val="en-GB"/>
        </w:rPr>
        <w:t xml:space="preserve">or </w:t>
      </w:r>
      <w:r w:rsidRPr="00B530F8">
        <w:rPr>
          <w:lang w:val="en-GB"/>
        </w:rPr>
        <w:t xml:space="preserve">‘such as’ </w:t>
      </w:r>
      <w:r w:rsidR="00365964" w:rsidRPr="00B530F8">
        <w:rPr>
          <w:lang w:val="en-GB"/>
        </w:rPr>
        <w:t>are not words of limitation</w:t>
      </w:r>
      <w:r w:rsidR="002B278A" w:rsidRPr="00B530F8">
        <w:rPr>
          <w:lang w:val="en-GB"/>
        </w:rPr>
        <w:t xml:space="preserve">; </w:t>
      </w:r>
    </w:p>
    <w:p w14:paraId="254515EC" w14:textId="7E1A271A" w:rsidR="00855D23" w:rsidRPr="00B530F8" w:rsidRDefault="00855D23" w:rsidP="00D06B45">
      <w:pPr>
        <w:pStyle w:val="Heading3"/>
        <w:rPr>
          <w:lang w:val="en-GB"/>
        </w:rPr>
      </w:pPr>
      <w:r w:rsidRPr="00B530F8">
        <w:t xml:space="preserve">headings are for convenience only and do not affect the interpretation of this Constitution or the By-Laws; </w:t>
      </w:r>
    </w:p>
    <w:p w14:paraId="5A0C0B96" w14:textId="7DE3BFE1" w:rsidR="00235392" w:rsidRPr="00B530F8" w:rsidRDefault="00235392" w:rsidP="00D06B45">
      <w:pPr>
        <w:pStyle w:val="Heading3"/>
        <w:rPr>
          <w:lang w:val="en-GB"/>
        </w:rPr>
      </w:pPr>
      <w:r w:rsidRPr="00B530F8">
        <w:rPr>
          <w:lang w:val="en-GB"/>
        </w:rPr>
        <w:t xml:space="preserve">a reference to </w:t>
      </w:r>
      <w:proofErr w:type="spellStart"/>
      <w:r w:rsidRPr="00B530F8">
        <w:rPr>
          <w:lang w:val="en-GB"/>
        </w:rPr>
        <w:t>any thing</w:t>
      </w:r>
      <w:proofErr w:type="spellEnd"/>
      <w:r w:rsidRPr="00B530F8">
        <w:rPr>
          <w:lang w:val="en-GB"/>
        </w:rPr>
        <w:t xml:space="preserve"> or any right includes a part of that thing or right; </w:t>
      </w:r>
    </w:p>
    <w:p w14:paraId="6F4D1F61" w14:textId="3AF81360" w:rsidR="00470F51" w:rsidRPr="00B530F8" w:rsidRDefault="00470F51" w:rsidP="00D06B45">
      <w:pPr>
        <w:pStyle w:val="Heading3"/>
        <w:rPr>
          <w:lang w:val="en-GB"/>
        </w:rPr>
      </w:pPr>
      <w:r w:rsidRPr="00B530F8">
        <w:rPr>
          <w:lang w:val="en-GB"/>
        </w:rPr>
        <w:t xml:space="preserve">a reference to any legislation includes all delegated legislation made under it, and includes all amendments, consolidations, replacements or re-enactments of any of them, from time to time; </w:t>
      </w:r>
    </w:p>
    <w:p w14:paraId="33CFF023" w14:textId="10104739" w:rsidR="004A3CEA" w:rsidRPr="00B530F8" w:rsidRDefault="00A00D35" w:rsidP="004A3CEA">
      <w:pPr>
        <w:pStyle w:val="ListLegal"/>
        <w:rPr>
          <w:lang w:val="en-GB"/>
        </w:rPr>
      </w:pPr>
      <w:r w:rsidRPr="00B530F8">
        <w:rPr>
          <w:lang w:val="en-GB"/>
        </w:rPr>
        <w:t xml:space="preserve">a reference to any industry standards includes all amendments, consolidations, replacements or re-enactments of them, from time to time; </w:t>
      </w:r>
    </w:p>
    <w:p w14:paraId="7F91F2C8" w14:textId="2692F852" w:rsidR="00365964" w:rsidRPr="00B530F8" w:rsidRDefault="00365964" w:rsidP="00D06B45">
      <w:pPr>
        <w:pStyle w:val="Heading3"/>
        <w:rPr>
          <w:lang w:val="en-GB"/>
        </w:rPr>
      </w:pPr>
      <w:r w:rsidRPr="00B530F8">
        <w:rPr>
          <w:lang w:val="en-GB"/>
        </w:rPr>
        <w:t xml:space="preserve">a reference to a rule is a reference to a rule of this Constitution and a reference to this Constitution includes any rule; </w:t>
      </w:r>
    </w:p>
    <w:p w14:paraId="06A5FAFD" w14:textId="7BE21906" w:rsidR="00365964" w:rsidRPr="00B530F8" w:rsidRDefault="00365964" w:rsidP="00D06B45">
      <w:pPr>
        <w:pStyle w:val="Heading3"/>
        <w:rPr>
          <w:lang w:val="en-GB"/>
        </w:rPr>
      </w:pPr>
      <w:r w:rsidRPr="00B530F8">
        <w:rPr>
          <w:lang w:val="en-GB"/>
        </w:rPr>
        <w:t xml:space="preserve">a reference to a by-law is a reference to the By-Laws and a reference to </w:t>
      </w:r>
      <w:r w:rsidR="00470F51" w:rsidRPr="00B530F8">
        <w:rPr>
          <w:lang w:val="en-GB"/>
        </w:rPr>
        <w:t xml:space="preserve">the By-Laws includes any by-law; </w:t>
      </w:r>
    </w:p>
    <w:p w14:paraId="4A036925" w14:textId="643032B5" w:rsidR="00FD1804" w:rsidRPr="00B530F8" w:rsidRDefault="00A52D9D" w:rsidP="00D06B45">
      <w:pPr>
        <w:pStyle w:val="Heading3"/>
        <w:rPr>
          <w:lang w:val="en-GB"/>
        </w:rPr>
      </w:pPr>
      <w:r w:rsidRPr="00B530F8">
        <w:rPr>
          <w:lang w:val="en-GB"/>
        </w:rPr>
        <w:t>a word or expression that is not defined in th</w:t>
      </w:r>
      <w:r w:rsidR="007B0C24" w:rsidRPr="00B530F8">
        <w:rPr>
          <w:lang w:val="en-GB"/>
        </w:rPr>
        <w:t>is Constitution, but is defined in the Act, has the meaning given by the Act</w:t>
      </w:r>
      <w:r w:rsidR="007B2147" w:rsidRPr="00B530F8">
        <w:rPr>
          <w:lang w:val="en-GB"/>
        </w:rPr>
        <w:t xml:space="preserve">; </w:t>
      </w:r>
      <w:r w:rsidR="007B0C24" w:rsidRPr="00B530F8">
        <w:rPr>
          <w:lang w:val="en-GB"/>
        </w:rPr>
        <w:t xml:space="preserve"> </w:t>
      </w:r>
    </w:p>
    <w:p w14:paraId="55264C68" w14:textId="4C67C8C3" w:rsidR="0099338F" w:rsidRPr="00B530F8" w:rsidRDefault="00F04EA0" w:rsidP="0099338F">
      <w:pPr>
        <w:pStyle w:val="ListLegal"/>
        <w:rPr>
          <w:lang w:val="en-GB"/>
        </w:rPr>
      </w:pPr>
      <w:r w:rsidRPr="00B530F8">
        <w:rPr>
          <w:lang w:val="en-GB"/>
        </w:rPr>
        <w:lastRenderedPageBreak/>
        <w:t xml:space="preserve">a reference to the FIA or to Motorsport Australia includes </w:t>
      </w:r>
      <w:proofErr w:type="spellStart"/>
      <w:r w:rsidR="00AB5FFC" w:rsidRPr="00B530F8">
        <w:rPr>
          <w:lang w:val="en-GB"/>
        </w:rPr>
        <w:t>any body</w:t>
      </w:r>
      <w:proofErr w:type="spellEnd"/>
      <w:r w:rsidR="00AB5FFC" w:rsidRPr="00B530F8">
        <w:rPr>
          <w:lang w:val="en-GB"/>
        </w:rPr>
        <w:t xml:space="preserve"> that replaces the FIA or Motorsport Australia as the </w:t>
      </w:r>
      <w:r w:rsidR="00296BC9" w:rsidRPr="00B530F8">
        <w:rPr>
          <w:lang w:val="en-GB"/>
        </w:rPr>
        <w:t xml:space="preserve">bodies </w:t>
      </w:r>
      <w:r w:rsidR="006D2F9E" w:rsidRPr="00B530F8">
        <w:rPr>
          <w:lang w:val="en-GB"/>
        </w:rPr>
        <w:t xml:space="preserve">holding the international (in the case of the FIA) or domestic (in the case of Motorsport Australia) authority to encourage and control </w:t>
      </w:r>
      <w:r w:rsidR="00020E88" w:rsidRPr="00B530F8">
        <w:rPr>
          <w:lang w:val="en-GB"/>
        </w:rPr>
        <w:t xml:space="preserve">automobile </w:t>
      </w:r>
      <w:r w:rsidR="007E7FEA" w:rsidRPr="00B530F8">
        <w:rPr>
          <w:lang w:val="en-GB"/>
        </w:rPr>
        <w:t xml:space="preserve">competitions. </w:t>
      </w:r>
    </w:p>
    <w:p w14:paraId="188F6DF3" w14:textId="626A215E" w:rsidR="007E7FEA" w:rsidRPr="00B530F8" w:rsidRDefault="00637283" w:rsidP="007E7FEA">
      <w:pPr>
        <w:pStyle w:val="Heading2"/>
        <w:rPr>
          <w:lang w:val="en-GB"/>
        </w:rPr>
      </w:pPr>
      <w:bookmarkStart w:id="3" w:name="_Ref220416696"/>
      <w:bookmarkStart w:id="4" w:name="_Toc220654420"/>
      <w:r w:rsidRPr="00B530F8">
        <w:rPr>
          <w:lang w:val="en-GB"/>
        </w:rPr>
        <w:t>Transitional Provision</w:t>
      </w:r>
      <w:bookmarkEnd w:id="3"/>
      <w:bookmarkEnd w:id="4"/>
    </w:p>
    <w:p w14:paraId="2F0D53B0" w14:textId="2D6A31AC" w:rsidR="00637283" w:rsidRPr="00B530F8" w:rsidRDefault="00637283" w:rsidP="00637283">
      <w:pPr>
        <w:pStyle w:val="Clausebody"/>
      </w:pPr>
      <w:r w:rsidRPr="00B530F8">
        <w:t>This Constitution must be interpreted in such a way that:</w:t>
      </w:r>
    </w:p>
    <w:p w14:paraId="5860557B" w14:textId="53A4E02A" w:rsidR="00292904" w:rsidRPr="00B530F8" w:rsidRDefault="00292904" w:rsidP="00637283">
      <w:pPr>
        <w:pStyle w:val="ListLegal"/>
        <w:numPr>
          <w:ilvl w:val="0"/>
          <w:numId w:val="120"/>
        </w:numPr>
        <w:rPr>
          <w:lang w:val="en-GB"/>
        </w:rPr>
      </w:pPr>
      <w:bookmarkStart w:id="5" w:name="_Ref220416690"/>
      <w:r w:rsidRPr="00B530F8">
        <w:rPr>
          <w:lang w:val="en-GB"/>
        </w:rPr>
        <w:t xml:space="preserve">any person who is a ‘Life Member’ </w:t>
      </w:r>
      <w:r w:rsidR="00FA71EE" w:rsidRPr="00B530F8">
        <w:rPr>
          <w:lang w:val="en-GB"/>
        </w:rPr>
        <w:t xml:space="preserve">of the Club immediately before this Constitution is adopted </w:t>
      </w:r>
      <w:r w:rsidR="00306A0E" w:rsidRPr="00B530F8">
        <w:rPr>
          <w:lang w:val="en-GB"/>
        </w:rPr>
        <w:t>is taken</w:t>
      </w:r>
      <w:r w:rsidR="007F26A9" w:rsidRPr="00B530F8">
        <w:rPr>
          <w:lang w:val="en-GB"/>
        </w:rPr>
        <w:t xml:space="preserve"> to be a Fully Paid Member </w:t>
      </w:r>
      <w:r w:rsidR="0001327F" w:rsidRPr="00B530F8">
        <w:rPr>
          <w:lang w:val="en-GB"/>
        </w:rPr>
        <w:t>upon adoption of this Constitution;</w:t>
      </w:r>
      <w:bookmarkEnd w:id="5"/>
      <w:r w:rsidR="0001327F" w:rsidRPr="00B530F8">
        <w:rPr>
          <w:lang w:val="en-GB"/>
        </w:rPr>
        <w:t xml:space="preserve"> </w:t>
      </w:r>
    </w:p>
    <w:p w14:paraId="5ABE0298" w14:textId="498EEF02" w:rsidR="00637283" w:rsidRPr="00B530F8" w:rsidRDefault="00637283" w:rsidP="00637283">
      <w:pPr>
        <w:pStyle w:val="ListLegal"/>
        <w:numPr>
          <w:ilvl w:val="0"/>
          <w:numId w:val="120"/>
        </w:numPr>
        <w:rPr>
          <w:lang w:val="en-GB"/>
        </w:rPr>
      </w:pPr>
      <w:r w:rsidRPr="00B530F8">
        <w:rPr>
          <w:lang w:val="en-GB"/>
        </w:rPr>
        <w:t xml:space="preserve">any person </w:t>
      </w:r>
      <w:r w:rsidR="00C603E7" w:rsidRPr="00B530F8">
        <w:rPr>
          <w:lang w:val="en-GB"/>
        </w:rPr>
        <w:t xml:space="preserve">who is appointed as an ‘Honorary Member’ </w:t>
      </w:r>
      <w:r w:rsidR="00120A77" w:rsidRPr="00B530F8">
        <w:rPr>
          <w:lang w:val="en-GB"/>
        </w:rPr>
        <w:t xml:space="preserve">of the Club immediately before this Constitution is adopted is taken to be </w:t>
      </w:r>
      <w:r w:rsidR="003C3FCD" w:rsidRPr="00B530F8">
        <w:rPr>
          <w:lang w:val="en-GB"/>
        </w:rPr>
        <w:t xml:space="preserve">an </w:t>
      </w:r>
      <w:r w:rsidR="00F20A72" w:rsidRPr="00B530F8">
        <w:rPr>
          <w:lang w:val="en-GB"/>
        </w:rPr>
        <w:t xml:space="preserve">Ordinary </w:t>
      </w:r>
      <w:r w:rsidR="003C3FCD" w:rsidRPr="00B530F8">
        <w:rPr>
          <w:lang w:val="en-GB"/>
        </w:rPr>
        <w:t xml:space="preserve">Honorary Member upon adoption of this Constitution; </w:t>
      </w:r>
    </w:p>
    <w:p w14:paraId="0CFFB057" w14:textId="3588DA4D" w:rsidR="003C3FCD" w:rsidRPr="00B530F8" w:rsidRDefault="003241A4" w:rsidP="00637283">
      <w:pPr>
        <w:pStyle w:val="ListLegal"/>
        <w:numPr>
          <w:ilvl w:val="0"/>
          <w:numId w:val="120"/>
        </w:numPr>
        <w:rPr>
          <w:lang w:val="en-GB"/>
        </w:rPr>
      </w:pPr>
      <w:r w:rsidRPr="00B530F8">
        <w:rPr>
          <w:lang w:val="en-GB"/>
        </w:rPr>
        <w:t xml:space="preserve">any person acting as a member of the Management Committee immediately before this Constitution is adopted </w:t>
      </w:r>
      <w:r w:rsidR="000B59BD" w:rsidRPr="00B530F8">
        <w:rPr>
          <w:lang w:val="en-GB"/>
        </w:rPr>
        <w:t>continues</w:t>
      </w:r>
      <w:r w:rsidRPr="00B530F8">
        <w:rPr>
          <w:lang w:val="en-GB"/>
        </w:rPr>
        <w:t xml:space="preserve"> in that capacity subject to</w:t>
      </w:r>
      <w:r w:rsidR="000B59BD" w:rsidRPr="00B530F8">
        <w:rPr>
          <w:lang w:val="en-GB"/>
        </w:rPr>
        <w:t>, and is taken to have been appointed</w:t>
      </w:r>
      <w:r w:rsidR="00CB0EB5" w:rsidRPr="00B530F8">
        <w:rPr>
          <w:lang w:val="en-GB"/>
        </w:rPr>
        <w:t xml:space="preserve"> under, this Constitution; </w:t>
      </w:r>
    </w:p>
    <w:p w14:paraId="6BA7E5D7" w14:textId="54ED0E13" w:rsidR="00CB0EB5" w:rsidRPr="00B530F8" w:rsidRDefault="00CB0EB5" w:rsidP="00637283">
      <w:pPr>
        <w:pStyle w:val="ListLegal"/>
        <w:numPr>
          <w:ilvl w:val="0"/>
          <w:numId w:val="120"/>
        </w:numPr>
        <w:rPr>
          <w:lang w:val="en-GB"/>
        </w:rPr>
      </w:pPr>
      <w:r w:rsidRPr="00B530F8">
        <w:rPr>
          <w:lang w:val="en-GB"/>
        </w:rPr>
        <w:t>any register maintained by the Club immediately before this Constitution is adopted is taken to be a register maintained under this Constitution; and</w:t>
      </w:r>
    </w:p>
    <w:p w14:paraId="73EEFD72" w14:textId="71A6F23F" w:rsidR="00CB0EB5" w:rsidRPr="00B530F8" w:rsidRDefault="00CB0EB5" w:rsidP="00637283">
      <w:pPr>
        <w:pStyle w:val="ListLegal"/>
        <w:numPr>
          <w:ilvl w:val="0"/>
          <w:numId w:val="120"/>
        </w:numPr>
        <w:rPr>
          <w:lang w:val="en-GB"/>
        </w:rPr>
      </w:pPr>
      <w:r w:rsidRPr="00B530F8">
        <w:rPr>
          <w:lang w:val="en-GB"/>
        </w:rPr>
        <w:t>unless a contrary intention appears in this Constitution, all persons, things, agreements and circumstances appointed, approved or created by or under the constitu</w:t>
      </w:r>
      <w:r w:rsidR="001A2017" w:rsidRPr="00B530F8">
        <w:rPr>
          <w:lang w:val="en-GB"/>
        </w:rPr>
        <w:t xml:space="preserve">tion of the Club in force before this Constitution is adopted continues to have the same status, operation and effect after this Constitution is adopted. </w:t>
      </w:r>
    </w:p>
    <w:p w14:paraId="264917A3" w14:textId="7F76E766" w:rsidR="0099121F" w:rsidRPr="00B530F8" w:rsidRDefault="00B865E8" w:rsidP="00CD01A7">
      <w:pPr>
        <w:pStyle w:val="Heading1"/>
        <w:rPr>
          <w:lang w:val="en-GB"/>
        </w:rPr>
      </w:pPr>
      <w:bookmarkStart w:id="6" w:name="_Toc220654421"/>
      <w:r w:rsidRPr="00B530F8">
        <w:rPr>
          <w:lang w:val="en-GB"/>
        </w:rPr>
        <w:t>Name</w:t>
      </w:r>
      <w:bookmarkEnd w:id="6"/>
    </w:p>
    <w:p w14:paraId="03400CCD" w14:textId="3E66FA4E" w:rsidR="00B865E8" w:rsidRPr="00B530F8" w:rsidRDefault="00B865E8" w:rsidP="00B865E8">
      <w:pPr>
        <w:pStyle w:val="Clausebody"/>
      </w:pPr>
      <w:r w:rsidRPr="00B530F8">
        <w:t xml:space="preserve">The name of the </w:t>
      </w:r>
      <w:r w:rsidR="00E45505" w:rsidRPr="00B530F8">
        <w:t xml:space="preserve">incorporated association (the </w:t>
      </w:r>
      <w:r w:rsidR="00E45505" w:rsidRPr="00B530F8">
        <w:rPr>
          <w:b/>
          <w:bCs/>
        </w:rPr>
        <w:t>Club</w:t>
      </w:r>
      <w:r w:rsidR="00E45505" w:rsidRPr="00B530F8">
        <w:t>)</w:t>
      </w:r>
      <w:r w:rsidR="00164A6B" w:rsidRPr="00B530F8">
        <w:t xml:space="preserve"> shall be </w:t>
      </w:r>
      <w:r w:rsidR="00A55A64" w:rsidRPr="00B530F8">
        <w:t>the ‘MG Car Club of Queensland Inc.’</w:t>
      </w:r>
    </w:p>
    <w:p w14:paraId="3A1C7CD7" w14:textId="26A0DD55" w:rsidR="00FD1804" w:rsidRPr="00B530F8" w:rsidRDefault="005D1D0E" w:rsidP="00FD1804">
      <w:pPr>
        <w:pStyle w:val="Heading1"/>
        <w:rPr>
          <w:lang w:val="en-GB"/>
        </w:rPr>
      </w:pPr>
      <w:bookmarkStart w:id="7" w:name="_Ref220485940"/>
      <w:bookmarkStart w:id="8" w:name="_Toc220654422"/>
      <w:r w:rsidRPr="00B530F8">
        <w:rPr>
          <w:lang w:val="en-GB"/>
        </w:rPr>
        <w:t>Objects</w:t>
      </w:r>
      <w:bookmarkEnd w:id="7"/>
      <w:bookmarkEnd w:id="8"/>
    </w:p>
    <w:p w14:paraId="308F34A9" w14:textId="5061AD1B" w:rsidR="005D1D0E" w:rsidRPr="00B530F8" w:rsidRDefault="005E41DA" w:rsidP="00323D8B">
      <w:pPr>
        <w:pStyle w:val="Clausebody"/>
      </w:pPr>
      <w:r w:rsidRPr="00B530F8">
        <w:t>The objects of the Club are:</w:t>
      </w:r>
    </w:p>
    <w:p w14:paraId="7928F0EA" w14:textId="7D49FCB0" w:rsidR="005E41DA" w:rsidRPr="00B530F8" w:rsidRDefault="005E41DA" w:rsidP="005E41DA">
      <w:pPr>
        <w:pStyle w:val="ListLegal"/>
        <w:numPr>
          <w:ilvl w:val="0"/>
          <w:numId w:val="121"/>
        </w:numPr>
        <w:rPr>
          <w:lang w:val="en-GB"/>
        </w:rPr>
      </w:pPr>
      <w:r w:rsidRPr="00B530F8">
        <w:rPr>
          <w:lang w:val="en-GB"/>
        </w:rPr>
        <w:t xml:space="preserve">to </w:t>
      </w:r>
      <w:r w:rsidR="00505CF4" w:rsidRPr="00B530F8">
        <w:rPr>
          <w:lang w:val="en-GB"/>
        </w:rPr>
        <w:t>encourage</w:t>
      </w:r>
      <w:r w:rsidR="0091393B" w:rsidRPr="00B530F8">
        <w:rPr>
          <w:lang w:val="en-GB"/>
        </w:rPr>
        <w:t xml:space="preserve">, </w:t>
      </w:r>
      <w:r w:rsidRPr="00B530F8">
        <w:rPr>
          <w:lang w:val="en-GB"/>
        </w:rPr>
        <w:t>promote</w:t>
      </w:r>
      <w:r w:rsidR="0091393B" w:rsidRPr="00B530F8">
        <w:rPr>
          <w:lang w:val="en-GB"/>
        </w:rPr>
        <w:t xml:space="preserve"> and further</w:t>
      </w:r>
      <w:r w:rsidRPr="00B530F8">
        <w:rPr>
          <w:lang w:val="en-GB"/>
        </w:rPr>
        <w:t xml:space="preserve"> </w:t>
      </w:r>
      <w:r w:rsidR="00D94349" w:rsidRPr="00B530F8">
        <w:rPr>
          <w:lang w:val="en-GB"/>
        </w:rPr>
        <w:t xml:space="preserve">the </w:t>
      </w:r>
      <w:r w:rsidR="0091393B" w:rsidRPr="00B530F8">
        <w:rPr>
          <w:lang w:val="en-GB"/>
        </w:rPr>
        <w:t xml:space="preserve">game or </w:t>
      </w:r>
      <w:r w:rsidR="00D94349" w:rsidRPr="00B530F8">
        <w:rPr>
          <w:lang w:val="en-GB"/>
        </w:rPr>
        <w:t>sport of motoring</w:t>
      </w:r>
      <w:r w:rsidR="000571DE" w:rsidRPr="00B530F8">
        <w:rPr>
          <w:lang w:val="en-GB"/>
        </w:rPr>
        <w:t xml:space="preserve">, and in particular, the </w:t>
      </w:r>
      <w:r w:rsidR="008002E3" w:rsidRPr="00B530F8">
        <w:rPr>
          <w:lang w:val="en-GB"/>
        </w:rPr>
        <w:t>game or sport of motoring</w:t>
      </w:r>
      <w:r w:rsidR="002C476D" w:rsidRPr="00B530F8">
        <w:rPr>
          <w:lang w:val="en-GB"/>
        </w:rPr>
        <w:t xml:space="preserve"> carried on</w:t>
      </w:r>
      <w:r w:rsidR="008002E3" w:rsidRPr="00B530F8">
        <w:rPr>
          <w:lang w:val="en-GB"/>
        </w:rPr>
        <w:t xml:space="preserve"> by the owners and drivers of MG cars</w:t>
      </w:r>
      <w:r w:rsidR="00D94349" w:rsidRPr="00B530F8">
        <w:rPr>
          <w:lang w:val="en-GB"/>
        </w:rPr>
        <w:t xml:space="preserve">; </w:t>
      </w:r>
    </w:p>
    <w:p w14:paraId="089FF6C4" w14:textId="551A21ED" w:rsidR="00236AFF" w:rsidRPr="00B530F8" w:rsidRDefault="006F11B1" w:rsidP="005E41DA">
      <w:pPr>
        <w:pStyle w:val="ListLegal"/>
        <w:numPr>
          <w:ilvl w:val="0"/>
          <w:numId w:val="121"/>
        </w:numPr>
        <w:rPr>
          <w:lang w:val="en-GB"/>
        </w:rPr>
      </w:pPr>
      <w:r w:rsidRPr="00B530F8">
        <w:rPr>
          <w:lang w:val="en-GB"/>
        </w:rPr>
        <w:t xml:space="preserve">to </w:t>
      </w:r>
      <w:r w:rsidR="00F119A6" w:rsidRPr="00B530F8">
        <w:rPr>
          <w:lang w:val="en-GB"/>
        </w:rPr>
        <w:t xml:space="preserve">promote, encourage, advance, organise, conduct, and administer all forms of </w:t>
      </w:r>
      <w:r w:rsidR="008A3848" w:rsidRPr="00B530F8">
        <w:rPr>
          <w:lang w:val="en-GB"/>
        </w:rPr>
        <w:t>motorsport</w:t>
      </w:r>
      <w:r w:rsidR="00F119A6" w:rsidRPr="00B530F8">
        <w:rPr>
          <w:lang w:val="en-GB"/>
        </w:rPr>
        <w:t xml:space="preserve"> competitions </w:t>
      </w:r>
      <w:r w:rsidR="00855FA5" w:rsidRPr="00B530F8">
        <w:rPr>
          <w:lang w:val="en-GB"/>
        </w:rPr>
        <w:t>by any means which may from time to time be determined, including such competitions as are approved by Motorsport Australia</w:t>
      </w:r>
      <w:r w:rsidR="004E1BCF" w:rsidRPr="00B530F8">
        <w:rPr>
          <w:lang w:val="en-GB"/>
        </w:rPr>
        <w:t>, and to offer prizes and awards in respect of such competitions</w:t>
      </w:r>
      <w:r w:rsidR="00855FA5" w:rsidRPr="00B530F8">
        <w:rPr>
          <w:lang w:val="en-GB"/>
        </w:rPr>
        <w:t>;</w:t>
      </w:r>
    </w:p>
    <w:p w14:paraId="4157AEFB" w14:textId="4A183E1A" w:rsidR="00D94349" w:rsidRPr="00B530F8" w:rsidRDefault="004065CE" w:rsidP="005E41DA">
      <w:pPr>
        <w:pStyle w:val="ListLegal"/>
        <w:numPr>
          <w:ilvl w:val="0"/>
          <w:numId w:val="121"/>
        </w:numPr>
        <w:rPr>
          <w:lang w:val="en-GB"/>
        </w:rPr>
      </w:pPr>
      <w:r w:rsidRPr="00B530F8">
        <w:rPr>
          <w:lang w:val="en-GB"/>
        </w:rPr>
        <w:t>to be affiliated with Motorsport Australia, or with such other body as may be approved in substitution of Motorsport Australia by the FIA</w:t>
      </w:r>
      <w:r w:rsidR="00E063C1" w:rsidRPr="00B530F8">
        <w:rPr>
          <w:lang w:val="en-GB"/>
        </w:rPr>
        <w:t xml:space="preserve">, and to abide by its rules and regulations from time to time; </w:t>
      </w:r>
    </w:p>
    <w:p w14:paraId="3FC88A94" w14:textId="5DE8198E" w:rsidR="00994162" w:rsidRPr="00B530F8" w:rsidRDefault="00994162" w:rsidP="005E41DA">
      <w:pPr>
        <w:pStyle w:val="ListLegal"/>
        <w:numPr>
          <w:ilvl w:val="0"/>
          <w:numId w:val="121"/>
        </w:numPr>
        <w:rPr>
          <w:lang w:val="en-GB"/>
        </w:rPr>
      </w:pPr>
      <w:bookmarkStart w:id="9" w:name="_Ref220586012"/>
      <w:r w:rsidRPr="00B530F8">
        <w:rPr>
          <w:lang w:val="en-GB"/>
        </w:rPr>
        <w:t>to do all such other lawful acts and things as are incidental or conducive to the attainment of the Club’s objects and the exercise of its powers.</w:t>
      </w:r>
      <w:bookmarkEnd w:id="9"/>
      <w:r w:rsidRPr="00B530F8">
        <w:rPr>
          <w:lang w:val="en-GB"/>
        </w:rPr>
        <w:t xml:space="preserve"> </w:t>
      </w:r>
    </w:p>
    <w:p w14:paraId="00BC4C04" w14:textId="059D228F" w:rsidR="00C52E22" w:rsidRPr="00B530F8" w:rsidRDefault="00C52E22" w:rsidP="00C52E22">
      <w:pPr>
        <w:pStyle w:val="Heading1"/>
        <w:rPr>
          <w:lang w:val="en-GB"/>
        </w:rPr>
      </w:pPr>
      <w:bookmarkStart w:id="10" w:name="_Toc220654423"/>
      <w:r w:rsidRPr="00B530F8">
        <w:rPr>
          <w:lang w:val="en-GB"/>
        </w:rPr>
        <w:t>Powers</w:t>
      </w:r>
      <w:bookmarkEnd w:id="10"/>
    </w:p>
    <w:p w14:paraId="7126A70C" w14:textId="3408276F" w:rsidR="00C52E22" w:rsidRPr="00B530F8" w:rsidRDefault="00F42000" w:rsidP="00BA18E1">
      <w:pPr>
        <w:pStyle w:val="Clausebody"/>
      </w:pPr>
      <w:r w:rsidRPr="00B530F8">
        <w:t xml:space="preserve">Solely for furthering </w:t>
      </w:r>
      <w:r w:rsidR="00C07153" w:rsidRPr="00B530F8">
        <w:t xml:space="preserve">the objects in rule </w:t>
      </w:r>
      <w:r w:rsidR="00C07153" w:rsidRPr="00B530F8">
        <w:fldChar w:fldCharType="begin"/>
      </w:r>
      <w:r w:rsidR="00C07153" w:rsidRPr="00B530F8">
        <w:instrText xml:space="preserve"> REF _Ref220485940 \r \h </w:instrText>
      </w:r>
      <w:r w:rsidR="00B530F8">
        <w:instrText xml:space="preserve"> \* MERGEFORMAT </w:instrText>
      </w:r>
      <w:r w:rsidR="00C07153" w:rsidRPr="00B530F8">
        <w:fldChar w:fldCharType="separate"/>
      </w:r>
      <w:r w:rsidR="008C5EEA" w:rsidRPr="00B530F8">
        <w:t>3</w:t>
      </w:r>
      <w:r w:rsidR="00C07153" w:rsidRPr="00B530F8">
        <w:fldChar w:fldCharType="end"/>
      </w:r>
      <w:r w:rsidR="00C07153" w:rsidRPr="00B530F8">
        <w:t xml:space="preserve">, </w:t>
      </w:r>
      <w:r w:rsidR="00BE1F8E" w:rsidRPr="00B530F8">
        <w:t xml:space="preserve">and subject to rule </w:t>
      </w:r>
      <w:r w:rsidR="00BE1F8E" w:rsidRPr="00B530F8">
        <w:fldChar w:fldCharType="begin"/>
      </w:r>
      <w:r w:rsidR="00BE1F8E" w:rsidRPr="00B530F8">
        <w:instrText xml:space="preserve"> REF _Ref219808703 \r \h </w:instrText>
      </w:r>
      <w:r w:rsidR="00B530F8">
        <w:instrText xml:space="preserve"> \* MERGEFORMAT </w:instrText>
      </w:r>
      <w:r w:rsidR="00BE1F8E" w:rsidRPr="00B530F8">
        <w:fldChar w:fldCharType="separate"/>
      </w:r>
      <w:r w:rsidR="008C5EEA" w:rsidRPr="00B530F8">
        <w:t>18.3</w:t>
      </w:r>
      <w:r w:rsidR="00BE1F8E" w:rsidRPr="00B530F8">
        <w:fldChar w:fldCharType="end"/>
      </w:r>
      <w:r w:rsidR="00BE1F8E" w:rsidRPr="00B530F8">
        <w:t xml:space="preserve">, </w:t>
      </w:r>
      <w:r w:rsidR="00C07153" w:rsidRPr="00B530F8">
        <w:t>the Club has:</w:t>
      </w:r>
    </w:p>
    <w:p w14:paraId="7C0963F8" w14:textId="73E77911" w:rsidR="00C07153" w:rsidRPr="00B530F8" w:rsidRDefault="00C07153" w:rsidP="00C07153">
      <w:pPr>
        <w:pStyle w:val="ListLegal"/>
        <w:numPr>
          <w:ilvl w:val="0"/>
          <w:numId w:val="122"/>
        </w:numPr>
        <w:rPr>
          <w:lang w:val="en-GB"/>
        </w:rPr>
      </w:pPr>
      <w:r w:rsidRPr="00B530F8">
        <w:rPr>
          <w:lang w:val="en-GB"/>
        </w:rPr>
        <w:lastRenderedPageBreak/>
        <w:t>the powers of an individual; and</w:t>
      </w:r>
    </w:p>
    <w:p w14:paraId="2E96AB9E" w14:textId="0FBB389C" w:rsidR="00C07153" w:rsidRPr="00B530F8" w:rsidRDefault="00C07153" w:rsidP="00C07153">
      <w:pPr>
        <w:pStyle w:val="ListLegal"/>
        <w:numPr>
          <w:ilvl w:val="0"/>
          <w:numId w:val="122"/>
        </w:numPr>
        <w:rPr>
          <w:lang w:val="en-GB"/>
        </w:rPr>
      </w:pPr>
      <w:r w:rsidRPr="00B530F8">
        <w:rPr>
          <w:lang w:val="en-GB"/>
        </w:rPr>
        <w:t xml:space="preserve">all the powers of an incorporated association prescribed by section 25 of the Act. </w:t>
      </w:r>
    </w:p>
    <w:p w14:paraId="3527086B" w14:textId="4D65ED5F" w:rsidR="00C52E22" w:rsidRPr="00B530F8" w:rsidRDefault="008F2401" w:rsidP="008F2401">
      <w:pPr>
        <w:pStyle w:val="Heading1"/>
      </w:pPr>
      <w:bookmarkStart w:id="11" w:name="_Toc220654424"/>
      <w:r w:rsidRPr="00B530F8">
        <w:t>Members</w:t>
      </w:r>
      <w:r w:rsidR="008F06A0" w:rsidRPr="00B530F8">
        <w:t>hip</w:t>
      </w:r>
      <w:bookmarkEnd w:id="11"/>
      <w:r w:rsidR="00C03DBA" w:rsidRPr="00B530F8">
        <w:t xml:space="preserve"> </w:t>
      </w:r>
    </w:p>
    <w:p w14:paraId="6585EE42" w14:textId="2B71EDF4" w:rsidR="008F2401" w:rsidRPr="00B530F8" w:rsidRDefault="008F06A0" w:rsidP="008F2401">
      <w:pPr>
        <w:pStyle w:val="Heading2"/>
      </w:pPr>
      <w:bookmarkStart w:id="12" w:name="_Toc220654425"/>
      <w:r w:rsidRPr="00B530F8">
        <w:t>Eligibility</w:t>
      </w:r>
      <w:bookmarkEnd w:id="12"/>
    </w:p>
    <w:p w14:paraId="0471368C" w14:textId="4394EB2A" w:rsidR="00E4266A" w:rsidRPr="00B530F8" w:rsidRDefault="00F70924" w:rsidP="00E4266A">
      <w:pPr>
        <w:pStyle w:val="Clausebody"/>
        <w:rPr>
          <w:lang w:val="en-AU"/>
        </w:rPr>
      </w:pPr>
      <w:r w:rsidRPr="00B530F8">
        <w:rPr>
          <w:lang w:val="en-AU"/>
        </w:rPr>
        <w:t xml:space="preserve">A natural person </w:t>
      </w:r>
      <w:r w:rsidR="00A82C06" w:rsidRPr="00B530F8">
        <w:rPr>
          <w:lang w:val="en-AU"/>
        </w:rPr>
        <w:t xml:space="preserve">may </w:t>
      </w:r>
      <w:r w:rsidR="00AC4B4A" w:rsidRPr="00B530F8">
        <w:rPr>
          <w:lang w:val="en-AU"/>
        </w:rPr>
        <w:t xml:space="preserve">become a </w:t>
      </w:r>
      <w:r w:rsidR="00995765" w:rsidRPr="00B530F8">
        <w:rPr>
          <w:lang w:val="en-AU"/>
        </w:rPr>
        <w:t>m</w:t>
      </w:r>
      <w:r w:rsidR="00AC4B4A" w:rsidRPr="00B530F8">
        <w:rPr>
          <w:lang w:val="en-AU"/>
        </w:rPr>
        <w:t xml:space="preserve">ember of the Club if: </w:t>
      </w:r>
    </w:p>
    <w:p w14:paraId="26629226" w14:textId="37DD9CD3" w:rsidR="00DB6A8A" w:rsidRPr="00B530F8" w:rsidRDefault="00BC01C2" w:rsidP="008A1AAE">
      <w:pPr>
        <w:pStyle w:val="ListLegal"/>
        <w:numPr>
          <w:ilvl w:val="0"/>
          <w:numId w:val="53"/>
        </w:numPr>
      </w:pPr>
      <w:r w:rsidRPr="00B530F8">
        <w:t xml:space="preserve">they </w:t>
      </w:r>
      <w:r w:rsidR="00DB6A8A" w:rsidRPr="00B530F8">
        <w:t>appl</w:t>
      </w:r>
      <w:r w:rsidRPr="00B530F8">
        <w:t>y</w:t>
      </w:r>
      <w:r w:rsidR="00DB6A8A" w:rsidRPr="00B530F8">
        <w:t xml:space="preserve"> </w:t>
      </w:r>
      <w:r w:rsidR="00F42E70" w:rsidRPr="00B530F8">
        <w:t xml:space="preserve">for </w:t>
      </w:r>
      <w:r w:rsidR="00995765" w:rsidRPr="00B530F8">
        <w:t>m</w:t>
      </w:r>
      <w:r w:rsidR="00F42E70" w:rsidRPr="00B530F8">
        <w:t xml:space="preserve">embership in accordance with rule </w:t>
      </w:r>
      <w:r w:rsidR="004B2EFC" w:rsidRPr="00B530F8">
        <w:fldChar w:fldCharType="begin"/>
      </w:r>
      <w:r w:rsidR="004B2EFC" w:rsidRPr="00B530F8">
        <w:instrText xml:space="preserve"> REF _Ref213335982 \r \h </w:instrText>
      </w:r>
      <w:r w:rsidR="00B530F8">
        <w:instrText xml:space="preserve"> \* MERGEFORMAT </w:instrText>
      </w:r>
      <w:r w:rsidR="004B2EFC" w:rsidRPr="00B530F8">
        <w:fldChar w:fldCharType="separate"/>
      </w:r>
      <w:r w:rsidR="008C5EEA" w:rsidRPr="00B530F8">
        <w:t>6.1</w:t>
      </w:r>
      <w:r w:rsidR="004B2EFC" w:rsidRPr="00B530F8">
        <w:fldChar w:fldCharType="end"/>
      </w:r>
      <w:r w:rsidR="00F42E70" w:rsidRPr="00B530F8">
        <w:t xml:space="preserve">; </w:t>
      </w:r>
      <w:r w:rsidR="00B14543" w:rsidRPr="00B530F8">
        <w:t>and</w:t>
      </w:r>
    </w:p>
    <w:p w14:paraId="429EDC70" w14:textId="4BD619C7" w:rsidR="001E20FA" w:rsidRPr="00B530F8" w:rsidRDefault="002B54F3" w:rsidP="00D06B45">
      <w:pPr>
        <w:pStyle w:val="Heading3"/>
      </w:pPr>
      <w:r w:rsidRPr="00B530F8">
        <w:t xml:space="preserve">they are </w:t>
      </w:r>
      <w:r w:rsidR="004236C0" w:rsidRPr="00B530F8">
        <w:t>accepted</w:t>
      </w:r>
      <w:r w:rsidR="00F42E70" w:rsidRPr="00B530F8">
        <w:t xml:space="preserve"> </w:t>
      </w:r>
      <w:r w:rsidR="004236C0" w:rsidRPr="00B530F8">
        <w:t xml:space="preserve">for </w:t>
      </w:r>
      <w:r w:rsidR="00995765" w:rsidRPr="00B530F8">
        <w:t>m</w:t>
      </w:r>
      <w:r w:rsidR="004236C0" w:rsidRPr="00B530F8">
        <w:t>embership by the Management Committee in accordance with rule</w:t>
      </w:r>
      <w:r w:rsidR="00B14543" w:rsidRPr="00B530F8">
        <w:t xml:space="preserve"> </w:t>
      </w:r>
      <w:r w:rsidR="00B14543" w:rsidRPr="00B530F8">
        <w:fldChar w:fldCharType="begin"/>
      </w:r>
      <w:r w:rsidR="00B14543" w:rsidRPr="00B530F8">
        <w:instrText xml:space="preserve"> REF _Ref215580379 \r \h </w:instrText>
      </w:r>
      <w:r w:rsidR="00B530F8">
        <w:instrText xml:space="preserve"> \* MERGEFORMAT </w:instrText>
      </w:r>
      <w:r w:rsidR="00B14543" w:rsidRPr="00B530F8">
        <w:fldChar w:fldCharType="separate"/>
      </w:r>
      <w:r w:rsidR="008C5EEA" w:rsidRPr="00B530F8">
        <w:t>6.2</w:t>
      </w:r>
      <w:r w:rsidR="00B14543" w:rsidRPr="00B530F8">
        <w:fldChar w:fldCharType="end"/>
      </w:r>
      <w:r w:rsidR="00B05081" w:rsidRPr="00B530F8">
        <w:t xml:space="preserve">. </w:t>
      </w:r>
    </w:p>
    <w:p w14:paraId="52DC3488" w14:textId="17567898" w:rsidR="00B05081" w:rsidRPr="00B530F8" w:rsidRDefault="00C26F0E" w:rsidP="00B05081">
      <w:pPr>
        <w:pStyle w:val="Heading2"/>
      </w:pPr>
      <w:bookmarkStart w:id="13" w:name="_Ref220413971"/>
      <w:bookmarkStart w:id="14" w:name="_Toc220654426"/>
      <w:r w:rsidRPr="00B530F8">
        <w:t>Categories</w:t>
      </w:r>
      <w:r w:rsidR="00B05081" w:rsidRPr="00B530F8">
        <w:t xml:space="preserve"> of Membership</w:t>
      </w:r>
      <w:bookmarkEnd w:id="13"/>
      <w:bookmarkEnd w:id="14"/>
    </w:p>
    <w:p w14:paraId="6DDF0034" w14:textId="1CE61852" w:rsidR="00C05744" w:rsidRPr="00B530F8" w:rsidRDefault="00037A29" w:rsidP="008A1AAE">
      <w:pPr>
        <w:pStyle w:val="ListLegal"/>
        <w:numPr>
          <w:ilvl w:val="0"/>
          <w:numId w:val="57"/>
        </w:numPr>
      </w:pPr>
      <w:bookmarkStart w:id="15" w:name="_Ref220413974"/>
      <w:r w:rsidRPr="00B530F8">
        <w:t xml:space="preserve">A person may be admitted into </w:t>
      </w:r>
      <w:r w:rsidR="00EA19C9" w:rsidRPr="00B530F8">
        <w:t xml:space="preserve">the following </w:t>
      </w:r>
      <w:r w:rsidR="00032DF5" w:rsidRPr="00B530F8">
        <w:t>c</w:t>
      </w:r>
      <w:r w:rsidR="00EA19C9" w:rsidRPr="00B530F8">
        <w:t xml:space="preserve">ategories of </w:t>
      </w:r>
      <w:r w:rsidR="00032DF5" w:rsidRPr="00B530F8">
        <w:t>m</w:t>
      </w:r>
      <w:r w:rsidR="00EA19C9" w:rsidRPr="00B530F8">
        <w:t>embership</w:t>
      </w:r>
      <w:r w:rsidR="004E1DDF" w:rsidRPr="00B530F8">
        <w:t>:</w:t>
      </w:r>
      <w:bookmarkEnd w:id="15"/>
    </w:p>
    <w:p w14:paraId="039CE87B" w14:textId="6FA7B9F0" w:rsidR="004A078B" w:rsidRPr="00B530F8" w:rsidRDefault="004E1DDF" w:rsidP="009841C9">
      <w:pPr>
        <w:pStyle w:val="ListLegal"/>
        <w:numPr>
          <w:ilvl w:val="1"/>
          <w:numId w:val="1"/>
        </w:numPr>
      </w:pPr>
      <w:r w:rsidRPr="00B530F8">
        <w:t xml:space="preserve">a </w:t>
      </w:r>
      <w:r w:rsidR="00D77D84" w:rsidRPr="00B530F8">
        <w:t>Voting</w:t>
      </w:r>
      <w:r w:rsidR="00356BA0" w:rsidRPr="00B530F8">
        <w:t xml:space="preserve"> Membership described in rule</w:t>
      </w:r>
      <w:r w:rsidR="000A6DA9" w:rsidRPr="00B530F8">
        <w:t xml:space="preserve"> </w:t>
      </w:r>
      <w:r w:rsidR="000A6DA9" w:rsidRPr="00B530F8">
        <w:fldChar w:fldCharType="begin"/>
      </w:r>
      <w:r w:rsidR="000A6DA9" w:rsidRPr="00B530F8">
        <w:instrText xml:space="preserve"> REF _Ref215577286 \r \h </w:instrText>
      </w:r>
      <w:r w:rsidR="00B530F8">
        <w:instrText xml:space="preserve"> \* MERGEFORMAT </w:instrText>
      </w:r>
      <w:r w:rsidR="000A6DA9" w:rsidRPr="00B530F8">
        <w:fldChar w:fldCharType="separate"/>
      </w:r>
      <w:r w:rsidR="008C5EEA" w:rsidRPr="00B530F8">
        <w:t>5.3</w:t>
      </w:r>
      <w:r w:rsidR="000A6DA9" w:rsidRPr="00B530F8">
        <w:fldChar w:fldCharType="end"/>
      </w:r>
      <w:r w:rsidR="00356BA0" w:rsidRPr="00B530F8">
        <w:t xml:space="preserve">; </w:t>
      </w:r>
    </w:p>
    <w:p w14:paraId="2A046817" w14:textId="10951371" w:rsidR="00DD341B" w:rsidRPr="00B530F8" w:rsidRDefault="00356BA0" w:rsidP="009841C9">
      <w:pPr>
        <w:pStyle w:val="ListLegal"/>
        <w:numPr>
          <w:ilvl w:val="1"/>
          <w:numId w:val="1"/>
        </w:numPr>
      </w:pPr>
      <w:r w:rsidRPr="00B530F8">
        <w:t xml:space="preserve">a </w:t>
      </w:r>
      <w:r w:rsidR="00534188" w:rsidRPr="00B530F8">
        <w:t>N</w:t>
      </w:r>
      <w:r w:rsidR="008C608A" w:rsidRPr="00B530F8">
        <w:t>on-</w:t>
      </w:r>
      <w:r w:rsidR="00534188" w:rsidRPr="00B530F8">
        <w:t>V</w:t>
      </w:r>
      <w:r w:rsidR="008C608A" w:rsidRPr="00B530F8">
        <w:t xml:space="preserve">oting Membership described in rule </w:t>
      </w:r>
      <w:r w:rsidR="000A6DA9" w:rsidRPr="00B530F8">
        <w:fldChar w:fldCharType="begin"/>
      </w:r>
      <w:r w:rsidR="000A6DA9" w:rsidRPr="00B530F8">
        <w:instrText xml:space="preserve"> REF _Ref215577295 \r \h </w:instrText>
      </w:r>
      <w:r w:rsidR="00B530F8">
        <w:instrText xml:space="preserve"> \* MERGEFORMAT </w:instrText>
      </w:r>
      <w:r w:rsidR="000A6DA9" w:rsidRPr="00B530F8">
        <w:fldChar w:fldCharType="separate"/>
      </w:r>
      <w:r w:rsidR="008C5EEA" w:rsidRPr="00B530F8">
        <w:t>5.4</w:t>
      </w:r>
      <w:r w:rsidR="000A6DA9" w:rsidRPr="00B530F8">
        <w:fldChar w:fldCharType="end"/>
      </w:r>
      <w:r w:rsidR="00DD341B" w:rsidRPr="00B530F8">
        <w:t>; and</w:t>
      </w:r>
    </w:p>
    <w:p w14:paraId="6B22336A" w14:textId="42179511" w:rsidR="006B217F" w:rsidRPr="00B530F8" w:rsidRDefault="00DD341B" w:rsidP="009841C9">
      <w:pPr>
        <w:pStyle w:val="ListLegal"/>
        <w:numPr>
          <w:ilvl w:val="1"/>
          <w:numId w:val="1"/>
        </w:numPr>
      </w:pPr>
      <w:r w:rsidRPr="00B530F8">
        <w:t xml:space="preserve">an Honorary Membership described in rule </w:t>
      </w:r>
      <w:r w:rsidR="000A6DA9" w:rsidRPr="00B530F8">
        <w:fldChar w:fldCharType="begin"/>
      </w:r>
      <w:r w:rsidR="000A6DA9" w:rsidRPr="00B530F8">
        <w:instrText xml:space="preserve"> REF _Ref215577302 \r \h </w:instrText>
      </w:r>
      <w:r w:rsidR="00B530F8">
        <w:instrText xml:space="preserve"> \* MERGEFORMAT </w:instrText>
      </w:r>
      <w:r w:rsidR="000A6DA9" w:rsidRPr="00B530F8">
        <w:fldChar w:fldCharType="separate"/>
      </w:r>
      <w:r w:rsidR="008C5EEA" w:rsidRPr="00B530F8">
        <w:t>5.5</w:t>
      </w:r>
      <w:r w:rsidR="000A6DA9" w:rsidRPr="00B530F8">
        <w:fldChar w:fldCharType="end"/>
      </w:r>
      <w:r w:rsidR="00037A29" w:rsidRPr="00B530F8">
        <w:t xml:space="preserve">. </w:t>
      </w:r>
    </w:p>
    <w:p w14:paraId="083EA71F" w14:textId="2EC8FCE7" w:rsidR="00FC2B5C" w:rsidRPr="00B530F8" w:rsidRDefault="00FC2B5C" w:rsidP="00586400">
      <w:pPr>
        <w:pStyle w:val="ListLegal"/>
        <w:numPr>
          <w:ilvl w:val="0"/>
          <w:numId w:val="0"/>
        </w:numPr>
        <w:ind w:left="2160"/>
        <w:rPr>
          <w:i/>
          <w:iCs/>
        </w:rPr>
      </w:pPr>
      <w:r w:rsidRPr="00B530F8">
        <w:rPr>
          <w:i/>
          <w:iCs/>
        </w:rPr>
        <w:t xml:space="preserve">Note: </w:t>
      </w:r>
      <w:proofErr w:type="gramStart"/>
      <w:r w:rsidR="00C05381" w:rsidRPr="00B530F8">
        <w:rPr>
          <w:i/>
          <w:iCs/>
        </w:rPr>
        <w:t>the</w:t>
      </w:r>
      <w:proofErr w:type="gramEnd"/>
      <w:r w:rsidR="00C05381" w:rsidRPr="00B530F8">
        <w:rPr>
          <w:i/>
          <w:iCs/>
        </w:rPr>
        <w:t xml:space="preserve"> </w:t>
      </w:r>
      <w:r w:rsidR="00A81293" w:rsidRPr="00B530F8">
        <w:rPr>
          <w:i/>
          <w:iCs/>
        </w:rPr>
        <w:t>C</w:t>
      </w:r>
      <w:r w:rsidR="00C05381" w:rsidRPr="00B530F8">
        <w:rPr>
          <w:i/>
          <w:iCs/>
        </w:rPr>
        <w:t xml:space="preserve">ategories of </w:t>
      </w:r>
      <w:r w:rsidR="00586400" w:rsidRPr="00B530F8">
        <w:rPr>
          <w:i/>
          <w:iCs/>
        </w:rPr>
        <w:t xml:space="preserve">Membership </w:t>
      </w:r>
      <w:r w:rsidRPr="00B530F8">
        <w:rPr>
          <w:i/>
          <w:iCs/>
        </w:rPr>
        <w:t xml:space="preserve">include </w:t>
      </w:r>
      <w:r w:rsidR="00975041" w:rsidRPr="00B530F8">
        <w:rPr>
          <w:i/>
          <w:iCs/>
        </w:rPr>
        <w:t>C</w:t>
      </w:r>
      <w:r w:rsidR="00A77D07" w:rsidRPr="00B530F8">
        <w:rPr>
          <w:i/>
          <w:iCs/>
        </w:rPr>
        <w:t>lasses of</w:t>
      </w:r>
      <w:r w:rsidR="00313253" w:rsidRPr="00B530F8">
        <w:rPr>
          <w:i/>
          <w:iCs/>
        </w:rPr>
        <w:t xml:space="preserve"> </w:t>
      </w:r>
      <w:r w:rsidR="00975041" w:rsidRPr="00B530F8">
        <w:rPr>
          <w:i/>
          <w:iCs/>
        </w:rPr>
        <w:t>M</w:t>
      </w:r>
      <w:r w:rsidR="00A77D07" w:rsidRPr="00B530F8">
        <w:rPr>
          <w:i/>
          <w:iCs/>
        </w:rPr>
        <w:t xml:space="preserve">embership. </w:t>
      </w:r>
    </w:p>
    <w:p w14:paraId="646F416F" w14:textId="0FDEF4BA" w:rsidR="009841C9" w:rsidRPr="00B530F8" w:rsidRDefault="001A6D95" w:rsidP="009841C9">
      <w:pPr>
        <w:pStyle w:val="Heading3"/>
      </w:pPr>
      <w:r w:rsidRPr="00B530F8">
        <w:t xml:space="preserve">A </w:t>
      </w:r>
      <w:r w:rsidR="00995765" w:rsidRPr="00B530F8">
        <w:t>m</w:t>
      </w:r>
      <w:r w:rsidR="00BA4022" w:rsidRPr="00B530F8">
        <w:t>ember</w:t>
      </w:r>
      <w:r w:rsidR="004E6A2C" w:rsidRPr="00B530F8">
        <w:t xml:space="preserve"> </w:t>
      </w:r>
      <w:r w:rsidR="00831307" w:rsidRPr="00B530F8">
        <w:t>may</w:t>
      </w:r>
      <w:r w:rsidR="004E6A2C" w:rsidRPr="00B530F8">
        <w:t xml:space="preserve"> hold </w:t>
      </w:r>
      <w:r w:rsidRPr="00B530F8">
        <w:t xml:space="preserve">either </w:t>
      </w:r>
      <w:r w:rsidR="004E6A2C" w:rsidRPr="00B530F8">
        <w:t xml:space="preserve">a Voting Membership </w:t>
      </w:r>
      <w:r w:rsidRPr="00B530F8">
        <w:t>or</w:t>
      </w:r>
      <w:r w:rsidR="004E6A2C" w:rsidRPr="00B530F8">
        <w:t xml:space="preserve"> a </w:t>
      </w:r>
      <w:r w:rsidR="00BA4022" w:rsidRPr="00B530F8">
        <w:t xml:space="preserve">Non-Voting </w:t>
      </w:r>
      <w:proofErr w:type="gramStart"/>
      <w:r w:rsidR="004E6A2C" w:rsidRPr="00B530F8">
        <w:t>Membership</w:t>
      </w:r>
      <w:r w:rsidRPr="00B530F8">
        <w:t>, but</w:t>
      </w:r>
      <w:proofErr w:type="gramEnd"/>
      <w:r w:rsidRPr="00B530F8">
        <w:t xml:space="preserve"> cannot hold both a Voting Membership and a Non-Voting Membership</w:t>
      </w:r>
      <w:r w:rsidR="004E6A2C" w:rsidRPr="00B530F8">
        <w:t xml:space="preserve">. </w:t>
      </w:r>
    </w:p>
    <w:p w14:paraId="339844A0" w14:textId="5ACDFF1A" w:rsidR="008825C3" w:rsidRPr="00B530F8" w:rsidRDefault="00A81293" w:rsidP="004E6A2C">
      <w:pPr>
        <w:pStyle w:val="ListLegal"/>
      </w:pPr>
      <w:r w:rsidRPr="00B530F8">
        <w:t>A member must hold a Class of Membership within their Category of Membership</w:t>
      </w:r>
      <w:r w:rsidR="007309E8" w:rsidRPr="00B530F8">
        <w:t xml:space="preserve">. </w:t>
      </w:r>
    </w:p>
    <w:p w14:paraId="7D197DD8" w14:textId="77777777" w:rsidR="00103D3E" w:rsidRPr="00B530F8" w:rsidRDefault="00D16E19" w:rsidP="00103D3E">
      <w:pPr>
        <w:pStyle w:val="ListLegal"/>
      </w:pPr>
      <w:r w:rsidRPr="00B530F8">
        <w:t>If a</w:t>
      </w:r>
      <w:r w:rsidR="00EB5E04" w:rsidRPr="00B530F8">
        <w:t xml:space="preserve"> member</w:t>
      </w:r>
      <w:r w:rsidR="007E15C8" w:rsidRPr="00B530F8">
        <w:t xml:space="preserve"> </w:t>
      </w:r>
      <w:r w:rsidRPr="00B530F8">
        <w:t>holds</w:t>
      </w:r>
      <w:r w:rsidR="007E15C8" w:rsidRPr="00B530F8">
        <w:t xml:space="preserve"> a Voting or a Non-Voting Membership</w:t>
      </w:r>
      <w:r w:rsidR="004B67A5" w:rsidRPr="00B530F8">
        <w:t>,</w:t>
      </w:r>
      <w:r w:rsidR="007E15C8" w:rsidRPr="00B530F8">
        <w:t xml:space="preserve"> and is </w:t>
      </w:r>
      <w:r w:rsidR="008B2571" w:rsidRPr="00B530F8">
        <w:t>admitted as an Honorary Member</w:t>
      </w:r>
      <w:r w:rsidR="00103D3E" w:rsidRPr="00B530F8">
        <w:t>:</w:t>
      </w:r>
    </w:p>
    <w:p w14:paraId="6A173ABE" w14:textId="563D1E2D" w:rsidR="00EB5E04" w:rsidRPr="00B530F8" w:rsidRDefault="0061242E" w:rsidP="00103D3E">
      <w:pPr>
        <w:pStyle w:val="ListLegal"/>
        <w:numPr>
          <w:ilvl w:val="1"/>
          <w:numId w:val="1"/>
        </w:numPr>
      </w:pPr>
      <w:bookmarkStart w:id="16" w:name="_Ref220586891"/>
      <w:r w:rsidRPr="00B530F8">
        <w:t xml:space="preserve">the member retains the rights, privileges, and obligations (including to </w:t>
      </w:r>
      <w:r w:rsidR="001E3905" w:rsidRPr="00B530F8">
        <w:t xml:space="preserve">pay Membership Fees and Levies) </w:t>
      </w:r>
      <w:r w:rsidR="00114DB4" w:rsidRPr="00B530F8">
        <w:t>of the Category of Membership</w:t>
      </w:r>
      <w:r w:rsidR="00D517C0" w:rsidRPr="00B530F8">
        <w:t xml:space="preserve"> </w:t>
      </w:r>
      <w:r w:rsidR="00114DB4" w:rsidRPr="00B530F8">
        <w:t>they held prior to admission as an Honorary Member; and</w:t>
      </w:r>
      <w:bookmarkEnd w:id="16"/>
    </w:p>
    <w:p w14:paraId="488596AF" w14:textId="1DBE7DCD" w:rsidR="00114DB4" w:rsidRPr="00B530F8" w:rsidRDefault="00F57EF8" w:rsidP="00103D3E">
      <w:pPr>
        <w:pStyle w:val="ListLegal"/>
        <w:numPr>
          <w:ilvl w:val="1"/>
          <w:numId w:val="1"/>
        </w:numPr>
      </w:pPr>
      <w:r w:rsidRPr="00B530F8">
        <w:t xml:space="preserve">notwithstanding subrule </w:t>
      </w:r>
      <w:r w:rsidRPr="00B530F8">
        <w:fldChar w:fldCharType="begin"/>
      </w:r>
      <w:r w:rsidRPr="00B530F8">
        <w:instrText xml:space="preserve"> REF _Ref220586891 \r \h </w:instrText>
      </w:r>
      <w:r w:rsidR="00B530F8">
        <w:instrText xml:space="preserve"> \* MERGEFORMAT </w:instrText>
      </w:r>
      <w:r w:rsidRPr="00B530F8">
        <w:fldChar w:fldCharType="separate"/>
      </w:r>
      <w:r w:rsidR="008C5EEA" w:rsidRPr="00B530F8">
        <w:t>(</w:t>
      </w:r>
      <w:proofErr w:type="spellStart"/>
      <w:r w:rsidR="008C5EEA" w:rsidRPr="00B530F8">
        <w:t>i</w:t>
      </w:r>
      <w:proofErr w:type="spellEnd"/>
      <w:r w:rsidR="008C5EEA" w:rsidRPr="00B530F8">
        <w:t>)</w:t>
      </w:r>
      <w:r w:rsidRPr="00B530F8">
        <w:fldChar w:fldCharType="end"/>
      </w:r>
      <w:r w:rsidRPr="00B530F8">
        <w:t xml:space="preserve">, </w:t>
      </w:r>
      <w:r w:rsidR="00114DB4" w:rsidRPr="00B530F8">
        <w:t>the member may</w:t>
      </w:r>
      <w:r w:rsidRPr="00B530F8">
        <w:t xml:space="preserve"> elect</w:t>
      </w:r>
      <w:r w:rsidR="00114DB4" w:rsidRPr="00B530F8">
        <w:t>, by notice given to the Management Committee</w:t>
      </w:r>
      <w:r w:rsidR="006C02BF" w:rsidRPr="00B530F8">
        <w:t xml:space="preserve">, </w:t>
      </w:r>
      <w:r w:rsidRPr="00B530F8">
        <w:t>to resign from the Category of Membership they held prior to admission as an Honorary Member</w:t>
      </w:r>
      <w:r w:rsidR="004C3F76" w:rsidRPr="00B530F8">
        <w:t xml:space="preserve"> and to retain membership only as an Honorary Member. </w:t>
      </w:r>
    </w:p>
    <w:p w14:paraId="11E7E9CD" w14:textId="51918ECA" w:rsidR="00FB7448" w:rsidRPr="00B530F8" w:rsidRDefault="00FB7448" w:rsidP="00FB7448">
      <w:pPr>
        <w:pStyle w:val="ListLegal"/>
      </w:pPr>
      <w:r w:rsidRPr="00B530F8">
        <w:t xml:space="preserve">All </w:t>
      </w:r>
      <w:r w:rsidR="00C05381" w:rsidRPr="00B530F8">
        <w:t>C</w:t>
      </w:r>
      <w:r w:rsidRPr="00B530F8">
        <w:t xml:space="preserve">lasses of </w:t>
      </w:r>
      <w:r w:rsidR="00C05381" w:rsidRPr="00B530F8">
        <w:t>M</w:t>
      </w:r>
      <w:r w:rsidR="004B2EFC" w:rsidRPr="00B530F8">
        <w:t xml:space="preserve">embership </w:t>
      </w:r>
      <w:r w:rsidR="00A31462" w:rsidRPr="00B530F8">
        <w:t>are</w:t>
      </w:r>
      <w:r w:rsidR="004B2EFC" w:rsidRPr="00B530F8">
        <w:t xml:space="preserve"> unlimited. </w:t>
      </w:r>
    </w:p>
    <w:p w14:paraId="00A36DD3" w14:textId="77777777" w:rsidR="00831307" w:rsidRPr="00B530F8" w:rsidRDefault="00831307" w:rsidP="00831307">
      <w:pPr>
        <w:pStyle w:val="Heading2"/>
      </w:pPr>
      <w:bookmarkStart w:id="17" w:name="_Ref215577286"/>
      <w:bookmarkStart w:id="18" w:name="_Toc220654427"/>
      <w:r w:rsidRPr="00B530F8">
        <w:t>Voting Membership</w:t>
      </w:r>
      <w:bookmarkEnd w:id="17"/>
      <w:bookmarkEnd w:id="18"/>
      <w:r w:rsidRPr="00B530F8">
        <w:t xml:space="preserve"> </w:t>
      </w:r>
    </w:p>
    <w:p w14:paraId="18B8DF12" w14:textId="31DEE9C3" w:rsidR="00831307" w:rsidRPr="00B530F8" w:rsidRDefault="00831307" w:rsidP="008A1AAE">
      <w:pPr>
        <w:pStyle w:val="ListLegal"/>
        <w:numPr>
          <w:ilvl w:val="0"/>
          <w:numId w:val="59"/>
        </w:numPr>
      </w:pPr>
      <w:r w:rsidRPr="00B530F8">
        <w:t xml:space="preserve">A Voting Member holds full rights as </w:t>
      </w:r>
      <w:r w:rsidR="00995765" w:rsidRPr="00B530F8">
        <w:t>m</w:t>
      </w:r>
      <w:r w:rsidRPr="00B530F8">
        <w:t>embers of the Club and, subject to this Constitution, may:</w:t>
      </w:r>
    </w:p>
    <w:p w14:paraId="07526E7C" w14:textId="232FE5BF" w:rsidR="00831307" w:rsidRPr="00B530F8" w:rsidRDefault="00831307" w:rsidP="00831307">
      <w:pPr>
        <w:pStyle w:val="ListLegal"/>
        <w:numPr>
          <w:ilvl w:val="1"/>
          <w:numId w:val="1"/>
        </w:numPr>
        <w:rPr>
          <w:lang w:val="en-GB"/>
        </w:rPr>
      </w:pPr>
      <w:r w:rsidRPr="00B530F8">
        <w:rPr>
          <w:lang w:val="en-GB"/>
        </w:rPr>
        <w:t xml:space="preserve">access and participate in all activities of the Club; </w:t>
      </w:r>
    </w:p>
    <w:p w14:paraId="3F2255F0" w14:textId="78044E51" w:rsidR="00500C5F" w:rsidRPr="00B530F8" w:rsidRDefault="00831307" w:rsidP="00831307">
      <w:pPr>
        <w:pStyle w:val="ListLegal"/>
        <w:numPr>
          <w:ilvl w:val="1"/>
          <w:numId w:val="1"/>
        </w:numPr>
        <w:rPr>
          <w:lang w:val="en-GB"/>
        </w:rPr>
      </w:pPr>
      <w:r w:rsidRPr="00B530F8">
        <w:rPr>
          <w:lang w:val="en-GB"/>
        </w:rPr>
        <w:t xml:space="preserve">gain </w:t>
      </w:r>
      <w:r w:rsidR="00A80FB7" w:rsidRPr="00B530F8">
        <w:rPr>
          <w:lang w:val="en-GB"/>
        </w:rPr>
        <w:t>c</w:t>
      </w:r>
      <w:r w:rsidRPr="00B530F8">
        <w:rPr>
          <w:lang w:val="en-GB"/>
        </w:rPr>
        <w:t xml:space="preserve">lub </w:t>
      </w:r>
      <w:r w:rsidR="00A80FB7" w:rsidRPr="00B530F8">
        <w:rPr>
          <w:lang w:val="en-GB"/>
        </w:rPr>
        <w:t>p</w:t>
      </w:r>
      <w:r w:rsidRPr="00B530F8">
        <w:rPr>
          <w:lang w:val="en-GB"/>
        </w:rPr>
        <w:t>oints</w:t>
      </w:r>
      <w:r w:rsidR="00500C5F" w:rsidRPr="00B530F8">
        <w:rPr>
          <w:lang w:val="en-GB"/>
        </w:rPr>
        <w:t xml:space="preserve">; </w:t>
      </w:r>
    </w:p>
    <w:p w14:paraId="4483B242" w14:textId="77777777" w:rsidR="00831307" w:rsidRPr="00B530F8" w:rsidRDefault="00831307" w:rsidP="00831307">
      <w:pPr>
        <w:pStyle w:val="ListLegal"/>
        <w:numPr>
          <w:ilvl w:val="1"/>
          <w:numId w:val="1"/>
        </w:numPr>
        <w:rPr>
          <w:lang w:val="en-GB"/>
        </w:rPr>
      </w:pPr>
      <w:r w:rsidRPr="00B530F8">
        <w:rPr>
          <w:lang w:val="en-GB"/>
        </w:rPr>
        <w:t xml:space="preserve">attend and vote at any general meeting of the Club; </w:t>
      </w:r>
    </w:p>
    <w:p w14:paraId="0B5A6AE0" w14:textId="77777777" w:rsidR="00831307" w:rsidRPr="00B530F8" w:rsidRDefault="00831307" w:rsidP="00831307">
      <w:pPr>
        <w:pStyle w:val="ListLegal"/>
        <w:numPr>
          <w:ilvl w:val="1"/>
          <w:numId w:val="1"/>
        </w:numPr>
        <w:rPr>
          <w:lang w:val="en-GB"/>
        </w:rPr>
      </w:pPr>
      <w:r w:rsidRPr="00B530F8">
        <w:rPr>
          <w:lang w:val="en-GB"/>
        </w:rPr>
        <w:lastRenderedPageBreak/>
        <w:t xml:space="preserve">propose, second, nominate for, or hold Club office, including as a member of the Management Committee. </w:t>
      </w:r>
    </w:p>
    <w:p w14:paraId="26C2BFBC" w14:textId="554F56CF" w:rsidR="00831307" w:rsidRPr="00B530F8" w:rsidRDefault="00831307" w:rsidP="00415434">
      <w:pPr>
        <w:pStyle w:val="ListLegal"/>
      </w:pPr>
      <w:bookmarkStart w:id="19" w:name="_Ref220414077"/>
      <w:r w:rsidRPr="00B530F8">
        <w:t xml:space="preserve">The Voting Membership </w:t>
      </w:r>
      <w:r w:rsidR="00C040D2" w:rsidRPr="00B530F8">
        <w:t>C</w:t>
      </w:r>
      <w:r w:rsidRPr="00B530F8">
        <w:t>lasses</w:t>
      </w:r>
      <w:r w:rsidR="00EE7989" w:rsidRPr="00B530F8">
        <w:t xml:space="preserve"> of </w:t>
      </w:r>
      <w:r w:rsidR="00C040D2" w:rsidRPr="00B530F8">
        <w:t>M</w:t>
      </w:r>
      <w:r w:rsidR="00EE7989" w:rsidRPr="00B530F8">
        <w:t>embership</w:t>
      </w:r>
      <w:r w:rsidRPr="00B530F8">
        <w:t xml:space="preserve"> are:</w:t>
      </w:r>
      <w:bookmarkEnd w:id="19"/>
      <w:r w:rsidRPr="00B530F8">
        <w:t xml:space="preserve"> </w:t>
      </w:r>
    </w:p>
    <w:p w14:paraId="18425728" w14:textId="77777777" w:rsidR="00831307" w:rsidRPr="00B530F8" w:rsidRDefault="00831307" w:rsidP="00415434">
      <w:pPr>
        <w:pStyle w:val="ListLegal"/>
        <w:numPr>
          <w:ilvl w:val="1"/>
          <w:numId w:val="1"/>
        </w:numPr>
      </w:pPr>
      <w:r w:rsidRPr="00B530F8">
        <w:t xml:space="preserve">Ordinary Members; </w:t>
      </w:r>
    </w:p>
    <w:p w14:paraId="27B1AA99" w14:textId="77777777" w:rsidR="00831307" w:rsidRPr="00B530F8" w:rsidRDefault="00831307" w:rsidP="00415434">
      <w:pPr>
        <w:pStyle w:val="ListLegal"/>
        <w:numPr>
          <w:ilvl w:val="1"/>
          <w:numId w:val="1"/>
        </w:numPr>
      </w:pPr>
      <w:r w:rsidRPr="00B530F8">
        <w:t xml:space="preserve">Country Members; </w:t>
      </w:r>
    </w:p>
    <w:p w14:paraId="670AE484" w14:textId="37FC2D89" w:rsidR="00F54279" w:rsidRPr="00B530F8" w:rsidRDefault="00F54279" w:rsidP="00415434">
      <w:pPr>
        <w:pStyle w:val="ListLegal"/>
        <w:numPr>
          <w:ilvl w:val="1"/>
          <w:numId w:val="1"/>
        </w:numPr>
      </w:pPr>
      <w:r w:rsidRPr="00B530F8">
        <w:t xml:space="preserve">Overseas Members; and </w:t>
      </w:r>
    </w:p>
    <w:p w14:paraId="65EA709E" w14:textId="0EA67437" w:rsidR="00831307" w:rsidRPr="00B530F8" w:rsidRDefault="00831307" w:rsidP="00415434">
      <w:pPr>
        <w:pStyle w:val="ListLegal"/>
        <w:numPr>
          <w:ilvl w:val="1"/>
          <w:numId w:val="1"/>
        </w:numPr>
      </w:pPr>
      <w:r w:rsidRPr="00B530F8">
        <w:t>Fully Paid Members</w:t>
      </w:r>
      <w:r w:rsidR="00F54279" w:rsidRPr="00B530F8">
        <w:t xml:space="preserve">. </w:t>
      </w:r>
    </w:p>
    <w:p w14:paraId="1A7E5381" w14:textId="68D90E83" w:rsidR="00444698" w:rsidRPr="00B530F8" w:rsidRDefault="00444698" w:rsidP="00444698">
      <w:pPr>
        <w:pStyle w:val="ListLegal"/>
        <w:numPr>
          <w:ilvl w:val="0"/>
          <w:numId w:val="0"/>
        </w:numPr>
        <w:ind w:left="1134"/>
        <w:rPr>
          <w:i/>
          <w:iCs/>
          <w:u w:val="single"/>
        </w:rPr>
      </w:pPr>
      <w:r w:rsidRPr="00B530F8">
        <w:rPr>
          <w:i/>
          <w:iCs/>
          <w:u w:val="single"/>
        </w:rPr>
        <w:t>Ordinary Members</w:t>
      </w:r>
    </w:p>
    <w:p w14:paraId="63F6674E" w14:textId="7F2C3FE8" w:rsidR="00EF70F7" w:rsidRPr="00B530F8" w:rsidRDefault="003C6E41" w:rsidP="00415434">
      <w:pPr>
        <w:pStyle w:val="ListLegal"/>
      </w:pPr>
      <w:r w:rsidRPr="00B530F8">
        <w:t>A person is eligible to be an Ordinary Member if they</w:t>
      </w:r>
      <w:r w:rsidR="00112560" w:rsidRPr="00B530F8">
        <w:t xml:space="preserve"> live within a </w:t>
      </w:r>
      <w:proofErr w:type="gramStart"/>
      <w:r w:rsidR="00112560" w:rsidRPr="00B530F8">
        <w:t>100 kilometre</w:t>
      </w:r>
      <w:proofErr w:type="gramEnd"/>
      <w:r w:rsidR="00112560" w:rsidRPr="00B530F8">
        <w:t xml:space="preserve"> radius from the Brisbane General Post Office.</w:t>
      </w:r>
      <w:r w:rsidR="00F72232" w:rsidRPr="00B530F8">
        <w:t xml:space="preserve"> </w:t>
      </w:r>
    </w:p>
    <w:p w14:paraId="77FE11F8" w14:textId="1B9E4719" w:rsidR="00444698" w:rsidRPr="00B530F8" w:rsidRDefault="00444698" w:rsidP="00444698">
      <w:pPr>
        <w:pStyle w:val="ListLegal"/>
        <w:numPr>
          <w:ilvl w:val="0"/>
          <w:numId w:val="0"/>
        </w:numPr>
        <w:ind w:left="1134"/>
        <w:rPr>
          <w:i/>
          <w:iCs/>
          <w:u w:val="single"/>
        </w:rPr>
      </w:pPr>
      <w:r w:rsidRPr="00B530F8">
        <w:rPr>
          <w:i/>
          <w:iCs/>
          <w:u w:val="single"/>
        </w:rPr>
        <w:t>Country Members</w:t>
      </w:r>
    </w:p>
    <w:p w14:paraId="12C7EBEC" w14:textId="7B2F6013" w:rsidR="00545C14" w:rsidRPr="00B530F8" w:rsidRDefault="00F5244F" w:rsidP="00415434">
      <w:pPr>
        <w:pStyle w:val="ListLegal"/>
      </w:pPr>
      <w:r w:rsidRPr="00B530F8">
        <w:t>A person is eligible to be a Country Member if they</w:t>
      </w:r>
      <w:r w:rsidR="00821CB4" w:rsidRPr="00B530F8">
        <w:t xml:space="preserve"> live within Australia but outside a </w:t>
      </w:r>
      <w:proofErr w:type="gramStart"/>
      <w:r w:rsidR="00821CB4" w:rsidRPr="00B530F8">
        <w:t>100 kilometre</w:t>
      </w:r>
      <w:proofErr w:type="gramEnd"/>
      <w:r w:rsidR="00821CB4" w:rsidRPr="00B530F8">
        <w:t xml:space="preserve"> radius from the Brisbane General Post Office. </w:t>
      </w:r>
    </w:p>
    <w:p w14:paraId="4D133785" w14:textId="664AF161" w:rsidR="00444698" w:rsidRPr="00B530F8" w:rsidRDefault="00444698" w:rsidP="00444698">
      <w:pPr>
        <w:pStyle w:val="ListLegal"/>
        <w:numPr>
          <w:ilvl w:val="0"/>
          <w:numId w:val="0"/>
        </w:numPr>
        <w:ind w:left="1134"/>
        <w:rPr>
          <w:i/>
          <w:iCs/>
          <w:u w:val="single"/>
        </w:rPr>
      </w:pPr>
      <w:r w:rsidRPr="00B530F8">
        <w:rPr>
          <w:i/>
          <w:iCs/>
          <w:u w:val="single"/>
        </w:rPr>
        <w:t>Overseas Members</w:t>
      </w:r>
    </w:p>
    <w:p w14:paraId="3463EE93" w14:textId="66F04C2D" w:rsidR="00F54279" w:rsidRPr="00B530F8" w:rsidRDefault="0087078B" w:rsidP="00415434">
      <w:pPr>
        <w:pStyle w:val="ListLegal"/>
      </w:pPr>
      <w:r w:rsidRPr="00B530F8">
        <w:t>A person is eligible to be an Overseas Member if they:</w:t>
      </w:r>
    </w:p>
    <w:p w14:paraId="5ED086D4" w14:textId="2F12E2C8" w:rsidR="005F6C5A" w:rsidRPr="00B530F8" w:rsidRDefault="005F6C5A" w:rsidP="00415434">
      <w:pPr>
        <w:pStyle w:val="ListLegal"/>
        <w:numPr>
          <w:ilvl w:val="1"/>
          <w:numId w:val="1"/>
        </w:numPr>
      </w:pPr>
      <w:r w:rsidRPr="00B530F8">
        <w:t xml:space="preserve">have previously held membership of the Club; </w:t>
      </w:r>
    </w:p>
    <w:p w14:paraId="491C3DAD" w14:textId="2D4DFE66" w:rsidR="005F6C5A" w:rsidRPr="00B530F8" w:rsidRDefault="003A4AFD" w:rsidP="00415434">
      <w:pPr>
        <w:pStyle w:val="ListLegal"/>
        <w:numPr>
          <w:ilvl w:val="1"/>
          <w:numId w:val="1"/>
        </w:numPr>
      </w:pPr>
      <w:r w:rsidRPr="00B530F8">
        <w:t>are living temporarily or permanently outside of Australia; and</w:t>
      </w:r>
    </w:p>
    <w:p w14:paraId="6CD55880" w14:textId="2FECE609" w:rsidR="003A4AFD" w:rsidRPr="00B530F8" w:rsidRDefault="003A4AFD" w:rsidP="00415434">
      <w:pPr>
        <w:pStyle w:val="ListLegal"/>
        <w:numPr>
          <w:ilvl w:val="1"/>
          <w:numId w:val="1"/>
        </w:numPr>
      </w:pPr>
      <w:r w:rsidRPr="00B530F8">
        <w:t xml:space="preserve">are </w:t>
      </w:r>
      <w:r w:rsidR="00E6319A" w:rsidRPr="00B530F8">
        <w:t>accepted</w:t>
      </w:r>
      <w:r w:rsidRPr="00B530F8">
        <w:t xml:space="preserve"> for a </w:t>
      </w:r>
      <w:r w:rsidR="00E6319A" w:rsidRPr="00B530F8">
        <w:t>t</w:t>
      </w:r>
      <w:r w:rsidRPr="00B530F8">
        <w:t xml:space="preserve">ransfer of </w:t>
      </w:r>
      <w:r w:rsidR="00E6319A" w:rsidRPr="00B530F8">
        <w:t>m</w:t>
      </w:r>
      <w:r w:rsidRPr="00B530F8">
        <w:t xml:space="preserve">embership in accordance with rule </w:t>
      </w:r>
      <w:r w:rsidR="00787C57" w:rsidRPr="00B530F8">
        <w:fldChar w:fldCharType="begin"/>
      </w:r>
      <w:r w:rsidR="00787C57" w:rsidRPr="00B530F8">
        <w:instrText xml:space="preserve"> REF _Ref215579426 \r \h </w:instrText>
      </w:r>
      <w:r w:rsidR="00B530F8">
        <w:instrText xml:space="preserve"> \* MERGEFORMAT </w:instrText>
      </w:r>
      <w:r w:rsidR="00787C57" w:rsidRPr="00B530F8">
        <w:fldChar w:fldCharType="separate"/>
      </w:r>
      <w:r w:rsidR="008C5EEA" w:rsidRPr="00B530F8">
        <w:t>6.3</w:t>
      </w:r>
      <w:r w:rsidR="00787C57" w:rsidRPr="00B530F8">
        <w:fldChar w:fldCharType="end"/>
      </w:r>
      <w:r w:rsidRPr="00B530F8">
        <w:t xml:space="preserve">. </w:t>
      </w:r>
    </w:p>
    <w:p w14:paraId="1144258B" w14:textId="2EAF55F4" w:rsidR="00A33E12" w:rsidRPr="00B530F8" w:rsidRDefault="00A33E12" w:rsidP="00A33E12">
      <w:pPr>
        <w:pStyle w:val="ListLegal"/>
        <w:numPr>
          <w:ilvl w:val="0"/>
          <w:numId w:val="0"/>
        </w:numPr>
        <w:ind w:left="1134"/>
        <w:rPr>
          <w:i/>
          <w:iCs/>
          <w:u w:val="single"/>
        </w:rPr>
      </w:pPr>
      <w:r w:rsidRPr="00B530F8">
        <w:rPr>
          <w:i/>
          <w:iCs/>
          <w:u w:val="single"/>
        </w:rPr>
        <w:t>Fully Paid Membership</w:t>
      </w:r>
    </w:p>
    <w:p w14:paraId="4FD0056A" w14:textId="3A2DEC85" w:rsidR="00F5244F" w:rsidRPr="00B530F8" w:rsidRDefault="0072665F" w:rsidP="00415434">
      <w:pPr>
        <w:pStyle w:val="ListLegal"/>
      </w:pPr>
      <w:r w:rsidRPr="00B530F8">
        <w:t xml:space="preserve">A person is eligible to be </w:t>
      </w:r>
      <w:r w:rsidR="00B34B89" w:rsidRPr="00B530F8">
        <w:t xml:space="preserve">a Fully Paid Member if they are eligible to be an Ordinary Member, </w:t>
      </w:r>
      <w:r w:rsidR="00F258BF" w:rsidRPr="00B530F8">
        <w:t>or Country Member</w:t>
      </w:r>
      <w:r w:rsidR="0069499A" w:rsidRPr="00B530F8">
        <w:t>.</w:t>
      </w:r>
    </w:p>
    <w:p w14:paraId="1F769799" w14:textId="77777777" w:rsidR="00831307" w:rsidRPr="00B530F8" w:rsidRDefault="00831307" w:rsidP="00831307">
      <w:pPr>
        <w:pStyle w:val="Heading2"/>
      </w:pPr>
      <w:bookmarkStart w:id="20" w:name="_Ref215577295"/>
      <w:bookmarkStart w:id="21" w:name="_Toc220654428"/>
      <w:r w:rsidRPr="00B530F8">
        <w:t>Non-Voting Membership</w:t>
      </w:r>
      <w:bookmarkEnd w:id="20"/>
      <w:bookmarkEnd w:id="21"/>
      <w:r w:rsidRPr="00B530F8">
        <w:t xml:space="preserve"> </w:t>
      </w:r>
    </w:p>
    <w:p w14:paraId="23A27CBC" w14:textId="5DDF509B" w:rsidR="00831307" w:rsidRPr="00B530F8" w:rsidRDefault="00831307" w:rsidP="008A1AAE">
      <w:pPr>
        <w:pStyle w:val="ListLegal"/>
        <w:numPr>
          <w:ilvl w:val="0"/>
          <w:numId w:val="58"/>
        </w:numPr>
      </w:pPr>
      <w:r w:rsidRPr="00B530F8">
        <w:t>A Non-Voting Member of the Club may, subject to this Constitution, access and participate in all activities of the Club</w:t>
      </w:r>
      <w:r w:rsidR="00C82174" w:rsidRPr="00B530F8">
        <w:t>, but shall enjoy no other privileges of Membership</w:t>
      </w:r>
      <w:r w:rsidRPr="00B530F8">
        <w:t xml:space="preserve">. </w:t>
      </w:r>
    </w:p>
    <w:p w14:paraId="2B97FBF5" w14:textId="6308C89E" w:rsidR="00831307" w:rsidRPr="00B530F8" w:rsidRDefault="00831307" w:rsidP="008A1AAE">
      <w:pPr>
        <w:pStyle w:val="ListLegal"/>
        <w:numPr>
          <w:ilvl w:val="0"/>
          <w:numId w:val="58"/>
        </w:numPr>
      </w:pPr>
      <w:bookmarkStart w:id="22" w:name="_Ref220414099"/>
      <w:r w:rsidRPr="00B530F8">
        <w:t xml:space="preserve">The Non-Voting Membership </w:t>
      </w:r>
      <w:r w:rsidR="00C040D2" w:rsidRPr="00B530F8">
        <w:t>C</w:t>
      </w:r>
      <w:r w:rsidRPr="00B530F8">
        <w:t>lasses</w:t>
      </w:r>
      <w:r w:rsidR="00EE7989" w:rsidRPr="00B530F8">
        <w:t xml:space="preserve"> of </w:t>
      </w:r>
      <w:r w:rsidR="00C040D2" w:rsidRPr="00B530F8">
        <w:t>M</w:t>
      </w:r>
      <w:r w:rsidR="00EE7989" w:rsidRPr="00B530F8">
        <w:t>embership</w:t>
      </w:r>
      <w:r w:rsidRPr="00B530F8">
        <w:t xml:space="preserve"> are:</w:t>
      </w:r>
      <w:bookmarkEnd w:id="22"/>
      <w:r w:rsidRPr="00B530F8">
        <w:t xml:space="preserve"> </w:t>
      </w:r>
    </w:p>
    <w:p w14:paraId="23BF01F7" w14:textId="77777777" w:rsidR="00831307" w:rsidRPr="00B530F8" w:rsidRDefault="00831307" w:rsidP="008A1AAE">
      <w:pPr>
        <w:pStyle w:val="ListLegal"/>
        <w:numPr>
          <w:ilvl w:val="1"/>
          <w:numId w:val="58"/>
        </w:numPr>
      </w:pPr>
      <w:r w:rsidRPr="00B530F8">
        <w:t xml:space="preserve">Social Members; </w:t>
      </w:r>
    </w:p>
    <w:p w14:paraId="4F509BB8" w14:textId="77777777" w:rsidR="006B1175" w:rsidRPr="00B530F8" w:rsidRDefault="00831307" w:rsidP="008A1AAE">
      <w:pPr>
        <w:pStyle w:val="ListLegal"/>
        <w:numPr>
          <w:ilvl w:val="1"/>
          <w:numId w:val="58"/>
        </w:numPr>
      </w:pPr>
      <w:r w:rsidRPr="00B530F8">
        <w:t xml:space="preserve">Temporary Members; </w:t>
      </w:r>
      <w:r w:rsidR="006B1175" w:rsidRPr="00B530F8">
        <w:t>and</w:t>
      </w:r>
    </w:p>
    <w:p w14:paraId="36940D90" w14:textId="77777777" w:rsidR="006B1175" w:rsidRPr="00B530F8" w:rsidRDefault="006B1175" w:rsidP="008A1AAE">
      <w:pPr>
        <w:pStyle w:val="ListLegal"/>
        <w:numPr>
          <w:ilvl w:val="1"/>
          <w:numId w:val="58"/>
        </w:numPr>
      </w:pPr>
      <w:r w:rsidRPr="00B530F8">
        <w:t xml:space="preserve">Junior Members. </w:t>
      </w:r>
    </w:p>
    <w:p w14:paraId="14740832" w14:textId="3977B3C8" w:rsidR="00A9213E" w:rsidRPr="00B530F8" w:rsidRDefault="00A9213E" w:rsidP="00A9213E">
      <w:pPr>
        <w:pStyle w:val="ListLegal"/>
        <w:numPr>
          <w:ilvl w:val="0"/>
          <w:numId w:val="0"/>
        </w:numPr>
        <w:ind w:left="1701" w:hanging="567"/>
        <w:rPr>
          <w:i/>
          <w:iCs/>
          <w:u w:val="single"/>
        </w:rPr>
      </w:pPr>
      <w:r w:rsidRPr="00B530F8">
        <w:rPr>
          <w:i/>
          <w:iCs/>
          <w:u w:val="single"/>
        </w:rPr>
        <w:t>Social Member</w:t>
      </w:r>
    </w:p>
    <w:p w14:paraId="21C42D22" w14:textId="270275BD" w:rsidR="00CA1EAA" w:rsidRPr="00B530F8" w:rsidRDefault="00CA1EAA" w:rsidP="008A1AAE">
      <w:pPr>
        <w:pStyle w:val="ListLegal"/>
        <w:numPr>
          <w:ilvl w:val="0"/>
          <w:numId w:val="58"/>
        </w:numPr>
      </w:pPr>
      <w:r w:rsidRPr="00B530F8">
        <w:t>A person is eligible to be a Social Member if they</w:t>
      </w:r>
      <w:r w:rsidR="00233AB3" w:rsidRPr="00B530F8">
        <w:t xml:space="preserve"> </w:t>
      </w:r>
      <w:r w:rsidRPr="00B530F8">
        <w:t xml:space="preserve">are </w:t>
      </w:r>
      <w:r w:rsidR="00A55F7B" w:rsidRPr="00B530F8">
        <w:t>proposed</w:t>
      </w:r>
      <w:r w:rsidRPr="00B530F8">
        <w:t xml:space="preserve"> </w:t>
      </w:r>
      <w:r w:rsidR="00A55F7B" w:rsidRPr="00B530F8">
        <w:t xml:space="preserve">in accordance with rule </w:t>
      </w:r>
      <w:r w:rsidR="00A55F7B" w:rsidRPr="00B530F8">
        <w:fldChar w:fldCharType="begin"/>
      </w:r>
      <w:r w:rsidR="00A55F7B" w:rsidRPr="00B530F8">
        <w:instrText xml:space="preserve"> REF _Ref213335982 \w \h </w:instrText>
      </w:r>
      <w:r w:rsidR="00B530F8">
        <w:instrText xml:space="preserve"> \* MERGEFORMAT </w:instrText>
      </w:r>
      <w:r w:rsidR="00A55F7B" w:rsidRPr="00B530F8">
        <w:fldChar w:fldCharType="separate"/>
      </w:r>
      <w:r w:rsidR="008C5EEA" w:rsidRPr="00B530F8">
        <w:t>6.1</w:t>
      </w:r>
      <w:r w:rsidR="00A55F7B" w:rsidRPr="00B530F8">
        <w:fldChar w:fldCharType="end"/>
      </w:r>
      <w:r w:rsidR="00A55F7B" w:rsidRPr="00B530F8">
        <w:fldChar w:fldCharType="begin"/>
      </w:r>
      <w:r w:rsidR="00A55F7B" w:rsidRPr="00B530F8">
        <w:instrText xml:space="preserve"> REF _Ref213403801 \w \h </w:instrText>
      </w:r>
      <w:r w:rsidR="00B530F8">
        <w:instrText xml:space="preserve"> \* MERGEFORMAT </w:instrText>
      </w:r>
      <w:r w:rsidR="00A55F7B" w:rsidRPr="00B530F8">
        <w:fldChar w:fldCharType="separate"/>
      </w:r>
      <w:r w:rsidR="008C5EEA" w:rsidRPr="00B530F8">
        <w:t>(c)</w:t>
      </w:r>
      <w:r w:rsidR="00A55F7B" w:rsidRPr="00B530F8">
        <w:fldChar w:fldCharType="end"/>
      </w:r>
      <w:r w:rsidR="000A6DA9" w:rsidRPr="00B530F8">
        <w:t xml:space="preserve">. </w:t>
      </w:r>
    </w:p>
    <w:p w14:paraId="1CB88D03" w14:textId="7EB9FD63" w:rsidR="00E911D6" w:rsidRPr="00B530F8" w:rsidRDefault="00E911D6" w:rsidP="00E911D6">
      <w:pPr>
        <w:pStyle w:val="ListLegal"/>
        <w:numPr>
          <w:ilvl w:val="0"/>
          <w:numId w:val="0"/>
        </w:numPr>
        <w:ind w:left="1134"/>
        <w:rPr>
          <w:i/>
          <w:iCs/>
          <w:u w:val="single"/>
        </w:rPr>
      </w:pPr>
      <w:r w:rsidRPr="00B530F8">
        <w:rPr>
          <w:i/>
          <w:iCs/>
          <w:u w:val="single"/>
        </w:rPr>
        <w:t>Temporary Member</w:t>
      </w:r>
    </w:p>
    <w:p w14:paraId="78EC1104" w14:textId="2B67EA41" w:rsidR="000A6DA9" w:rsidRPr="00B530F8" w:rsidRDefault="00262DCA" w:rsidP="008A1AAE">
      <w:pPr>
        <w:pStyle w:val="ListLegal"/>
        <w:numPr>
          <w:ilvl w:val="0"/>
          <w:numId w:val="58"/>
        </w:numPr>
      </w:pPr>
      <w:r w:rsidRPr="00B530F8">
        <w:t>A person is eligible to be a Temporary Member if</w:t>
      </w:r>
      <w:r w:rsidR="00473AC1" w:rsidRPr="00B530F8">
        <w:t xml:space="preserve">: </w:t>
      </w:r>
    </w:p>
    <w:p w14:paraId="4E9EBD70" w14:textId="4C5CEA5D" w:rsidR="008F3FEF" w:rsidRPr="00B530F8" w:rsidRDefault="00C62FB3" w:rsidP="008A1AAE">
      <w:pPr>
        <w:pStyle w:val="ListLegal"/>
        <w:numPr>
          <w:ilvl w:val="1"/>
          <w:numId w:val="58"/>
        </w:numPr>
      </w:pPr>
      <w:r w:rsidRPr="00B530F8">
        <w:lastRenderedPageBreak/>
        <w:t>they are</w:t>
      </w:r>
      <w:r w:rsidR="00472A3F" w:rsidRPr="00B530F8">
        <w:t xml:space="preserve"> a member of</w:t>
      </w:r>
      <w:r w:rsidR="009B1131" w:rsidRPr="00B530F8">
        <w:t xml:space="preserve"> a club for the owners of MG cars that is affiliated with Motorsport Australia</w:t>
      </w:r>
      <w:r w:rsidR="00593329" w:rsidRPr="00B530F8">
        <w:t>; or</w:t>
      </w:r>
      <w:r w:rsidRPr="00B530F8">
        <w:t xml:space="preserve"> </w:t>
      </w:r>
    </w:p>
    <w:p w14:paraId="5A77FE4D" w14:textId="0BE8C66E" w:rsidR="008F3FEF" w:rsidRPr="00B530F8" w:rsidRDefault="00593329" w:rsidP="008E0B28">
      <w:pPr>
        <w:pStyle w:val="ListLegal"/>
        <w:numPr>
          <w:ilvl w:val="1"/>
          <w:numId w:val="58"/>
        </w:numPr>
      </w:pPr>
      <w:r w:rsidRPr="00B530F8">
        <w:t xml:space="preserve">they are a member of </w:t>
      </w:r>
      <w:r w:rsidR="009B1131" w:rsidRPr="00B530F8">
        <w:t xml:space="preserve">the FIA or </w:t>
      </w:r>
      <w:r w:rsidR="00F3001D" w:rsidRPr="00B530F8">
        <w:t xml:space="preserve">a national sporting authority </w:t>
      </w:r>
      <w:r w:rsidR="00C476B2" w:rsidRPr="00B530F8">
        <w:t xml:space="preserve">(or ‘ASN’) </w:t>
      </w:r>
      <w:r w:rsidR="00F3001D" w:rsidRPr="00B530F8">
        <w:t xml:space="preserve">of the </w:t>
      </w:r>
      <w:proofErr w:type="gramStart"/>
      <w:r w:rsidR="002470D6" w:rsidRPr="00B530F8">
        <w:t>FIA</w:t>
      </w:r>
      <w:r w:rsidRPr="00B530F8">
        <w:t>, and</w:t>
      </w:r>
      <w:proofErr w:type="gramEnd"/>
      <w:r w:rsidRPr="00B530F8">
        <w:t xml:space="preserve"> are visiting Queensland. </w:t>
      </w:r>
    </w:p>
    <w:p w14:paraId="30093721" w14:textId="6D26668F" w:rsidR="00E911D6" w:rsidRPr="00B530F8" w:rsidRDefault="00E911D6" w:rsidP="00E911D6">
      <w:pPr>
        <w:pStyle w:val="ListLegal"/>
        <w:numPr>
          <w:ilvl w:val="0"/>
          <w:numId w:val="0"/>
        </w:numPr>
        <w:ind w:left="1134"/>
        <w:rPr>
          <w:i/>
          <w:iCs/>
          <w:u w:val="single"/>
        </w:rPr>
      </w:pPr>
      <w:r w:rsidRPr="00B530F8">
        <w:rPr>
          <w:i/>
          <w:iCs/>
          <w:u w:val="single"/>
        </w:rPr>
        <w:t>Junior Member</w:t>
      </w:r>
    </w:p>
    <w:p w14:paraId="4129BB84" w14:textId="63A6A504" w:rsidR="00E911D6" w:rsidRPr="00B530F8" w:rsidRDefault="00C82174" w:rsidP="008A1AAE">
      <w:pPr>
        <w:pStyle w:val="ListLegal"/>
        <w:numPr>
          <w:ilvl w:val="0"/>
          <w:numId w:val="58"/>
        </w:numPr>
      </w:pPr>
      <w:r w:rsidRPr="00B530F8">
        <w:t>A person is eligible to be a Junior Member if</w:t>
      </w:r>
      <w:r w:rsidR="00B01417" w:rsidRPr="00B530F8">
        <w:t xml:space="preserve"> they are of the age of sixteen or younger. </w:t>
      </w:r>
    </w:p>
    <w:p w14:paraId="131E9227" w14:textId="6C7DFAB8" w:rsidR="00B01417" w:rsidRPr="00B530F8" w:rsidRDefault="00B01417" w:rsidP="008A1AAE">
      <w:pPr>
        <w:pStyle w:val="ListLegal"/>
        <w:numPr>
          <w:ilvl w:val="0"/>
          <w:numId w:val="58"/>
        </w:numPr>
      </w:pPr>
      <w:r w:rsidRPr="00B530F8">
        <w:t xml:space="preserve">A Junior Member is only entitled to access and participate in the activities of the Club that are advertised as being open to </w:t>
      </w:r>
      <w:r w:rsidR="00C817A9" w:rsidRPr="00B530F8">
        <w:t xml:space="preserve">persons of the member’s age. </w:t>
      </w:r>
    </w:p>
    <w:p w14:paraId="0B5131B9" w14:textId="5E5BB4FD" w:rsidR="00831307" w:rsidRPr="00B530F8" w:rsidRDefault="00831307" w:rsidP="00831307">
      <w:pPr>
        <w:pStyle w:val="Heading2"/>
      </w:pPr>
      <w:bookmarkStart w:id="23" w:name="_Ref215577302"/>
      <w:bookmarkStart w:id="24" w:name="_Toc220654429"/>
      <w:r w:rsidRPr="00B530F8">
        <w:t>Honorary Membership</w:t>
      </w:r>
      <w:bookmarkEnd w:id="23"/>
      <w:bookmarkEnd w:id="24"/>
      <w:r w:rsidRPr="00B530F8">
        <w:t xml:space="preserve"> </w:t>
      </w:r>
    </w:p>
    <w:p w14:paraId="23A467C7" w14:textId="6DC93B2B" w:rsidR="006B1175" w:rsidRPr="00B530F8" w:rsidRDefault="006B1175" w:rsidP="008A1AAE">
      <w:pPr>
        <w:pStyle w:val="ListLegal"/>
        <w:numPr>
          <w:ilvl w:val="0"/>
          <w:numId w:val="61"/>
        </w:numPr>
      </w:pPr>
      <w:r w:rsidRPr="00B530F8">
        <w:t>An Honorary Member of the Club may, subject to this Constitution</w:t>
      </w:r>
      <w:r w:rsidR="00243EAE" w:rsidRPr="00B530F8">
        <w:t xml:space="preserve">: </w:t>
      </w:r>
    </w:p>
    <w:p w14:paraId="75FE5E20" w14:textId="59FB344D" w:rsidR="00243EAE" w:rsidRPr="00B530F8" w:rsidRDefault="00243EAE" w:rsidP="008A1AAE">
      <w:pPr>
        <w:pStyle w:val="ListLegal"/>
        <w:numPr>
          <w:ilvl w:val="1"/>
          <w:numId w:val="61"/>
        </w:numPr>
      </w:pPr>
      <w:r w:rsidRPr="00B530F8">
        <w:t xml:space="preserve">access and participate in all activities of the Club; </w:t>
      </w:r>
    </w:p>
    <w:p w14:paraId="26A12BC0" w14:textId="305E2978" w:rsidR="008B1C81" w:rsidRPr="00B530F8" w:rsidRDefault="00243EAE" w:rsidP="008A1AAE">
      <w:pPr>
        <w:pStyle w:val="ListLegal"/>
        <w:numPr>
          <w:ilvl w:val="1"/>
          <w:numId w:val="61"/>
        </w:numPr>
      </w:pPr>
      <w:r w:rsidRPr="00B530F8">
        <w:t xml:space="preserve">if the Honorary Member also holds a Voting Membership, exercise the rights and privileges of </w:t>
      </w:r>
      <w:r w:rsidR="00AC7153" w:rsidRPr="00B530F8">
        <w:t>that Category of Membership</w:t>
      </w:r>
      <w:r w:rsidR="008B1C81" w:rsidRPr="00B530F8">
        <w:t>; and</w:t>
      </w:r>
    </w:p>
    <w:p w14:paraId="3AA7D06D" w14:textId="0CD128A9" w:rsidR="00243EAE" w:rsidRPr="00B530F8" w:rsidRDefault="008B1C81" w:rsidP="008A1AAE">
      <w:pPr>
        <w:pStyle w:val="ListLegal"/>
        <w:numPr>
          <w:ilvl w:val="1"/>
          <w:numId w:val="61"/>
        </w:numPr>
      </w:pPr>
      <w:r w:rsidRPr="00B530F8">
        <w:t>otherwise, shall enjoy no other privileges of Club membership</w:t>
      </w:r>
      <w:r w:rsidR="0086027E" w:rsidRPr="00B530F8">
        <w:t xml:space="preserve">. </w:t>
      </w:r>
    </w:p>
    <w:p w14:paraId="1B03CAEC" w14:textId="1ED3435C" w:rsidR="0036459E" w:rsidRPr="00B530F8" w:rsidRDefault="000470FD" w:rsidP="008A1AAE">
      <w:pPr>
        <w:pStyle w:val="ListLegal"/>
        <w:numPr>
          <w:ilvl w:val="0"/>
          <w:numId w:val="61"/>
        </w:numPr>
      </w:pPr>
      <w:bookmarkStart w:id="25" w:name="_Ref220587635"/>
      <w:bookmarkStart w:id="26" w:name="_Ref219293993"/>
      <w:r w:rsidRPr="00B530F8">
        <w:t xml:space="preserve">The Honorary </w:t>
      </w:r>
      <w:r w:rsidR="00C00828" w:rsidRPr="00B530F8">
        <w:t>M</w:t>
      </w:r>
      <w:r w:rsidRPr="00B530F8">
        <w:t>embership Classes of Membership are:</w:t>
      </w:r>
      <w:bookmarkEnd w:id="25"/>
      <w:r w:rsidRPr="00B530F8">
        <w:t xml:space="preserve"> </w:t>
      </w:r>
    </w:p>
    <w:p w14:paraId="4D9F8421" w14:textId="6176ABC8" w:rsidR="000470FD" w:rsidRPr="00B530F8" w:rsidRDefault="003D476C" w:rsidP="000470FD">
      <w:pPr>
        <w:pStyle w:val="ListLegal"/>
        <w:numPr>
          <w:ilvl w:val="1"/>
          <w:numId w:val="61"/>
        </w:numPr>
      </w:pPr>
      <w:r w:rsidRPr="00B530F8">
        <w:t xml:space="preserve">Ordinary </w:t>
      </w:r>
      <w:r w:rsidR="000470FD" w:rsidRPr="00B530F8">
        <w:t>Honorary Members; and</w:t>
      </w:r>
    </w:p>
    <w:p w14:paraId="2FF6DCC0" w14:textId="25B06C02" w:rsidR="000470FD" w:rsidRPr="00B530F8" w:rsidRDefault="000470FD" w:rsidP="000470FD">
      <w:pPr>
        <w:pStyle w:val="ListLegal"/>
        <w:numPr>
          <w:ilvl w:val="1"/>
          <w:numId w:val="61"/>
        </w:numPr>
      </w:pPr>
      <w:r w:rsidRPr="00B530F8">
        <w:t xml:space="preserve">Honorary Life Members. </w:t>
      </w:r>
    </w:p>
    <w:p w14:paraId="7F6E5421" w14:textId="6D1007B0" w:rsidR="0086027E" w:rsidRPr="00B530F8" w:rsidRDefault="007C614D" w:rsidP="008A1AAE">
      <w:pPr>
        <w:pStyle w:val="ListLegal"/>
        <w:numPr>
          <w:ilvl w:val="0"/>
          <w:numId w:val="61"/>
        </w:numPr>
      </w:pPr>
      <w:bookmarkStart w:id="27" w:name="_Ref220679049"/>
      <w:r w:rsidRPr="00B530F8">
        <w:t>An Honorary Member</w:t>
      </w:r>
      <w:r w:rsidR="00EB3CEF" w:rsidRPr="00B530F8">
        <w:t xml:space="preserve"> that </w:t>
      </w:r>
      <w:r w:rsidR="001603F5" w:rsidRPr="00B530F8">
        <w:t>is only an Honorary Member</w:t>
      </w:r>
      <w:r w:rsidRPr="00B530F8">
        <w:t xml:space="preserve"> is not required to pay any Membership Fee</w:t>
      </w:r>
      <w:r w:rsidR="00605DB6" w:rsidRPr="00B530F8">
        <w:t xml:space="preserve"> or Levies</w:t>
      </w:r>
      <w:r w:rsidR="00FB7655" w:rsidRPr="00B530F8">
        <w:t>.</w:t>
      </w:r>
      <w:bookmarkEnd w:id="26"/>
      <w:bookmarkEnd w:id="27"/>
      <w:r w:rsidR="00FB7655" w:rsidRPr="00B530F8">
        <w:t xml:space="preserve"> </w:t>
      </w:r>
      <w:r w:rsidRPr="00B530F8">
        <w:t xml:space="preserve"> </w:t>
      </w:r>
    </w:p>
    <w:p w14:paraId="425528A3" w14:textId="2416A71E" w:rsidR="001603F5" w:rsidRPr="00B530F8" w:rsidRDefault="001603F5" w:rsidP="001603F5">
      <w:pPr>
        <w:pStyle w:val="ListLegal"/>
        <w:numPr>
          <w:ilvl w:val="0"/>
          <w:numId w:val="0"/>
        </w:numPr>
        <w:ind w:left="1440"/>
        <w:rPr>
          <w:i/>
          <w:iCs/>
        </w:rPr>
      </w:pPr>
      <w:r w:rsidRPr="00B530F8">
        <w:rPr>
          <w:i/>
          <w:iCs/>
        </w:rPr>
        <w:t xml:space="preserve">Note: if the Honorary Member is also a Voting or Non-Voting Member, </w:t>
      </w:r>
      <w:r w:rsidR="00492024" w:rsidRPr="00B530F8">
        <w:rPr>
          <w:i/>
          <w:iCs/>
        </w:rPr>
        <w:t xml:space="preserve">a Membership Fee </w:t>
      </w:r>
      <w:r w:rsidR="000F5E68" w:rsidRPr="00B530F8">
        <w:rPr>
          <w:i/>
          <w:iCs/>
        </w:rPr>
        <w:t xml:space="preserve">or Levies </w:t>
      </w:r>
      <w:r w:rsidR="00492024" w:rsidRPr="00B530F8">
        <w:rPr>
          <w:i/>
          <w:iCs/>
        </w:rPr>
        <w:t xml:space="preserve">may be payable in respect of that Category of Membership. </w:t>
      </w:r>
    </w:p>
    <w:p w14:paraId="5A1AEF87" w14:textId="08B6B5F6" w:rsidR="00B05081" w:rsidRPr="00B530F8" w:rsidRDefault="00F559B3" w:rsidP="00F559B3">
      <w:pPr>
        <w:pStyle w:val="Heading2"/>
      </w:pPr>
      <w:bookmarkStart w:id="28" w:name="_Toc220654430"/>
      <w:r w:rsidRPr="00B530F8">
        <w:t>Member rights and obligations</w:t>
      </w:r>
      <w:bookmarkEnd w:id="28"/>
    </w:p>
    <w:p w14:paraId="5558E652" w14:textId="5F2E3977" w:rsidR="00F559B3" w:rsidRPr="00B530F8" w:rsidRDefault="00747D27" w:rsidP="00A92B77">
      <w:pPr>
        <w:pStyle w:val="ListLegal"/>
        <w:numPr>
          <w:ilvl w:val="0"/>
          <w:numId w:val="50"/>
        </w:numPr>
      </w:pPr>
      <w:r w:rsidRPr="00B530F8">
        <w:t>E</w:t>
      </w:r>
      <w:r w:rsidR="00F559B3" w:rsidRPr="00B530F8">
        <w:t xml:space="preserve">ach </w:t>
      </w:r>
      <w:r w:rsidR="00C040D2" w:rsidRPr="00B530F8">
        <w:t>m</w:t>
      </w:r>
      <w:r w:rsidR="00F559B3" w:rsidRPr="00B530F8">
        <w:t xml:space="preserve">ember </w:t>
      </w:r>
      <w:r w:rsidR="00A36B45" w:rsidRPr="00B530F8">
        <w:t>is</w:t>
      </w:r>
      <w:r w:rsidR="00927139" w:rsidRPr="00B530F8">
        <w:t>, subject to this Constitution,</w:t>
      </w:r>
      <w:r w:rsidR="00A36B45" w:rsidRPr="00B530F8">
        <w:t xml:space="preserve"> entitled to all the privileges of </w:t>
      </w:r>
      <w:r w:rsidR="00A471EA" w:rsidRPr="00B530F8">
        <w:t xml:space="preserve">their </w:t>
      </w:r>
      <w:r w:rsidR="00975041" w:rsidRPr="00B530F8">
        <w:t>C</w:t>
      </w:r>
      <w:r w:rsidR="00A471EA" w:rsidRPr="00B530F8">
        <w:t xml:space="preserve">ategory of </w:t>
      </w:r>
      <w:r w:rsidR="007706A7" w:rsidRPr="00B530F8">
        <w:t>M</w:t>
      </w:r>
      <w:r w:rsidR="00A471EA" w:rsidRPr="00B530F8">
        <w:t>embership</w:t>
      </w:r>
      <w:r w:rsidRPr="00B530F8">
        <w:t xml:space="preserve">. </w:t>
      </w:r>
    </w:p>
    <w:p w14:paraId="47C9CA1F" w14:textId="22932931" w:rsidR="00A471EA" w:rsidRPr="00B530F8" w:rsidRDefault="00747D27" w:rsidP="00A92B77">
      <w:pPr>
        <w:pStyle w:val="ListLegal"/>
        <w:numPr>
          <w:ilvl w:val="0"/>
          <w:numId w:val="50"/>
        </w:numPr>
      </w:pPr>
      <w:r w:rsidRPr="00B530F8">
        <w:t>E</w:t>
      </w:r>
      <w:r w:rsidR="00A471EA" w:rsidRPr="00B530F8">
        <w:t xml:space="preserve">ach </w:t>
      </w:r>
      <w:r w:rsidR="00C040D2" w:rsidRPr="00B530F8">
        <w:t>m</w:t>
      </w:r>
      <w:r w:rsidR="00A471EA" w:rsidRPr="00B530F8">
        <w:t>ember must observe this Constitution, the By-Laws</w:t>
      </w:r>
      <w:r w:rsidR="00590ABC" w:rsidRPr="00B530F8">
        <w:t>, and any other rules</w:t>
      </w:r>
      <w:r w:rsidR="00750D62" w:rsidRPr="00B530F8">
        <w:t xml:space="preserve"> or conventions adopted by the Management Committee or the Club at general meetings or Management Committee meetings from time to time</w:t>
      </w:r>
      <w:r w:rsidRPr="00B530F8">
        <w:t xml:space="preserve">. </w:t>
      </w:r>
      <w:r w:rsidR="00750D62" w:rsidRPr="00B530F8">
        <w:t xml:space="preserve"> </w:t>
      </w:r>
    </w:p>
    <w:p w14:paraId="6676D1CA" w14:textId="2CCFBA58" w:rsidR="00E9104C" w:rsidRPr="00B530F8" w:rsidRDefault="00B77C4E" w:rsidP="00A92B77">
      <w:pPr>
        <w:pStyle w:val="ListLegal"/>
        <w:numPr>
          <w:ilvl w:val="0"/>
          <w:numId w:val="50"/>
        </w:numPr>
      </w:pPr>
      <w:r w:rsidRPr="00B530F8">
        <w:t>T</w:t>
      </w:r>
      <w:r w:rsidR="00293079" w:rsidRPr="00B530F8">
        <w:t xml:space="preserve">he rights and privileges of </w:t>
      </w:r>
      <w:r w:rsidR="008D0CF2" w:rsidRPr="00B530F8">
        <w:t>m</w:t>
      </w:r>
      <w:r w:rsidR="00293079" w:rsidRPr="00B530F8">
        <w:t>embership</w:t>
      </w:r>
      <w:r w:rsidR="00E9104C" w:rsidRPr="00B530F8">
        <w:t>:</w:t>
      </w:r>
      <w:r w:rsidR="00293079" w:rsidRPr="00B530F8">
        <w:t xml:space="preserve"> </w:t>
      </w:r>
    </w:p>
    <w:p w14:paraId="1C3BA14D" w14:textId="23CC9C0A" w:rsidR="00DB2B7F" w:rsidRPr="00B530F8" w:rsidRDefault="00293079" w:rsidP="00A92B77">
      <w:pPr>
        <w:pStyle w:val="ListLegal"/>
        <w:numPr>
          <w:ilvl w:val="1"/>
          <w:numId w:val="50"/>
        </w:numPr>
      </w:pPr>
      <w:r w:rsidRPr="00B530F8">
        <w:t xml:space="preserve">are personal to each </w:t>
      </w:r>
      <w:r w:rsidR="008D0CF2" w:rsidRPr="00B530F8">
        <w:t>m</w:t>
      </w:r>
      <w:r w:rsidRPr="00B530F8">
        <w:t>ember</w:t>
      </w:r>
      <w:r w:rsidR="00E9104C" w:rsidRPr="00B530F8">
        <w:t xml:space="preserve">; </w:t>
      </w:r>
    </w:p>
    <w:p w14:paraId="43F5C6CC" w14:textId="015B5489" w:rsidR="00DD142D" w:rsidRPr="00B530F8" w:rsidRDefault="00DD142D" w:rsidP="00A92B77">
      <w:pPr>
        <w:pStyle w:val="ListLegal"/>
        <w:numPr>
          <w:ilvl w:val="1"/>
          <w:numId w:val="50"/>
        </w:numPr>
      </w:pPr>
      <w:r w:rsidRPr="00B530F8">
        <w:t xml:space="preserve">are not transferrable by the </w:t>
      </w:r>
      <w:r w:rsidR="008D0CF2" w:rsidRPr="00B530F8">
        <w:t>m</w:t>
      </w:r>
      <w:r w:rsidRPr="00B530F8">
        <w:t>ember’s own act or by operation of law</w:t>
      </w:r>
      <w:r w:rsidR="00DB2B7F" w:rsidRPr="00B530F8">
        <w:t xml:space="preserve">; </w:t>
      </w:r>
      <w:r w:rsidR="00E9104C" w:rsidRPr="00B530F8">
        <w:t>and</w:t>
      </w:r>
    </w:p>
    <w:p w14:paraId="4B6A80B5" w14:textId="246BAA94" w:rsidR="00DB2B7F" w:rsidRPr="00B530F8" w:rsidRDefault="00CA3CA2" w:rsidP="00A92B77">
      <w:pPr>
        <w:pStyle w:val="ListLegal"/>
        <w:numPr>
          <w:ilvl w:val="1"/>
          <w:numId w:val="50"/>
        </w:numPr>
      </w:pPr>
      <w:r w:rsidRPr="00B530F8">
        <w:t xml:space="preserve">notwithstanding, </w:t>
      </w:r>
      <w:r w:rsidR="00027F17" w:rsidRPr="00B530F8">
        <w:t xml:space="preserve">the Club may transfer a </w:t>
      </w:r>
      <w:r w:rsidR="008D0CF2" w:rsidRPr="00B530F8">
        <w:t>m</w:t>
      </w:r>
      <w:r w:rsidR="00027F17" w:rsidRPr="00B530F8">
        <w:t xml:space="preserve">ember from membership in one </w:t>
      </w:r>
      <w:r w:rsidR="008D0CF2" w:rsidRPr="00B530F8">
        <w:t>C</w:t>
      </w:r>
      <w:r w:rsidR="00027F17" w:rsidRPr="00B530F8">
        <w:t xml:space="preserve">lass of </w:t>
      </w:r>
      <w:r w:rsidR="008D0CF2" w:rsidRPr="00B530F8">
        <w:t>M</w:t>
      </w:r>
      <w:r w:rsidR="00027F17" w:rsidRPr="00B530F8">
        <w:t xml:space="preserve">embership </w:t>
      </w:r>
      <w:r w:rsidRPr="00B530F8">
        <w:t xml:space="preserve">to membership in another </w:t>
      </w:r>
      <w:r w:rsidR="00262574" w:rsidRPr="00B530F8">
        <w:t>Class of Membership</w:t>
      </w:r>
      <w:r w:rsidRPr="00B530F8">
        <w:t xml:space="preserve"> in accordance with rule</w:t>
      </w:r>
      <w:r w:rsidR="001E6BAF" w:rsidRPr="00B530F8">
        <w:t xml:space="preserve"> </w:t>
      </w:r>
      <w:r w:rsidR="005C3CA1" w:rsidRPr="00B530F8">
        <w:fldChar w:fldCharType="begin"/>
      </w:r>
      <w:r w:rsidR="005C3CA1" w:rsidRPr="00B530F8">
        <w:instrText xml:space="preserve"> REF _Ref215579167 \r \h </w:instrText>
      </w:r>
      <w:r w:rsidR="00B530F8">
        <w:instrText xml:space="preserve"> \* MERGEFORMAT </w:instrText>
      </w:r>
      <w:r w:rsidR="005C3CA1" w:rsidRPr="00B530F8">
        <w:fldChar w:fldCharType="separate"/>
      </w:r>
      <w:r w:rsidR="008C5EEA" w:rsidRPr="00B530F8">
        <w:t>6.3</w:t>
      </w:r>
      <w:r w:rsidR="005C3CA1" w:rsidRPr="00B530F8">
        <w:fldChar w:fldCharType="end"/>
      </w:r>
      <w:r w:rsidR="001E6BAF" w:rsidRPr="00B530F8">
        <w:t xml:space="preserve">. </w:t>
      </w:r>
    </w:p>
    <w:p w14:paraId="05EA320D" w14:textId="1A95B117" w:rsidR="00466ADB" w:rsidRPr="00B530F8" w:rsidRDefault="00747D27" w:rsidP="00A92B77">
      <w:pPr>
        <w:pStyle w:val="ListLegal"/>
        <w:numPr>
          <w:ilvl w:val="0"/>
          <w:numId w:val="50"/>
        </w:numPr>
      </w:pPr>
      <w:r w:rsidRPr="00B530F8">
        <w:t>E</w:t>
      </w:r>
      <w:r w:rsidR="000B6FAD" w:rsidRPr="00B530F8">
        <w:t xml:space="preserve">xcept where expressly permitted by this Constitution or the By-Laws, </w:t>
      </w:r>
      <w:r w:rsidR="008820A8" w:rsidRPr="00B530F8">
        <w:t>no Member is entitled to</w:t>
      </w:r>
      <w:r w:rsidR="00466ADB" w:rsidRPr="00B530F8">
        <w:t xml:space="preserve">: </w:t>
      </w:r>
    </w:p>
    <w:p w14:paraId="215C5D29" w14:textId="6246DCAD" w:rsidR="00466ADB" w:rsidRPr="00B530F8" w:rsidRDefault="00466ADB" w:rsidP="00A92B77">
      <w:pPr>
        <w:pStyle w:val="ListLegal"/>
        <w:numPr>
          <w:ilvl w:val="1"/>
          <w:numId w:val="50"/>
        </w:numPr>
      </w:pPr>
      <w:r w:rsidRPr="00B530F8">
        <w:lastRenderedPageBreak/>
        <w:t>purport to transfer any of the rights or privileges of</w:t>
      </w:r>
      <w:r w:rsidR="008820A8" w:rsidRPr="00B530F8">
        <w:t xml:space="preserve"> that </w:t>
      </w:r>
      <w:r w:rsidR="008D0CF2" w:rsidRPr="00B530F8">
        <w:t>m</w:t>
      </w:r>
      <w:r w:rsidR="008820A8" w:rsidRPr="00B530F8">
        <w:t>ember’s</w:t>
      </w:r>
      <w:r w:rsidRPr="00B530F8">
        <w:t xml:space="preserve"> </w:t>
      </w:r>
      <w:r w:rsidR="008D0CF2" w:rsidRPr="00B530F8">
        <w:t>m</w:t>
      </w:r>
      <w:r w:rsidRPr="00B530F8">
        <w:t>embership to another person; or</w:t>
      </w:r>
      <w:r w:rsidR="008D0CF2" w:rsidRPr="00B530F8">
        <w:t xml:space="preserve">  </w:t>
      </w:r>
    </w:p>
    <w:p w14:paraId="6F6DD6DA" w14:textId="5C027CD1" w:rsidR="00DD142D" w:rsidRPr="00B530F8" w:rsidRDefault="00466ADB" w:rsidP="00A92B77">
      <w:pPr>
        <w:pStyle w:val="ListLegal"/>
        <w:numPr>
          <w:ilvl w:val="1"/>
          <w:numId w:val="50"/>
        </w:numPr>
      </w:pPr>
      <w:r w:rsidRPr="00B530F8">
        <w:t xml:space="preserve">purport to exercise </w:t>
      </w:r>
      <w:r w:rsidR="008D6C16" w:rsidRPr="00B530F8">
        <w:t xml:space="preserve">the rights or privileges of another </w:t>
      </w:r>
      <w:r w:rsidR="008D0CF2" w:rsidRPr="00B530F8">
        <w:t>m</w:t>
      </w:r>
      <w:r w:rsidR="008D6C16" w:rsidRPr="00B530F8">
        <w:t xml:space="preserve">ember’s </w:t>
      </w:r>
      <w:r w:rsidR="008D0CF2" w:rsidRPr="00B530F8">
        <w:t>m</w:t>
      </w:r>
      <w:r w:rsidR="008D6C16" w:rsidRPr="00B530F8">
        <w:t xml:space="preserve">embership. </w:t>
      </w:r>
      <w:r w:rsidR="00112C67" w:rsidRPr="00B530F8">
        <w:t xml:space="preserve"> </w:t>
      </w:r>
    </w:p>
    <w:p w14:paraId="1AB23329" w14:textId="1198377A" w:rsidR="0068562D" w:rsidRPr="00B530F8" w:rsidRDefault="000D3670" w:rsidP="0068562D">
      <w:pPr>
        <w:pStyle w:val="ListLegal"/>
        <w:numPr>
          <w:ilvl w:val="0"/>
          <w:numId w:val="50"/>
        </w:numPr>
      </w:pPr>
      <w:r w:rsidRPr="00B530F8">
        <w:t>The rights and privileges of membership do not confer on a member:</w:t>
      </w:r>
    </w:p>
    <w:p w14:paraId="2A86EFF8" w14:textId="07ADA6D6" w:rsidR="000D3670" w:rsidRPr="00B530F8" w:rsidRDefault="000D3670" w:rsidP="000D3670">
      <w:pPr>
        <w:pStyle w:val="ListLegal"/>
        <w:numPr>
          <w:ilvl w:val="1"/>
          <w:numId w:val="50"/>
        </w:numPr>
      </w:pPr>
      <w:r w:rsidRPr="00B530F8">
        <w:t>any claim to any portion of the property of the Club;</w:t>
      </w:r>
      <w:r w:rsidR="00C57227" w:rsidRPr="00B530F8">
        <w:t xml:space="preserve"> or</w:t>
      </w:r>
    </w:p>
    <w:p w14:paraId="275AADEF" w14:textId="1BEA2F51" w:rsidR="00C57227" w:rsidRPr="00B530F8" w:rsidRDefault="00101EE0" w:rsidP="000D3670">
      <w:pPr>
        <w:pStyle w:val="ListLegal"/>
        <w:numPr>
          <w:ilvl w:val="1"/>
          <w:numId w:val="50"/>
        </w:numPr>
      </w:pPr>
      <w:r w:rsidRPr="00B530F8">
        <w:t xml:space="preserve">without the prior consent of the Management Committee, </w:t>
      </w:r>
      <w:r w:rsidR="00C57227" w:rsidRPr="00B530F8">
        <w:t xml:space="preserve">any right to </w:t>
      </w:r>
      <w:r w:rsidRPr="00B530F8">
        <w:t xml:space="preserve">possess </w:t>
      </w:r>
      <w:r w:rsidR="009B438F" w:rsidRPr="00B530F8">
        <w:t xml:space="preserve">or damage </w:t>
      </w:r>
      <w:r w:rsidRPr="00B530F8">
        <w:t>any Club property</w:t>
      </w:r>
      <w:r w:rsidR="009B438F" w:rsidRPr="00B530F8">
        <w:t>.</w:t>
      </w:r>
    </w:p>
    <w:p w14:paraId="306184EF" w14:textId="533BDDFC" w:rsidR="00682C2A" w:rsidRPr="00B530F8" w:rsidRDefault="00682C2A" w:rsidP="00682C2A">
      <w:pPr>
        <w:pStyle w:val="Heading1"/>
      </w:pPr>
      <w:bookmarkStart w:id="29" w:name="_Toc220654431"/>
      <w:bookmarkStart w:id="30" w:name="_Ref213337263"/>
      <w:r w:rsidRPr="00B530F8">
        <w:t>Admission</w:t>
      </w:r>
      <w:r w:rsidR="00347A84" w:rsidRPr="00B530F8">
        <w:t>, Transfer,</w:t>
      </w:r>
      <w:r w:rsidRPr="00B530F8">
        <w:t xml:space="preserve"> and </w:t>
      </w:r>
      <w:r w:rsidR="00347A84" w:rsidRPr="00B530F8">
        <w:t>Cessation</w:t>
      </w:r>
      <w:r w:rsidRPr="00B530F8">
        <w:t xml:space="preserve"> of Membership</w:t>
      </w:r>
      <w:bookmarkEnd w:id="29"/>
    </w:p>
    <w:p w14:paraId="51C47CDD" w14:textId="77777777" w:rsidR="00C03DBA" w:rsidRPr="00B530F8" w:rsidRDefault="00C03DBA" w:rsidP="00C03DBA">
      <w:pPr>
        <w:pStyle w:val="Heading2"/>
      </w:pPr>
      <w:bookmarkStart w:id="31" w:name="_Ref213335982"/>
      <w:bookmarkStart w:id="32" w:name="_Toc220654432"/>
      <w:r w:rsidRPr="00B530F8">
        <w:t>Application for Membership</w:t>
      </w:r>
      <w:bookmarkEnd w:id="31"/>
      <w:bookmarkEnd w:id="32"/>
    </w:p>
    <w:p w14:paraId="79F71594" w14:textId="77777777" w:rsidR="00C03DBA" w:rsidRPr="00B530F8" w:rsidRDefault="00C03DBA" w:rsidP="00C03DBA">
      <w:pPr>
        <w:pStyle w:val="ListLegal"/>
        <w:numPr>
          <w:ilvl w:val="0"/>
          <w:numId w:val="51"/>
        </w:numPr>
      </w:pPr>
      <w:r w:rsidRPr="00B530F8">
        <w:t xml:space="preserve">A person may apply for membership of the Club by delivering a Membership Application to the Club. </w:t>
      </w:r>
    </w:p>
    <w:p w14:paraId="1703D32B" w14:textId="77777777" w:rsidR="00C03DBA" w:rsidRPr="00B530F8" w:rsidRDefault="00C03DBA" w:rsidP="00C03DBA">
      <w:pPr>
        <w:pStyle w:val="ListLegal"/>
        <w:numPr>
          <w:ilvl w:val="0"/>
          <w:numId w:val="51"/>
        </w:numPr>
      </w:pPr>
      <w:bookmarkStart w:id="33" w:name="_Ref215577716"/>
      <w:r w:rsidRPr="00B530F8">
        <w:t>A Membership Application for a Voting or Non-Voting Membership must be:</w:t>
      </w:r>
      <w:bookmarkEnd w:id="33"/>
      <w:r w:rsidRPr="00B530F8">
        <w:t xml:space="preserve"> </w:t>
      </w:r>
    </w:p>
    <w:p w14:paraId="08C8CA9A" w14:textId="77777777" w:rsidR="00C03DBA" w:rsidRPr="00B530F8" w:rsidRDefault="00C03DBA" w:rsidP="00C03DBA">
      <w:pPr>
        <w:pStyle w:val="ListLegal"/>
        <w:numPr>
          <w:ilvl w:val="1"/>
          <w:numId w:val="51"/>
        </w:numPr>
      </w:pPr>
      <w:r w:rsidRPr="00B530F8">
        <w:t xml:space="preserve">signed by the applicant; and </w:t>
      </w:r>
    </w:p>
    <w:p w14:paraId="1A112F58" w14:textId="77777777" w:rsidR="00C03DBA" w:rsidRPr="00B530F8" w:rsidRDefault="00C03DBA" w:rsidP="00C03DBA">
      <w:pPr>
        <w:pStyle w:val="ListLegal"/>
        <w:numPr>
          <w:ilvl w:val="1"/>
          <w:numId w:val="51"/>
        </w:numPr>
      </w:pPr>
      <w:r w:rsidRPr="00B530F8">
        <w:t xml:space="preserve">accompanied with payment of any Membership Fee to the Club. </w:t>
      </w:r>
    </w:p>
    <w:p w14:paraId="2051FBB1" w14:textId="133D24A4" w:rsidR="00C03DBA" w:rsidRPr="00B530F8" w:rsidRDefault="00C03DBA" w:rsidP="00C03DBA">
      <w:pPr>
        <w:pStyle w:val="ListLegal"/>
        <w:numPr>
          <w:ilvl w:val="0"/>
          <w:numId w:val="51"/>
        </w:numPr>
      </w:pPr>
      <w:bookmarkStart w:id="34" w:name="_Ref213403801"/>
      <w:r w:rsidRPr="00B530F8">
        <w:t xml:space="preserve">Further to subrule </w:t>
      </w:r>
      <w:r w:rsidRPr="00B530F8">
        <w:fldChar w:fldCharType="begin"/>
      </w:r>
      <w:r w:rsidRPr="00B530F8">
        <w:instrText xml:space="preserve"> REF _Ref213335982 \r \h </w:instrText>
      </w:r>
      <w:r w:rsidR="00B530F8">
        <w:instrText xml:space="preserve"> \* MERGEFORMAT </w:instrText>
      </w:r>
      <w:r w:rsidRPr="00B530F8">
        <w:fldChar w:fldCharType="separate"/>
      </w:r>
      <w:r w:rsidR="008C5EEA" w:rsidRPr="00B530F8">
        <w:t>6.1</w:t>
      </w:r>
      <w:r w:rsidRPr="00B530F8">
        <w:fldChar w:fldCharType="end"/>
      </w:r>
      <w:r w:rsidRPr="00B530F8">
        <w:fldChar w:fldCharType="begin"/>
      </w:r>
      <w:r w:rsidRPr="00B530F8">
        <w:instrText xml:space="preserve"> REF _Ref215577716 \r \h </w:instrText>
      </w:r>
      <w:r w:rsidR="00B530F8">
        <w:instrText xml:space="preserve"> \* MERGEFORMAT </w:instrText>
      </w:r>
      <w:r w:rsidRPr="00B530F8">
        <w:fldChar w:fldCharType="separate"/>
      </w:r>
      <w:r w:rsidR="008C5EEA" w:rsidRPr="00B530F8">
        <w:t>(b)</w:t>
      </w:r>
      <w:r w:rsidRPr="00B530F8">
        <w:fldChar w:fldCharType="end"/>
      </w:r>
      <w:r w:rsidRPr="00B530F8">
        <w:t>, a Membership Application for Social Membership must be:</w:t>
      </w:r>
      <w:bookmarkEnd w:id="34"/>
      <w:r w:rsidRPr="00B530F8">
        <w:t xml:space="preserve"> </w:t>
      </w:r>
    </w:p>
    <w:p w14:paraId="04317C09" w14:textId="77777777" w:rsidR="00C03DBA" w:rsidRPr="00B530F8" w:rsidRDefault="00C03DBA" w:rsidP="00C03DBA">
      <w:pPr>
        <w:pStyle w:val="ListLegal"/>
        <w:numPr>
          <w:ilvl w:val="1"/>
          <w:numId w:val="51"/>
        </w:numPr>
      </w:pPr>
      <w:r w:rsidRPr="00B530F8">
        <w:t>signed by the applicant; and</w:t>
      </w:r>
    </w:p>
    <w:p w14:paraId="79702ABA" w14:textId="208B1CA7" w:rsidR="00C03DBA" w:rsidRPr="00B530F8" w:rsidRDefault="00C03DBA" w:rsidP="00C03DBA">
      <w:pPr>
        <w:pStyle w:val="ListLegal"/>
        <w:numPr>
          <w:ilvl w:val="1"/>
          <w:numId w:val="51"/>
        </w:numPr>
      </w:pPr>
      <w:r w:rsidRPr="00B530F8">
        <w:t xml:space="preserve">signed, as a proposer, by one </w:t>
      </w:r>
      <w:r w:rsidR="0053767F" w:rsidRPr="00B530F8">
        <w:t>member</w:t>
      </w:r>
      <w:r w:rsidR="00EF684B" w:rsidRPr="00B530F8">
        <w:t xml:space="preserve"> who</w:t>
      </w:r>
      <w:r w:rsidRPr="00B530F8">
        <w:t xml:space="preserve">: </w:t>
      </w:r>
    </w:p>
    <w:p w14:paraId="5F240A05" w14:textId="688A1A57" w:rsidR="00C03DBA" w:rsidRPr="00B530F8" w:rsidRDefault="00C03DBA" w:rsidP="00C03DBA">
      <w:pPr>
        <w:pStyle w:val="ListLegal"/>
        <w:numPr>
          <w:ilvl w:val="2"/>
          <w:numId w:val="51"/>
        </w:numPr>
      </w:pPr>
      <w:r w:rsidRPr="00B530F8">
        <w:t xml:space="preserve">is an Ordinary Member; </w:t>
      </w:r>
    </w:p>
    <w:p w14:paraId="04A1439A" w14:textId="508BF6C6" w:rsidR="00C03DBA" w:rsidRPr="00B530F8" w:rsidRDefault="00C03DBA" w:rsidP="00C03DBA">
      <w:pPr>
        <w:pStyle w:val="ListLegal"/>
        <w:numPr>
          <w:ilvl w:val="2"/>
          <w:numId w:val="51"/>
        </w:numPr>
      </w:pPr>
      <w:r w:rsidRPr="00B530F8">
        <w:t xml:space="preserve">does not have any Membership Fees or Levies in arrears at the date of the application; </w:t>
      </w:r>
      <w:r w:rsidR="00EF684B" w:rsidRPr="00B530F8">
        <w:t>and</w:t>
      </w:r>
    </w:p>
    <w:p w14:paraId="39AB1FFF" w14:textId="1C8AA4CF" w:rsidR="00C03DBA" w:rsidRPr="00B530F8" w:rsidRDefault="00C03DBA" w:rsidP="00C03DBA">
      <w:pPr>
        <w:pStyle w:val="ListLegal"/>
        <w:numPr>
          <w:ilvl w:val="2"/>
          <w:numId w:val="51"/>
        </w:numPr>
      </w:pPr>
      <w:r w:rsidRPr="00B530F8">
        <w:t xml:space="preserve">has not previously proposed a person under rule </w:t>
      </w:r>
      <w:r w:rsidRPr="00B530F8">
        <w:fldChar w:fldCharType="begin"/>
      </w:r>
      <w:r w:rsidRPr="00B530F8">
        <w:instrText xml:space="preserve"> REF _Ref213335982 \w \h </w:instrText>
      </w:r>
      <w:r w:rsidR="00B530F8">
        <w:instrText xml:space="preserve"> \* MERGEFORMAT </w:instrText>
      </w:r>
      <w:r w:rsidRPr="00B530F8">
        <w:fldChar w:fldCharType="separate"/>
      </w:r>
      <w:r w:rsidR="008C5EEA" w:rsidRPr="00B530F8">
        <w:t>6.1</w:t>
      </w:r>
      <w:r w:rsidRPr="00B530F8">
        <w:fldChar w:fldCharType="end"/>
      </w:r>
      <w:r w:rsidRPr="00B530F8">
        <w:fldChar w:fldCharType="begin"/>
      </w:r>
      <w:r w:rsidRPr="00B530F8">
        <w:instrText xml:space="preserve"> REF _Ref213403801 \w \h </w:instrText>
      </w:r>
      <w:r w:rsidR="00B530F8">
        <w:instrText xml:space="preserve"> \* MERGEFORMAT </w:instrText>
      </w:r>
      <w:r w:rsidRPr="00B530F8">
        <w:fldChar w:fldCharType="separate"/>
      </w:r>
      <w:r w:rsidR="008C5EEA" w:rsidRPr="00B530F8">
        <w:t>(c)</w:t>
      </w:r>
      <w:r w:rsidRPr="00B530F8">
        <w:fldChar w:fldCharType="end"/>
      </w:r>
      <w:r w:rsidRPr="00B530F8">
        <w:t xml:space="preserve">, if the person they previously proposed is a current Social Member of the Club. </w:t>
      </w:r>
    </w:p>
    <w:p w14:paraId="4D108409" w14:textId="1DF4CE4B" w:rsidR="00C03DBA" w:rsidRPr="00B530F8" w:rsidRDefault="00C03DBA" w:rsidP="00C03DBA">
      <w:pPr>
        <w:pStyle w:val="ListLegal"/>
        <w:numPr>
          <w:ilvl w:val="2"/>
          <w:numId w:val="51"/>
        </w:numPr>
      </w:pPr>
      <w:r w:rsidRPr="00B530F8">
        <w:t xml:space="preserve"> </w:t>
      </w:r>
    </w:p>
    <w:p w14:paraId="0DA62FA7" w14:textId="0DE16328" w:rsidR="00C03DBA" w:rsidRPr="00B530F8" w:rsidRDefault="00C03DBA" w:rsidP="00C03DBA">
      <w:pPr>
        <w:pStyle w:val="ListLegal"/>
        <w:numPr>
          <w:ilvl w:val="0"/>
          <w:numId w:val="51"/>
        </w:numPr>
      </w:pPr>
      <w:r w:rsidRPr="00B530F8">
        <w:t xml:space="preserve">Further to subrule </w:t>
      </w:r>
      <w:r w:rsidRPr="00B530F8">
        <w:fldChar w:fldCharType="begin"/>
      </w:r>
      <w:r w:rsidRPr="00B530F8">
        <w:instrText xml:space="preserve"> REF _Ref215577716 \r \h </w:instrText>
      </w:r>
      <w:r w:rsidR="00B530F8">
        <w:instrText xml:space="preserve"> \* MERGEFORMAT </w:instrText>
      </w:r>
      <w:r w:rsidRPr="00B530F8">
        <w:fldChar w:fldCharType="separate"/>
      </w:r>
      <w:r w:rsidR="008C5EEA" w:rsidRPr="00B530F8">
        <w:t>(b)</w:t>
      </w:r>
      <w:r w:rsidRPr="00B530F8">
        <w:fldChar w:fldCharType="end"/>
      </w:r>
      <w:r w:rsidRPr="00B530F8">
        <w:t xml:space="preserve">, a Membership Application for Junior Membership must be accompanied with: </w:t>
      </w:r>
    </w:p>
    <w:p w14:paraId="3B7EE01A" w14:textId="77777777" w:rsidR="00C03DBA" w:rsidRPr="00B530F8" w:rsidRDefault="00C03DBA" w:rsidP="00C03DBA">
      <w:pPr>
        <w:pStyle w:val="ListLegal"/>
        <w:numPr>
          <w:ilvl w:val="1"/>
          <w:numId w:val="51"/>
        </w:numPr>
      </w:pPr>
      <w:r w:rsidRPr="00B530F8">
        <w:t xml:space="preserve">the written consent of the applicant’s parent or legal guardian; and </w:t>
      </w:r>
    </w:p>
    <w:p w14:paraId="0D681566" w14:textId="77777777" w:rsidR="00C03DBA" w:rsidRPr="00B530F8" w:rsidRDefault="00C03DBA" w:rsidP="00C03DBA">
      <w:pPr>
        <w:pStyle w:val="ListLegal"/>
        <w:numPr>
          <w:ilvl w:val="1"/>
          <w:numId w:val="51"/>
        </w:numPr>
      </w:pPr>
      <w:r w:rsidRPr="00B530F8">
        <w:t xml:space="preserve">an undertaking from that parent or legal guardian to, on behalf of the applicant, make payment of any Membership Fees or Levies that may become due and payable. </w:t>
      </w:r>
    </w:p>
    <w:p w14:paraId="11A86F84" w14:textId="1AA5B3B9" w:rsidR="00DD0DF5" w:rsidRPr="00B530F8" w:rsidRDefault="00DD0DF5" w:rsidP="00DD0DF5">
      <w:pPr>
        <w:pStyle w:val="ListLegal"/>
        <w:numPr>
          <w:ilvl w:val="0"/>
          <w:numId w:val="51"/>
        </w:numPr>
      </w:pPr>
      <w:r w:rsidRPr="00B530F8">
        <w:t xml:space="preserve">Further to subrule </w:t>
      </w:r>
      <w:r w:rsidRPr="00B530F8">
        <w:fldChar w:fldCharType="begin"/>
      </w:r>
      <w:r w:rsidRPr="00B530F8">
        <w:instrText xml:space="preserve"> REF _Ref215577716 \r \h </w:instrText>
      </w:r>
      <w:r w:rsidR="00B530F8">
        <w:instrText xml:space="preserve"> \* MERGEFORMAT </w:instrText>
      </w:r>
      <w:r w:rsidRPr="00B530F8">
        <w:fldChar w:fldCharType="separate"/>
      </w:r>
      <w:r w:rsidRPr="00B530F8">
        <w:t>(b)</w:t>
      </w:r>
      <w:r w:rsidRPr="00B530F8">
        <w:fldChar w:fldCharType="end"/>
      </w:r>
      <w:r w:rsidRPr="00B530F8">
        <w:t xml:space="preserve">, a Membership Application for Honorary Membership must be:  </w:t>
      </w:r>
    </w:p>
    <w:p w14:paraId="05CADFBE" w14:textId="77777777" w:rsidR="00DD0DF5" w:rsidRPr="00B530F8" w:rsidRDefault="00DD0DF5" w:rsidP="00DD0DF5">
      <w:pPr>
        <w:pStyle w:val="ListLegal"/>
        <w:numPr>
          <w:ilvl w:val="1"/>
          <w:numId w:val="51"/>
        </w:numPr>
      </w:pPr>
      <w:r w:rsidRPr="00B530F8">
        <w:t xml:space="preserve">signed by the applicant; </w:t>
      </w:r>
    </w:p>
    <w:p w14:paraId="52F625C2" w14:textId="77777777" w:rsidR="00DD0DF5" w:rsidRPr="00B530F8" w:rsidRDefault="00DD0DF5" w:rsidP="00DD0DF5">
      <w:pPr>
        <w:pStyle w:val="ListLegal"/>
        <w:numPr>
          <w:ilvl w:val="1"/>
          <w:numId w:val="51"/>
        </w:numPr>
      </w:pPr>
      <w:r w:rsidRPr="00B530F8">
        <w:t>signed, as a proposer and seconder, by two members:</w:t>
      </w:r>
    </w:p>
    <w:p w14:paraId="481363FC" w14:textId="77777777" w:rsidR="00DD0DF5" w:rsidRPr="00B530F8" w:rsidRDefault="00DD0DF5" w:rsidP="00DD0DF5">
      <w:pPr>
        <w:pStyle w:val="ListLegal"/>
        <w:numPr>
          <w:ilvl w:val="2"/>
          <w:numId w:val="51"/>
        </w:numPr>
      </w:pPr>
      <w:r w:rsidRPr="00B530F8">
        <w:lastRenderedPageBreak/>
        <w:t xml:space="preserve">one of whom is a current Committee Member; </w:t>
      </w:r>
    </w:p>
    <w:p w14:paraId="2AEF9297" w14:textId="77777777" w:rsidR="00DD0DF5" w:rsidRPr="00B530F8" w:rsidRDefault="00DD0DF5" w:rsidP="00DD0DF5">
      <w:pPr>
        <w:pStyle w:val="ListLegal"/>
        <w:numPr>
          <w:ilvl w:val="2"/>
          <w:numId w:val="51"/>
        </w:numPr>
      </w:pPr>
      <w:r w:rsidRPr="00B530F8">
        <w:t>both of whom hold a Voting Membership; and</w:t>
      </w:r>
    </w:p>
    <w:p w14:paraId="02D4CCCE" w14:textId="43D76EBE" w:rsidR="00DD0DF5" w:rsidRPr="00B530F8" w:rsidRDefault="00DD0DF5" w:rsidP="00DD0DF5">
      <w:pPr>
        <w:pStyle w:val="ListLegal"/>
        <w:numPr>
          <w:ilvl w:val="1"/>
          <w:numId w:val="51"/>
        </w:numPr>
      </w:pPr>
      <w:r w:rsidRPr="00B530F8">
        <w:t>both of whom do not have any Membership Fees or Levies in arrears at the date of the application.</w:t>
      </w:r>
    </w:p>
    <w:p w14:paraId="17799609" w14:textId="1CDD9F54" w:rsidR="00BF4F57" w:rsidRPr="00B530F8" w:rsidRDefault="0004436A" w:rsidP="00BF4F57">
      <w:pPr>
        <w:pStyle w:val="Heading2"/>
      </w:pPr>
      <w:bookmarkStart w:id="35" w:name="_Ref215580379"/>
      <w:bookmarkStart w:id="36" w:name="_Toc220654433"/>
      <w:r w:rsidRPr="00B530F8">
        <w:t>Admission of Members</w:t>
      </w:r>
      <w:bookmarkEnd w:id="30"/>
      <w:bookmarkEnd w:id="35"/>
      <w:bookmarkEnd w:id="36"/>
    </w:p>
    <w:p w14:paraId="4D8E8872" w14:textId="4471BB88" w:rsidR="00266CED" w:rsidRPr="00B530F8" w:rsidRDefault="00266CED" w:rsidP="008A1AAE">
      <w:pPr>
        <w:pStyle w:val="ListLegal"/>
        <w:numPr>
          <w:ilvl w:val="0"/>
          <w:numId w:val="55"/>
        </w:numPr>
      </w:pPr>
      <w:bookmarkStart w:id="37" w:name="_Ref213337593"/>
      <w:r w:rsidRPr="00B530F8">
        <w:t>At the next Management Committee meeting following receipt of a valid Membership Application</w:t>
      </w:r>
      <w:r w:rsidR="004205E9" w:rsidRPr="00B530F8">
        <w:t xml:space="preserve"> </w:t>
      </w:r>
      <w:r w:rsidRPr="00B530F8">
        <w:t>and any Membership Fee</w:t>
      </w:r>
      <w:r w:rsidR="00266196" w:rsidRPr="00B530F8">
        <w:t xml:space="preserve">, the Management Committee must consider the </w:t>
      </w:r>
      <w:r w:rsidR="00BE0700" w:rsidRPr="00B530F8">
        <w:t>application</w:t>
      </w:r>
      <w:r w:rsidR="00266196" w:rsidRPr="00B530F8">
        <w:t>, and may</w:t>
      </w:r>
      <w:r w:rsidR="005D5EB7" w:rsidRPr="00B530F8">
        <w:t>, by majority vote</w:t>
      </w:r>
      <w:r w:rsidR="00266196" w:rsidRPr="00B530F8">
        <w:t>:</w:t>
      </w:r>
      <w:bookmarkEnd w:id="37"/>
      <w:r w:rsidR="00266196" w:rsidRPr="00B530F8">
        <w:t xml:space="preserve"> </w:t>
      </w:r>
    </w:p>
    <w:p w14:paraId="38E65482" w14:textId="0509A9C3" w:rsidR="00BE0700" w:rsidRPr="00B530F8" w:rsidRDefault="00243BC6" w:rsidP="008A1AAE">
      <w:pPr>
        <w:pStyle w:val="ListLegal"/>
        <w:numPr>
          <w:ilvl w:val="1"/>
          <w:numId w:val="55"/>
        </w:numPr>
      </w:pPr>
      <w:bookmarkStart w:id="38" w:name="_Ref213337267"/>
      <w:r w:rsidRPr="00B530F8">
        <w:t xml:space="preserve">resolve to request further information from the applicant as to their eligibility for membership or their eligibility for </w:t>
      </w:r>
      <w:r w:rsidR="00C47003" w:rsidRPr="00B530F8">
        <w:t>any</w:t>
      </w:r>
      <w:r w:rsidRPr="00B530F8">
        <w:t xml:space="preserve"> </w:t>
      </w:r>
      <w:r w:rsidR="00262574" w:rsidRPr="00B530F8">
        <w:t>Class of Membership</w:t>
      </w:r>
      <w:bookmarkEnd w:id="38"/>
      <w:r w:rsidR="00C47003" w:rsidRPr="00B530F8">
        <w:t xml:space="preserve"> nominated in the Membership Application</w:t>
      </w:r>
      <w:r w:rsidR="00785D8F" w:rsidRPr="00B530F8">
        <w:t>; or</w:t>
      </w:r>
    </w:p>
    <w:p w14:paraId="05793F31" w14:textId="4114D88E" w:rsidR="000E2C98" w:rsidRPr="00B530F8" w:rsidRDefault="000E2C98" w:rsidP="000E2C98">
      <w:pPr>
        <w:pStyle w:val="ListLegal"/>
        <w:numPr>
          <w:ilvl w:val="1"/>
          <w:numId w:val="55"/>
        </w:numPr>
      </w:pPr>
      <w:bookmarkStart w:id="39" w:name="_Ref213337608"/>
      <w:r w:rsidRPr="00B530F8">
        <w:t xml:space="preserve">if the application is for a Voting or Non-Voting Membership, </w:t>
      </w:r>
      <w:r w:rsidR="003E75D1" w:rsidRPr="00B530F8">
        <w:t xml:space="preserve">or an Ordinary Honorary Membership, </w:t>
      </w:r>
      <w:r w:rsidRPr="00B530F8">
        <w:t>accept or reject the application; or</w:t>
      </w:r>
      <w:bookmarkEnd w:id="39"/>
    </w:p>
    <w:p w14:paraId="654A1275" w14:textId="3E948E58" w:rsidR="000E2C98" w:rsidRPr="00B530F8" w:rsidRDefault="000E2C98" w:rsidP="008A1AAE">
      <w:pPr>
        <w:pStyle w:val="ListLegal"/>
        <w:numPr>
          <w:ilvl w:val="1"/>
          <w:numId w:val="55"/>
        </w:numPr>
      </w:pPr>
      <w:r w:rsidRPr="00B530F8">
        <w:t xml:space="preserve">if the application is for an Honorary </w:t>
      </w:r>
      <w:r w:rsidR="003E75D1" w:rsidRPr="00B530F8">
        <w:t xml:space="preserve">Life </w:t>
      </w:r>
      <w:r w:rsidRPr="00B530F8">
        <w:t xml:space="preserve">Membership, refer the Membership Application for consideration by the members at the next Annual General Meeting. </w:t>
      </w:r>
    </w:p>
    <w:p w14:paraId="21E8D3FB" w14:textId="4B7FDFCF" w:rsidR="009D6F06" w:rsidRPr="00B530F8" w:rsidRDefault="00921E64" w:rsidP="008A1AAE">
      <w:pPr>
        <w:pStyle w:val="ListLegal"/>
        <w:numPr>
          <w:ilvl w:val="0"/>
          <w:numId w:val="55"/>
        </w:numPr>
      </w:pPr>
      <w:r w:rsidRPr="00B530F8">
        <w:t xml:space="preserve">If the Management Committee makes a request under rule </w:t>
      </w:r>
      <w:r w:rsidR="00E61D5D" w:rsidRPr="00B530F8">
        <w:fldChar w:fldCharType="begin"/>
      </w:r>
      <w:r w:rsidR="00E61D5D" w:rsidRPr="00B530F8">
        <w:instrText xml:space="preserve"> REF _Ref215580379 \r \h </w:instrText>
      </w:r>
      <w:r w:rsidR="00B530F8">
        <w:instrText xml:space="preserve"> \* MERGEFORMAT </w:instrText>
      </w:r>
      <w:r w:rsidR="00E61D5D" w:rsidRPr="00B530F8">
        <w:fldChar w:fldCharType="separate"/>
      </w:r>
      <w:r w:rsidR="008C5EEA" w:rsidRPr="00B530F8">
        <w:t>6.2</w:t>
      </w:r>
      <w:r w:rsidR="00E61D5D" w:rsidRPr="00B530F8">
        <w:fldChar w:fldCharType="end"/>
      </w:r>
      <w:r w:rsidRPr="00B530F8">
        <w:fldChar w:fldCharType="begin"/>
      </w:r>
      <w:r w:rsidRPr="00B530F8">
        <w:instrText xml:space="preserve"> REF _Ref213337267 \w \h </w:instrText>
      </w:r>
      <w:r w:rsidR="00B530F8">
        <w:instrText xml:space="preserve"> \* MERGEFORMAT </w:instrText>
      </w:r>
      <w:r w:rsidRPr="00B530F8">
        <w:fldChar w:fldCharType="separate"/>
      </w:r>
      <w:r w:rsidR="008C5EEA" w:rsidRPr="00B530F8">
        <w:t>(a)(</w:t>
      </w:r>
      <w:proofErr w:type="spellStart"/>
      <w:r w:rsidR="008C5EEA" w:rsidRPr="00B530F8">
        <w:t>i</w:t>
      </w:r>
      <w:proofErr w:type="spellEnd"/>
      <w:r w:rsidR="008C5EEA" w:rsidRPr="00B530F8">
        <w:t>)</w:t>
      </w:r>
      <w:r w:rsidRPr="00B530F8">
        <w:fldChar w:fldCharType="end"/>
      </w:r>
      <w:r w:rsidR="009537A3" w:rsidRPr="00B530F8">
        <w:t>, then</w:t>
      </w:r>
      <w:r w:rsidR="009D6F06" w:rsidRPr="00B530F8">
        <w:t>:</w:t>
      </w:r>
      <w:r w:rsidR="00302C91" w:rsidRPr="00B530F8">
        <w:t xml:space="preserve"> </w:t>
      </w:r>
    </w:p>
    <w:p w14:paraId="6DF5A297" w14:textId="0336F18C" w:rsidR="009537A3" w:rsidRPr="00B530F8" w:rsidRDefault="00302C91" w:rsidP="008A1AAE">
      <w:pPr>
        <w:pStyle w:val="ListLegal"/>
        <w:numPr>
          <w:ilvl w:val="1"/>
          <w:numId w:val="55"/>
        </w:numPr>
      </w:pPr>
      <w:r w:rsidRPr="00B530F8">
        <w:t xml:space="preserve">the Management Committee is not required to further consider the application until the information </w:t>
      </w:r>
      <w:r w:rsidR="003E01D1" w:rsidRPr="00B530F8">
        <w:t xml:space="preserve">requested </w:t>
      </w:r>
      <w:r w:rsidRPr="00B530F8">
        <w:t>is provided</w:t>
      </w:r>
      <w:r w:rsidR="009D6F06" w:rsidRPr="00B530F8">
        <w:t xml:space="preserve">; </w:t>
      </w:r>
      <w:r w:rsidR="0055026C" w:rsidRPr="00B530F8">
        <w:t>and</w:t>
      </w:r>
    </w:p>
    <w:p w14:paraId="41C33E17" w14:textId="0DAB651A" w:rsidR="009D6F06" w:rsidRPr="00B530F8" w:rsidRDefault="00E912A8" w:rsidP="008A1AAE">
      <w:pPr>
        <w:pStyle w:val="ListLegal"/>
        <w:numPr>
          <w:ilvl w:val="1"/>
          <w:numId w:val="55"/>
        </w:numPr>
      </w:pPr>
      <w:r w:rsidRPr="00B530F8">
        <w:t>at the next Management Committee meeting</w:t>
      </w:r>
      <w:r w:rsidR="00E43726" w:rsidRPr="00B530F8">
        <w:t xml:space="preserve"> following </w:t>
      </w:r>
      <w:r w:rsidR="006A674D" w:rsidRPr="00B530F8">
        <w:t>provision</w:t>
      </w:r>
      <w:r w:rsidR="00E43726" w:rsidRPr="00B530F8">
        <w:t xml:space="preserve"> of the information requested, the Management Committee must consider the application and the information </w:t>
      </w:r>
      <w:proofErr w:type="gramStart"/>
      <w:r w:rsidR="00E43726" w:rsidRPr="00B530F8">
        <w:t>provided</w:t>
      </w:r>
      <w:r w:rsidR="008C3D82" w:rsidRPr="00B530F8">
        <w:t>,</w:t>
      </w:r>
      <w:r w:rsidR="00E43726" w:rsidRPr="00B530F8">
        <w:t xml:space="preserve"> and</w:t>
      </w:r>
      <w:proofErr w:type="gramEnd"/>
      <w:r w:rsidR="00E43726" w:rsidRPr="00B530F8">
        <w:t xml:space="preserve"> may </w:t>
      </w:r>
      <w:r w:rsidR="009B71DE" w:rsidRPr="00B530F8">
        <w:t xml:space="preserve">exercise the powers in rule </w:t>
      </w:r>
      <w:r w:rsidR="00E61D5D" w:rsidRPr="00B530F8">
        <w:fldChar w:fldCharType="begin"/>
      </w:r>
      <w:r w:rsidR="00E61D5D" w:rsidRPr="00B530F8">
        <w:instrText xml:space="preserve"> REF _Ref215580379 \r \h </w:instrText>
      </w:r>
      <w:r w:rsidR="00B530F8">
        <w:instrText xml:space="preserve"> \* MERGEFORMAT </w:instrText>
      </w:r>
      <w:r w:rsidR="00E61D5D" w:rsidRPr="00B530F8">
        <w:fldChar w:fldCharType="separate"/>
      </w:r>
      <w:r w:rsidR="008C5EEA" w:rsidRPr="00B530F8">
        <w:t>6.2</w:t>
      </w:r>
      <w:r w:rsidR="00E61D5D" w:rsidRPr="00B530F8">
        <w:fldChar w:fldCharType="end"/>
      </w:r>
      <w:r w:rsidR="00BE78B0" w:rsidRPr="00B530F8">
        <w:fldChar w:fldCharType="begin"/>
      </w:r>
      <w:r w:rsidR="00BE78B0" w:rsidRPr="00B530F8">
        <w:instrText xml:space="preserve"> REF _Ref213337593 \n \h </w:instrText>
      </w:r>
      <w:r w:rsidR="00B530F8">
        <w:instrText xml:space="preserve"> \* MERGEFORMAT </w:instrText>
      </w:r>
      <w:r w:rsidR="00BE78B0" w:rsidRPr="00B530F8">
        <w:fldChar w:fldCharType="separate"/>
      </w:r>
      <w:r w:rsidR="00BE78B0" w:rsidRPr="00B530F8">
        <w:t>(a)</w:t>
      </w:r>
      <w:r w:rsidR="00BE78B0" w:rsidRPr="00B530F8">
        <w:fldChar w:fldCharType="end"/>
      </w:r>
      <w:r w:rsidR="008C6CEB" w:rsidRPr="00B530F8">
        <w:t xml:space="preserve">. </w:t>
      </w:r>
    </w:p>
    <w:p w14:paraId="6ED7F3FF" w14:textId="752E0928" w:rsidR="00B15A8C" w:rsidRPr="00B530F8" w:rsidRDefault="009D4C3B" w:rsidP="008A1AAE">
      <w:pPr>
        <w:pStyle w:val="ListLegal"/>
        <w:numPr>
          <w:ilvl w:val="0"/>
          <w:numId w:val="55"/>
        </w:numPr>
      </w:pPr>
      <w:r w:rsidRPr="00B530F8">
        <w:t>As soon as practicable after the Management Committee decides to</w:t>
      </w:r>
      <w:r w:rsidR="00B8009A" w:rsidRPr="00B530F8">
        <w:t xml:space="preserve"> accept or reject an application</w:t>
      </w:r>
      <w:r w:rsidRPr="00B530F8">
        <w:t xml:space="preserve"> for </w:t>
      </w:r>
      <w:r w:rsidR="00473B6C" w:rsidRPr="00B530F8">
        <w:t>Voting or Non-Voting M</w:t>
      </w:r>
      <w:r w:rsidRPr="00B530F8">
        <w:t xml:space="preserve">embership, the Secretary must </w:t>
      </w:r>
      <w:r w:rsidR="00F05792" w:rsidRPr="00B530F8">
        <w:t xml:space="preserve">give the applicant written notice of the decision. </w:t>
      </w:r>
    </w:p>
    <w:p w14:paraId="7288BB63" w14:textId="568BA41F" w:rsidR="00BA2C5F" w:rsidRPr="00B530F8" w:rsidRDefault="00B419F8" w:rsidP="008A1AAE">
      <w:pPr>
        <w:pStyle w:val="ListLegal"/>
        <w:numPr>
          <w:ilvl w:val="0"/>
          <w:numId w:val="55"/>
        </w:numPr>
      </w:pPr>
      <w:r w:rsidRPr="00B530F8">
        <w:t xml:space="preserve">There is no right of appeal against </w:t>
      </w:r>
      <w:r w:rsidR="006A5F8F" w:rsidRPr="00B530F8">
        <w:t>a decision in respect</w:t>
      </w:r>
      <w:r w:rsidRPr="00B530F8">
        <w:t xml:space="preserve"> of an application for membership</w:t>
      </w:r>
      <w:r w:rsidR="008F7CDC" w:rsidRPr="00B530F8">
        <w:t xml:space="preserve"> and the Management Committee is not required to give reasons for its decision</w:t>
      </w:r>
      <w:r w:rsidRPr="00B530F8">
        <w:t xml:space="preserve">. </w:t>
      </w:r>
    </w:p>
    <w:p w14:paraId="4270213D" w14:textId="33A095E5" w:rsidR="00664B72" w:rsidRPr="00B530F8" w:rsidRDefault="00CB238D" w:rsidP="00CB238D">
      <w:pPr>
        <w:pStyle w:val="Heading2"/>
      </w:pPr>
      <w:bookmarkStart w:id="40" w:name="_Ref215579167"/>
      <w:bookmarkStart w:id="41" w:name="_Ref215579426"/>
      <w:bookmarkStart w:id="42" w:name="_Toc220654434"/>
      <w:r w:rsidRPr="00B530F8">
        <w:t>Transfer of Membership</w:t>
      </w:r>
      <w:bookmarkEnd w:id="40"/>
      <w:bookmarkEnd w:id="41"/>
      <w:bookmarkEnd w:id="42"/>
    </w:p>
    <w:p w14:paraId="5529F7FC" w14:textId="35E8A201" w:rsidR="00CB238D" w:rsidRPr="00B530F8" w:rsidRDefault="006C5AD1" w:rsidP="008A1AAE">
      <w:pPr>
        <w:pStyle w:val="ListLegal"/>
        <w:numPr>
          <w:ilvl w:val="0"/>
          <w:numId w:val="56"/>
        </w:numPr>
      </w:pPr>
      <w:r w:rsidRPr="00B530F8">
        <w:t xml:space="preserve">On the application of a </w:t>
      </w:r>
      <w:r w:rsidR="00F54F00" w:rsidRPr="00B530F8">
        <w:t>m</w:t>
      </w:r>
      <w:r w:rsidRPr="00B530F8">
        <w:t>ember, t</w:t>
      </w:r>
      <w:r w:rsidR="00092B1F" w:rsidRPr="00B530F8">
        <w:t xml:space="preserve">he Management Committee </w:t>
      </w:r>
      <w:r w:rsidR="005E3BCC" w:rsidRPr="00B530F8">
        <w:t>will</w:t>
      </w:r>
      <w:r w:rsidR="00092B1F" w:rsidRPr="00B530F8">
        <w:t xml:space="preserve"> have the power</w:t>
      </w:r>
      <w:r w:rsidRPr="00B530F8">
        <w:t xml:space="preserve"> </w:t>
      </w:r>
      <w:r w:rsidR="004051F6" w:rsidRPr="00B530F8">
        <w:t xml:space="preserve">to transfer that </w:t>
      </w:r>
      <w:r w:rsidR="00B4107A" w:rsidRPr="00B530F8">
        <w:t>m</w:t>
      </w:r>
      <w:r w:rsidR="004051F6" w:rsidRPr="00B530F8">
        <w:t xml:space="preserve">ember to another </w:t>
      </w:r>
      <w:r w:rsidR="00262574" w:rsidRPr="00B530F8">
        <w:t>Class of Membership</w:t>
      </w:r>
      <w:r w:rsidR="004051F6" w:rsidRPr="00B530F8">
        <w:t xml:space="preserve"> if, in the opinion of the Management Committee, the </w:t>
      </w:r>
      <w:r w:rsidR="00B4107A" w:rsidRPr="00B530F8">
        <w:t>m</w:t>
      </w:r>
      <w:r w:rsidR="004051F6" w:rsidRPr="00B530F8">
        <w:t xml:space="preserve">ember is eligible to hold </w:t>
      </w:r>
      <w:r w:rsidR="00607A71" w:rsidRPr="00B530F8">
        <w:t xml:space="preserve">that </w:t>
      </w:r>
      <w:r w:rsidR="00262574" w:rsidRPr="00B530F8">
        <w:t>Class of Membership</w:t>
      </w:r>
      <w:r w:rsidR="00607A71" w:rsidRPr="00B530F8">
        <w:t xml:space="preserve">. </w:t>
      </w:r>
    </w:p>
    <w:p w14:paraId="7465E090" w14:textId="54626CBD" w:rsidR="006B42A3" w:rsidRPr="00B530F8" w:rsidRDefault="00435842" w:rsidP="008A1AAE">
      <w:pPr>
        <w:pStyle w:val="ListLegal"/>
        <w:numPr>
          <w:ilvl w:val="0"/>
          <w:numId w:val="56"/>
        </w:numPr>
      </w:pPr>
      <w:r w:rsidRPr="00B530F8">
        <w:t xml:space="preserve">Any additional Membership Fees applicable to that </w:t>
      </w:r>
      <w:r w:rsidR="00262574" w:rsidRPr="00B530F8">
        <w:t>Class of Membership</w:t>
      </w:r>
      <w:r w:rsidRPr="00B530F8">
        <w:t xml:space="preserve"> </w:t>
      </w:r>
      <w:r w:rsidR="00A23B97" w:rsidRPr="00B530F8">
        <w:t>must be paid at the time of the Member’s application for transfer in accordance with this rule</w:t>
      </w:r>
      <w:r w:rsidR="006B42A3" w:rsidRPr="00B530F8">
        <w:t xml:space="preserve">. </w:t>
      </w:r>
    </w:p>
    <w:p w14:paraId="3A043EC6" w14:textId="356135C3" w:rsidR="00607A71" w:rsidRPr="00B530F8" w:rsidRDefault="006B42A3" w:rsidP="008A1AAE">
      <w:pPr>
        <w:pStyle w:val="ListLegal"/>
        <w:numPr>
          <w:ilvl w:val="0"/>
          <w:numId w:val="56"/>
        </w:numPr>
      </w:pPr>
      <w:r w:rsidRPr="00B530F8">
        <w:t xml:space="preserve">A Member is not entitled to a refund of any Membership Fees if they make an application for transfer in accordance with this rule. </w:t>
      </w:r>
      <w:r w:rsidR="00223212" w:rsidRPr="00B530F8">
        <w:t xml:space="preserve"> </w:t>
      </w:r>
    </w:p>
    <w:p w14:paraId="16CFF7BF" w14:textId="3C854513" w:rsidR="00432848" w:rsidRPr="00B530F8" w:rsidRDefault="00432848" w:rsidP="008A1AAE">
      <w:pPr>
        <w:pStyle w:val="ListLegal"/>
        <w:numPr>
          <w:ilvl w:val="0"/>
          <w:numId w:val="56"/>
        </w:numPr>
      </w:pPr>
      <w:r w:rsidRPr="00B530F8">
        <w:lastRenderedPageBreak/>
        <w:t xml:space="preserve">As soon as practicable after the Management Committee decides to accept or reject an application for a transfer of membership, the Secretary must give the applicant written notice of the decision. </w:t>
      </w:r>
    </w:p>
    <w:p w14:paraId="2ED7AE2B" w14:textId="5451BA51" w:rsidR="00432848" w:rsidRPr="00B530F8" w:rsidRDefault="00432848" w:rsidP="008A1AAE">
      <w:pPr>
        <w:pStyle w:val="ListLegal"/>
        <w:numPr>
          <w:ilvl w:val="0"/>
          <w:numId w:val="56"/>
        </w:numPr>
      </w:pPr>
      <w:r w:rsidRPr="00B530F8">
        <w:t xml:space="preserve">There is no right of appeal against </w:t>
      </w:r>
      <w:r w:rsidR="00D22053" w:rsidRPr="00B530F8">
        <w:t>a decision in respect of</w:t>
      </w:r>
      <w:r w:rsidRPr="00B530F8">
        <w:t xml:space="preserve"> </w:t>
      </w:r>
      <w:r w:rsidR="00B4107A" w:rsidRPr="00B530F8">
        <w:t xml:space="preserve">a transfer of </w:t>
      </w:r>
      <w:r w:rsidRPr="00B530F8">
        <w:t xml:space="preserve">membership and the Management Committee is not required to give reasons for its decision. </w:t>
      </w:r>
    </w:p>
    <w:p w14:paraId="16923849" w14:textId="30371B92" w:rsidR="00F67CCB" w:rsidRPr="00B530F8" w:rsidRDefault="00CE467A" w:rsidP="00F67CCB">
      <w:pPr>
        <w:pStyle w:val="Heading2"/>
      </w:pPr>
      <w:bookmarkStart w:id="43" w:name="_Toc220654435"/>
      <w:r w:rsidRPr="00B530F8">
        <w:t>Cessation of Membership</w:t>
      </w:r>
      <w:bookmarkEnd w:id="43"/>
    </w:p>
    <w:p w14:paraId="7B26654D" w14:textId="00DAF3F7" w:rsidR="00CE467A" w:rsidRPr="00B530F8" w:rsidRDefault="00CE467A" w:rsidP="008A1AAE">
      <w:pPr>
        <w:pStyle w:val="ListLegal"/>
        <w:numPr>
          <w:ilvl w:val="0"/>
          <w:numId w:val="52"/>
        </w:numPr>
      </w:pPr>
      <w:r w:rsidRPr="00B530F8">
        <w:t xml:space="preserve">A </w:t>
      </w:r>
      <w:r w:rsidR="009D1B45" w:rsidRPr="00B530F8">
        <w:t>m</w:t>
      </w:r>
      <w:r w:rsidRPr="00B530F8">
        <w:t xml:space="preserve">ember will cease to be a </w:t>
      </w:r>
      <w:r w:rsidR="009D1B45" w:rsidRPr="00B530F8">
        <w:t>m</w:t>
      </w:r>
      <w:r w:rsidRPr="00B530F8">
        <w:t xml:space="preserve">ember if they: </w:t>
      </w:r>
    </w:p>
    <w:p w14:paraId="691AE52A" w14:textId="0352437B" w:rsidR="00CE467A" w:rsidRPr="00B530F8" w:rsidRDefault="00CE467A" w:rsidP="008A1AAE">
      <w:pPr>
        <w:pStyle w:val="ListLegal"/>
        <w:numPr>
          <w:ilvl w:val="1"/>
          <w:numId w:val="52"/>
        </w:numPr>
      </w:pPr>
      <w:r w:rsidRPr="00B530F8">
        <w:t xml:space="preserve">resign </w:t>
      </w:r>
      <w:r w:rsidR="005E54E1" w:rsidRPr="00B530F8">
        <w:t>in accordance with rule</w:t>
      </w:r>
      <w:r w:rsidR="0034693A" w:rsidRPr="00B530F8">
        <w:t xml:space="preserve"> </w:t>
      </w:r>
      <w:r w:rsidR="0034693A" w:rsidRPr="00B530F8">
        <w:fldChar w:fldCharType="begin"/>
      </w:r>
      <w:r w:rsidR="0034693A" w:rsidRPr="00B530F8">
        <w:instrText xml:space="preserve"> REF _Ref213336104 \w \h </w:instrText>
      </w:r>
      <w:r w:rsidR="00B530F8">
        <w:instrText xml:space="preserve"> \* MERGEFORMAT </w:instrText>
      </w:r>
      <w:r w:rsidR="0034693A" w:rsidRPr="00B530F8">
        <w:fldChar w:fldCharType="separate"/>
      </w:r>
      <w:r w:rsidR="008C5EEA" w:rsidRPr="00B530F8">
        <w:t>6.5</w:t>
      </w:r>
      <w:r w:rsidR="0034693A" w:rsidRPr="00B530F8">
        <w:fldChar w:fldCharType="end"/>
      </w:r>
      <w:r w:rsidR="005E54E1" w:rsidRPr="00B530F8">
        <w:t xml:space="preserve">; </w:t>
      </w:r>
    </w:p>
    <w:p w14:paraId="6AA769B8" w14:textId="38ABAD3B" w:rsidR="005E54E1" w:rsidRPr="00B530F8" w:rsidRDefault="005E54E1" w:rsidP="008A1AAE">
      <w:pPr>
        <w:pStyle w:val="ListLegal"/>
        <w:numPr>
          <w:ilvl w:val="1"/>
          <w:numId w:val="52"/>
        </w:numPr>
      </w:pPr>
      <w:r w:rsidRPr="00B530F8">
        <w:t xml:space="preserve">no longer satisfy </w:t>
      </w:r>
      <w:r w:rsidR="00681CF7" w:rsidRPr="00B530F8">
        <w:t xml:space="preserve">the eligibility criteria for the </w:t>
      </w:r>
      <w:r w:rsidR="00262574" w:rsidRPr="00B530F8">
        <w:t>Class of Membership</w:t>
      </w:r>
      <w:r w:rsidR="00681CF7" w:rsidRPr="00B530F8">
        <w:t xml:space="preserve"> held and are not transferred to another </w:t>
      </w:r>
      <w:r w:rsidR="00262574" w:rsidRPr="00B530F8">
        <w:t>Class of Membership</w:t>
      </w:r>
      <w:r w:rsidR="00DF56ED" w:rsidRPr="00B530F8">
        <w:t xml:space="preserve"> by the Management Committee; </w:t>
      </w:r>
    </w:p>
    <w:p w14:paraId="5E78E0DC" w14:textId="05F37F88" w:rsidR="00DF56ED" w:rsidRPr="00B530F8" w:rsidRDefault="007C1D0D" w:rsidP="008A1AAE">
      <w:pPr>
        <w:pStyle w:val="ListLegal"/>
        <w:numPr>
          <w:ilvl w:val="1"/>
          <w:numId w:val="52"/>
        </w:numPr>
      </w:pPr>
      <w:r w:rsidRPr="00B530F8">
        <w:t>are expelled from membership</w:t>
      </w:r>
      <w:r w:rsidR="00DF56ED" w:rsidRPr="00B530F8">
        <w:t xml:space="preserve"> in accordance with rule </w:t>
      </w:r>
      <w:r w:rsidR="00971D92" w:rsidRPr="00B530F8">
        <w:fldChar w:fldCharType="begin"/>
      </w:r>
      <w:r w:rsidR="00971D92" w:rsidRPr="00B530F8">
        <w:instrText xml:space="preserve"> REF _Ref215653873 \r \h </w:instrText>
      </w:r>
      <w:r w:rsidR="00B530F8">
        <w:instrText xml:space="preserve"> \* MERGEFORMAT </w:instrText>
      </w:r>
      <w:r w:rsidR="00971D92" w:rsidRPr="00B530F8">
        <w:fldChar w:fldCharType="separate"/>
      </w:r>
      <w:r w:rsidR="008C5EEA" w:rsidRPr="00B530F8">
        <w:t>8</w:t>
      </w:r>
      <w:r w:rsidR="00971D92" w:rsidRPr="00B530F8">
        <w:fldChar w:fldCharType="end"/>
      </w:r>
      <w:r w:rsidR="00DF56ED" w:rsidRPr="00B530F8">
        <w:t>;</w:t>
      </w:r>
      <w:r w:rsidR="002B11C5" w:rsidRPr="00B530F8">
        <w:t xml:space="preserve"> </w:t>
      </w:r>
      <w:r w:rsidR="0037503B" w:rsidRPr="00B530F8">
        <w:t>or</w:t>
      </w:r>
    </w:p>
    <w:p w14:paraId="0346E0E6" w14:textId="090D967B" w:rsidR="002B11C5" w:rsidRPr="00B530F8" w:rsidRDefault="00C7622F" w:rsidP="008A1AAE">
      <w:pPr>
        <w:pStyle w:val="ListLegal"/>
        <w:numPr>
          <w:ilvl w:val="1"/>
          <w:numId w:val="52"/>
        </w:numPr>
      </w:pPr>
      <w:r w:rsidRPr="00B530F8">
        <w:t>die</w:t>
      </w:r>
      <w:r w:rsidR="002B11C5" w:rsidRPr="00B530F8">
        <w:t xml:space="preserve">. </w:t>
      </w:r>
    </w:p>
    <w:p w14:paraId="20165CB7" w14:textId="21E2775E" w:rsidR="00202E53" w:rsidRPr="00B530F8" w:rsidRDefault="00202E53" w:rsidP="008A1AAE">
      <w:pPr>
        <w:pStyle w:val="ListLegal"/>
        <w:numPr>
          <w:ilvl w:val="0"/>
          <w:numId w:val="52"/>
        </w:numPr>
      </w:pPr>
      <w:r w:rsidRPr="00B530F8">
        <w:t xml:space="preserve">A </w:t>
      </w:r>
      <w:r w:rsidR="009D1B45" w:rsidRPr="00B530F8">
        <w:t>m</w:t>
      </w:r>
      <w:r w:rsidRPr="00B530F8">
        <w:t xml:space="preserve">ember who ceases to be a </w:t>
      </w:r>
      <w:r w:rsidR="009D1B45" w:rsidRPr="00B530F8">
        <w:t>m</w:t>
      </w:r>
      <w:r w:rsidRPr="00B530F8">
        <w:t>ember</w:t>
      </w:r>
      <w:r w:rsidR="006F56BA" w:rsidRPr="00B530F8">
        <w:t xml:space="preserve"> of the Club: </w:t>
      </w:r>
    </w:p>
    <w:p w14:paraId="15396788" w14:textId="4005C779" w:rsidR="006F56BA" w:rsidRPr="00B530F8" w:rsidRDefault="006F56BA" w:rsidP="008A1AAE">
      <w:pPr>
        <w:pStyle w:val="ListLegal"/>
        <w:numPr>
          <w:ilvl w:val="1"/>
          <w:numId w:val="52"/>
        </w:numPr>
      </w:pPr>
      <w:r w:rsidRPr="00B530F8">
        <w:t>does not have any claim on any property of the Club</w:t>
      </w:r>
      <w:r w:rsidR="0025058A" w:rsidRPr="00B530F8">
        <w:t xml:space="preserve">; </w:t>
      </w:r>
    </w:p>
    <w:p w14:paraId="7B55AA04" w14:textId="58A36CD7" w:rsidR="0025058A" w:rsidRPr="00B530F8" w:rsidRDefault="003915D7" w:rsidP="008A1AAE">
      <w:pPr>
        <w:pStyle w:val="ListLegal"/>
        <w:numPr>
          <w:ilvl w:val="1"/>
          <w:numId w:val="52"/>
        </w:numPr>
      </w:pPr>
      <w:r w:rsidRPr="00B530F8">
        <w:t xml:space="preserve">must, </w:t>
      </w:r>
      <w:r w:rsidR="00327416" w:rsidRPr="00B530F8">
        <w:t xml:space="preserve">within fourteen days of ceasing to be a </w:t>
      </w:r>
      <w:r w:rsidR="009D1B45" w:rsidRPr="00B530F8">
        <w:t>m</w:t>
      </w:r>
      <w:r w:rsidR="00327416" w:rsidRPr="00B530F8">
        <w:t xml:space="preserve">ember, return to the Club any </w:t>
      </w:r>
      <w:r w:rsidR="00F77C45" w:rsidRPr="00B530F8">
        <w:t xml:space="preserve">of the Club’s documents or </w:t>
      </w:r>
      <w:r w:rsidR="00327416" w:rsidRPr="00B530F8">
        <w:t xml:space="preserve">property within their possession; </w:t>
      </w:r>
    </w:p>
    <w:p w14:paraId="1E11AC57" w14:textId="5B3F73E8" w:rsidR="00327416" w:rsidRPr="00B530F8" w:rsidRDefault="00173EAF" w:rsidP="008A1AAE">
      <w:pPr>
        <w:pStyle w:val="ListLegal"/>
        <w:numPr>
          <w:ilvl w:val="1"/>
          <w:numId w:val="52"/>
        </w:numPr>
      </w:pPr>
      <w:r w:rsidRPr="00B530F8">
        <w:t xml:space="preserve">ceases to have the rights and privileges of their </w:t>
      </w:r>
      <w:r w:rsidR="00262574" w:rsidRPr="00B530F8">
        <w:t>Class of Membership</w:t>
      </w:r>
      <w:r w:rsidRPr="00B530F8">
        <w:t xml:space="preserve">; </w:t>
      </w:r>
    </w:p>
    <w:p w14:paraId="569EDB37" w14:textId="210E160D" w:rsidR="00431A89" w:rsidRPr="00B530F8" w:rsidRDefault="00431A89" w:rsidP="008A1AAE">
      <w:pPr>
        <w:pStyle w:val="ListLegal"/>
        <w:numPr>
          <w:ilvl w:val="1"/>
          <w:numId w:val="52"/>
        </w:numPr>
      </w:pPr>
      <w:r w:rsidRPr="00B530F8">
        <w:t xml:space="preserve">continues to be liable for any Membership Fees and Levies that were due and payable immediately prior </w:t>
      </w:r>
      <w:r w:rsidR="00AB3C99" w:rsidRPr="00B530F8">
        <w:t>to the date of cessation; and</w:t>
      </w:r>
    </w:p>
    <w:p w14:paraId="7875129C" w14:textId="0EB29AF0" w:rsidR="00AB3C99" w:rsidRPr="00B530F8" w:rsidRDefault="00A47FB6" w:rsidP="008A1AAE">
      <w:pPr>
        <w:pStyle w:val="ListLegal"/>
        <w:numPr>
          <w:ilvl w:val="1"/>
          <w:numId w:val="52"/>
        </w:numPr>
      </w:pPr>
      <w:r w:rsidRPr="00B530F8">
        <w:t xml:space="preserve">is </w:t>
      </w:r>
      <w:r w:rsidR="00AB3C99" w:rsidRPr="00B530F8">
        <w:t xml:space="preserve">not entitled to a refund of </w:t>
      </w:r>
      <w:r w:rsidR="00B433CF" w:rsidRPr="00B530F8">
        <w:t xml:space="preserve">any Membership Fees </w:t>
      </w:r>
      <w:r w:rsidR="00173EE2" w:rsidRPr="00B530F8">
        <w:t>and Levies</w:t>
      </w:r>
      <w:r w:rsidR="00056175" w:rsidRPr="00B530F8">
        <w:t xml:space="preserve"> that had been paid prior to the date of cessation. </w:t>
      </w:r>
    </w:p>
    <w:p w14:paraId="34CE4DF8" w14:textId="0F753C05" w:rsidR="00202E53" w:rsidRPr="00B530F8" w:rsidRDefault="00202E53" w:rsidP="00202E53">
      <w:pPr>
        <w:pStyle w:val="Heading2"/>
      </w:pPr>
      <w:bookmarkStart w:id="44" w:name="_Ref213336104"/>
      <w:bookmarkStart w:id="45" w:name="_Toc220654436"/>
      <w:r w:rsidRPr="00B530F8">
        <w:t>Resignation</w:t>
      </w:r>
      <w:bookmarkEnd w:id="44"/>
      <w:bookmarkEnd w:id="45"/>
    </w:p>
    <w:p w14:paraId="45E4F8B6" w14:textId="69DD236C" w:rsidR="00824154" w:rsidRPr="00B530F8" w:rsidRDefault="007155AB" w:rsidP="008A1AAE">
      <w:pPr>
        <w:pStyle w:val="ListLegal"/>
        <w:numPr>
          <w:ilvl w:val="0"/>
          <w:numId w:val="54"/>
        </w:numPr>
      </w:pPr>
      <w:r w:rsidRPr="00B530F8">
        <w:t xml:space="preserve">A </w:t>
      </w:r>
      <w:r w:rsidR="009D1B45" w:rsidRPr="00B530F8">
        <w:t>m</w:t>
      </w:r>
      <w:r w:rsidRPr="00B530F8">
        <w:t xml:space="preserve">ember may resign from </w:t>
      </w:r>
      <w:r w:rsidR="009D1B45" w:rsidRPr="00B530F8">
        <w:t>m</w:t>
      </w:r>
      <w:r w:rsidRPr="00B530F8">
        <w:t xml:space="preserve">embership of the Club </w:t>
      </w:r>
      <w:r w:rsidR="003B52A9" w:rsidRPr="00B530F8">
        <w:t xml:space="preserve">by giving </w:t>
      </w:r>
      <w:r w:rsidR="00776B57" w:rsidRPr="00B530F8">
        <w:t xml:space="preserve">notice in writing to the Secretary. </w:t>
      </w:r>
    </w:p>
    <w:p w14:paraId="517AF237" w14:textId="2B25F937" w:rsidR="00D06B45" w:rsidRPr="00B530F8" w:rsidRDefault="0036388C" w:rsidP="008A1AAE">
      <w:pPr>
        <w:pStyle w:val="ListLegal"/>
        <w:numPr>
          <w:ilvl w:val="0"/>
          <w:numId w:val="54"/>
        </w:numPr>
      </w:pPr>
      <w:r w:rsidRPr="00B530F8">
        <w:t>The resignation takes effect at</w:t>
      </w:r>
      <w:r w:rsidR="00D06B45" w:rsidRPr="00B530F8">
        <w:t>:</w:t>
      </w:r>
      <w:r w:rsidR="00C7622F" w:rsidRPr="00B530F8">
        <w:t xml:space="preserve"> </w:t>
      </w:r>
    </w:p>
    <w:p w14:paraId="61A0F463" w14:textId="66C26801" w:rsidR="00D06B45" w:rsidRPr="00B530F8" w:rsidRDefault="004C57A8" w:rsidP="00B972D8">
      <w:pPr>
        <w:pStyle w:val="Heading3"/>
        <w:numPr>
          <w:ilvl w:val="1"/>
          <w:numId w:val="1"/>
        </w:numPr>
      </w:pPr>
      <w:r w:rsidRPr="00B530F8">
        <w:t>the time the notice is received by the Secretary</w:t>
      </w:r>
      <w:r w:rsidR="00D06B45" w:rsidRPr="00B530F8">
        <w:t>;</w:t>
      </w:r>
      <w:r w:rsidR="00C7622F" w:rsidRPr="00B530F8">
        <w:t xml:space="preserve"> </w:t>
      </w:r>
      <w:r w:rsidR="00757660" w:rsidRPr="00B530F8">
        <w:t>or</w:t>
      </w:r>
      <w:r w:rsidR="00C7622F" w:rsidRPr="00B530F8">
        <w:t xml:space="preserve"> </w:t>
      </w:r>
    </w:p>
    <w:p w14:paraId="39ED153C" w14:textId="4BE277D9" w:rsidR="00776B57" w:rsidRPr="00B530F8" w:rsidRDefault="00F42830" w:rsidP="00B972D8">
      <w:pPr>
        <w:pStyle w:val="Heading3"/>
        <w:numPr>
          <w:ilvl w:val="1"/>
          <w:numId w:val="1"/>
        </w:numPr>
      </w:pPr>
      <w:bookmarkStart w:id="46" w:name="_Ref213334514"/>
      <w:r w:rsidRPr="00B530F8">
        <w:t>with effect from a date specified in the notice</w:t>
      </w:r>
      <w:r w:rsidR="006E13F0" w:rsidRPr="00B530F8">
        <w:t>,</w:t>
      </w:r>
      <w:r w:rsidRPr="00B530F8">
        <w:t xml:space="preserve"> </w:t>
      </w:r>
      <w:r w:rsidR="006E13F0" w:rsidRPr="00B530F8">
        <w:t xml:space="preserve">provided that the date </w:t>
      </w:r>
      <w:r w:rsidR="00AE026D" w:rsidRPr="00B530F8">
        <w:t xml:space="preserve">specified </w:t>
      </w:r>
      <w:r w:rsidR="006E13F0" w:rsidRPr="00B530F8">
        <w:t>is</w:t>
      </w:r>
      <w:r w:rsidRPr="00B530F8">
        <w:t xml:space="preserve"> not more than six months after the date on which the notice is given to the Secretary</w:t>
      </w:r>
      <w:r w:rsidR="00757660" w:rsidRPr="00B530F8">
        <w:t>.</w:t>
      </w:r>
      <w:bookmarkEnd w:id="46"/>
      <w:r w:rsidR="00757660" w:rsidRPr="00B530F8">
        <w:t xml:space="preserve"> </w:t>
      </w:r>
    </w:p>
    <w:p w14:paraId="4274AEF7" w14:textId="126A32C6" w:rsidR="00C7622F" w:rsidRPr="00B530F8" w:rsidRDefault="00094477" w:rsidP="00B972D8">
      <w:pPr>
        <w:pStyle w:val="Heading3"/>
      </w:pPr>
      <w:r w:rsidRPr="00B530F8">
        <w:t xml:space="preserve">A </w:t>
      </w:r>
      <w:r w:rsidR="009D1B45" w:rsidRPr="00B530F8">
        <w:t>m</w:t>
      </w:r>
      <w:r w:rsidRPr="00B530F8">
        <w:t xml:space="preserve">ember who does not nominate a date </w:t>
      </w:r>
      <w:r w:rsidR="00D06B45" w:rsidRPr="00B530F8">
        <w:t>in accordance with rule</w:t>
      </w:r>
      <w:r w:rsidR="00B972D8" w:rsidRPr="00B530F8">
        <w:t xml:space="preserve"> </w:t>
      </w:r>
      <w:r w:rsidR="006A37F4" w:rsidRPr="00B530F8">
        <w:fldChar w:fldCharType="begin"/>
      </w:r>
      <w:r w:rsidR="006A37F4" w:rsidRPr="00B530F8">
        <w:instrText xml:space="preserve"> REF _Ref213336104 \r \h </w:instrText>
      </w:r>
      <w:r w:rsidR="00B530F8">
        <w:instrText xml:space="preserve"> \* MERGEFORMAT </w:instrText>
      </w:r>
      <w:r w:rsidR="006A37F4" w:rsidRPr="00B530F8">
        <w:fldChar w:fldCharType="separate"/>
      </w:r>
      <w:r w:rsidR="008C5EEA" w:rsidRPr="00B530F8">
        <w:t>6.5</w:t>
      </w:r>
      <w:r w:rsidR="006A37F4" w:rsidRPr="00B530F8">
        <w:fldChar w:fldCharType="end"/>
      </w:r>
      <w:r w:rsidR="00B972D8" w:rsidRPr="00B530F8">
        <w:fldChar w:fldCharType="begin"/>
      </w:r>
      <w:r w:rsidR="00B972D8" w:rsidRPr="00B530F8">
        <w:instrText xml:space="preserve"> REF _Ref213334514 \w \h </w:instrText>
      </w:r>
      <w:r w:rsidR="00B530F8">
        <w:instrText xml:space="preserve"> \* MERGEFORMAT </w:instrText>
      </w:r>
      <w:r w:rsidR="00B972D8" w:rsidRPr="00B530F8">
        <w:fldChar w:fldCharType="separate"/>
      </w:r>
      <w:r w:rsidR="008C5EEA" w:rsidRPr="00B530F8">
        <w:t>(b)(ii)</w:t>
      </w:r>
      <w:r w:rsidR="00B972D8" w:rsidRPr="00B530F8">
        <w:fldChar w:fldCharType="end"/>
      </w:r>
      <w:r w:rsidR="00C97C38" w:rsidRPr="00B530F8">
        <w:t xml:space="preserve"> is deemed to resign</w:t>
      </w:r>
      <w:r w:rsidR="00480DDE" w:rsidRPr="00B530F8">
        <w:t xml:space="preserve"> with immediate effect. </w:t>
      </w:r>
    </w:p>
    <w:p w14:paraId="16691F41" w14:textId="77777777" w:rsidR="00F10197" w:rsidRPr="00B530F8" w:rsidRDefault="00F10197" w:rsidP="00F10197">
      <w:pPr>
        <w:pStyle w:val="Heading2"/>
        <w:rPr>
          <w:lang w:val="en-GB"/>
        </w:rPr>
      </w:pPr>
      <w:bookmarkStart w:id="47" w:name="_Ref219198911"/>
      <w:bookmarkStart w:id="48" w:name="_Ref219199269"/>
      <w:bookmarkStart w:id="49" w:name="_Toc220654437"/>
      <w:r w:rsidRPr="00B530F8">
        <w:rPr>
          <w:lang w:val="en-GB"/>
        </w:rPr>
        <w:t>Register of Members to be kept</w:t>
      </w:r>
      <w:bookmarkEnd w:id="47"/>
      <w:bookmarkEnd w:id="48"/>
      <w:bookmarkEnd w:id="49"/>
    </w:p>
    <w:p w14:paraId="59E0AFAB" w14:textId="0A3FB651" w:rsidR="00F10197" w:rsidRPr="00B530F8" w:rsidRDefault="006A37F4" w:rsidP="008A1AAE">
      <w:pPr>
        <w:pStyle w:val="ListLegal"/>
        <w:numPr>
          <w:ilvl w:val="0"/>
          <w:numId w:val="72"/>
        </w:numPr>
      </w:pPr>
      <w:r w:rsidRPr="00B530F8">
        <w:t>A</w:t>
      </w:r>
      <w:r w:rsidR="00F10197" w:rsidRPr="00B530F8">
        <w:t xml:space="preserve"> Register of Members must be maintained by the </w:t>
      </w:r>
      <w:proofErr w:type="gramStart"/>
      <w:r w:rsidR="00F10197" w:rsidRPr="00B530F8">
        <w:t>Secretary</w:t>
      </w:r>
      <w:r w:rsidR="008D204A" w:rsidRPr="00B530F8">
        <w:t>,</w:t>
      </w:r>
      <w:r w:rsidR="000E5E4B" w:rsidRPr="00B530F8">
        <w:t xml:space="preserve"> and</w:t>
      </w:r>
      <w:proofErr w:type="gramEnd"/>
      <w:r w:rsidR="000E5E4B" w:rsidRPr="00B530F8">
        <w:t xml:space="preserve"> may be maintained in </w:t>
      </w:r>
      <w:r w:rsidR="008D204A" w:rsidRPr="00B530F8">
        <w:t>hard copy or electronic form</w:t>
      </w:r>
      <w:r w:rsidR="00F10197" w:rsidRPr="00B530F8">
        <w:t xml:space="preserve">. </w:t>
      </w:r>
    </w:p>
    <w:p w14:paraId="1BC00FA9" w14:textId="77777777" w:rsidR="00F10197" w:rsidRPr="00B530F8" w:rsidRDefault="00F10197" w:rsidP="008A1AAE">
      <w:pPr>
        <w:pStyle w:val="ListLegal"/>
        <w:numPr>
          <w:ilvl w:val="0"/>
          <w:numId w:val="72"/>
        </w:numPr>
      </w:pPr>
      <w:r w:rsidRPr="00B530F8">
        <w:lastRenderedPageBreak/>
        <w:t xml:space="preserve">The Register of Members must contain the following information about each member of the Club: </w:t>
      </w:r>
    </w:p>
    <w:p w14:paraId="32258662" w14:textId="77777777" w:rsidR="00F10197" w:rsidRPr="00B530F8" w:rsidRDefault="00F10197" w:rsidP="008A1AAE">
      <w:pPr>
        <w:pStyle w:val="ListLegal"/>
        <w:numPr>
          <w:ilvl w:val="1"/>
          <w:numId w:val="72"/>
        </w:numPr>
      </w:pPr>
      <w:r w:rsidRPr="00B530F8">
        <w:t xml:space="preserve">the full name of the member; </w:t>
      </w:r>
    </w:p>
    <w:p w14:paraId="64A13C16" w14:textId="77777777" w:rsidR="00F10197" w:rsidRPr="00B530F8" w:rsidRDefault="00F10197" w:rsidP="008A1AAE">
      <w:pPr>
        <w:pStyle w:val="ListLegal"/>
        <w:numPr>
          <w:ilvl w:val="1"/>
          <w:numId w:val="72"/>
        </w:numPr>
      </w:pPr>
      <w:bookmarkStart w:id="50" w:name="_Ref219198919"/>
      <w:r w:rsidRPr="00B530F8">
        <w:t>the date of admission as a member;</w:t>
      </w:r>
      <w:bookmarkEnd w:id="50"/>
      <w:r w:rsidRPr="00B530F8">
        <w:t xml:space="preserve"> </w:t>
      </w:r>
    </w:p>
    <w:p w14:paraId="188AF3B5" w14:textId="77777777" w:rsidR="00F10197" w:rsidRPr="00B530F8" w:rsidRDefault="00F10197" w:rsidP="008A1AAE">
      <w:pPr>
        <w:pStyle w:val="ListLegal"/>
        <w:numPr>
          <w:ilvl w:val="1"/>
          <w:numId w:val="72"/>
        </w:numPr>
      </w:pPr>
      <w:r w:rsidRPr="00B530F8">
        <w:t xml:space="preserve">if applicable, the date and circumstances in which the member’s membership was transferred or ceased; </w:t>
      </w:r>
    </w:p>
    <w:p w14:paraId="25B426D2" w14:textId="0F2A8CEE" w:rsidR="00F10197" w:rsidRPr="00B530F8" w:rsidRDefault="00F10197" w:rsidP="008A1AAE">
      <w:pPr>
        <w:pStyle w:val="ListLegal"/>
        <w:numPr>
          <w:ilvl w:val="1"/>
          <w:numId w:val="72"/>
        </w:numPr>
      </w:pPr>
      <w:r w:rsidRPr="00B530F8">
        <w:t xml:space="preserve">any details of conduct proceedings against the member under rule </w:t>
      </w:r>
      <w:r w:rsidRPr="00B530F8">
        <w:fldChar w:fldCharType="begin"/>
      </w:r>
      <w:r w:rsidRPr="00B530F8">
        <w:instrText xml:space="preserve"> REF _Ref215653873 \r \h </w:instrText>
      </w:r>
      <w:r w:rsidR="00B530F8">
        <w:instrText xml:space="preserve"> \* MERGEFORMAT </w:instrText>
      </w:r>
      <w:r w:rsidRPr="00B530F8">
        <w:fldChar w:fldCharType="separate"/>
      </w:r>
      <w:r w:rsidR="008C5EEA" w:rsidRPr="00B530F8">
        <w:t>8</w:t>
      </w:r>
      <w:r w:rsidRPr="00B530F8">
        <w:fldChar w:fldCharType="end"/>
      </w:r>
      <w:r w:rsidRPr="00B530F8">
        <w:t xml:space="preserve">; </w:t>
      </w:r>
    </w:p>
    <w:p w14:paraId="0B420562" w14:textId="6BF647C7" w:rsidR="00F10197" w:rsidRPr="00B530F8" w:rsidRDefault="00F10197" w:rsidP="008A1AAE">
      <w:pPr>
        <w:pStyle w:val="ListLegal"/>
        <w:numPr>
          <w:ilvl w:val="1"/>
          <w:numId w:val="72"/>
        </w:numPr>
      </w:pPr>
      <w:r w:rsidRPr="00B530F8">
        <w:t xml:space="preserve">the member’s </w:t>
      </w:r>
      <w:r w:rsidR="007706A7" w:rsidRPr="00B530F8">
        <w:t>C</w:t>
      </w:r>
      <w:r w:rsidRPr="00B530F8">
        <w:t xml:space="preserve">ategory and </w:t>
      </w:r>
      <w:r w:rsidR="00262574" w:rsidRPr="00B530F8">
        <w:t>Class of Membership</w:t>
      </w:r>
      <w:r w:rsidRPr="00B530F8">
        <w:t xml:space="preserve">; </w:t>
      </w:r>
    </w:p>
    <w:p w14:paraId="7ED531D3" w14:textId="77777777" w:rsidR="00F10197" w:rsidRPr="00B530F8" w:rsidRDefault="00F10197" w:rsidP="008A1AAE">
      <w:pPr>
        <w:pStyle w:val="ListLegal"/>
        <w:numPr>
          <w:ilvl w:val="1"/>
          <w:numId w:val="72"/>
        </w:numPr>
      </w:pPr>
      <w:bookmarkStart w:id="51" w:name="_Ref219199262"/>
      <w:r w:rsidRPr="00B530F8">
        <w:t>the postal, residential, or email address of the member as notified to the Club from time to time;</w:t>
      </w:r>
      <w:bookmarkEnd w:id="51"/>
      <w:r w:rsidRPr="00B530F8">
        <w:t xml:space="preserve"> </w:t>
      </w:r>
    </w:p>
    <w:p w14:paraId="53E578D1" w14:textId="77777777" w:rsidR="00F10197" w:rsidRPr="00B530F8" w:rsidRDefault="00F10197" w:rsidP="008A1AAE">
      <w:pPr>
        <w:pStyle w:val="ListLegal"/>
        <w:numPr>
          <w:ilvl w:val="1"/>
          <w:numId w:val="72"/>
        </w:numPr>
      </w:pPr>
      <w:r w:rsidRPr="00B530F8">
        <w:t xml:space="preserve">details of any motor vehicle owned by a member; </w:t>
      </w:r>
    </w:p>
    <w:p w14:paraId="2558CBDC" w14:textId="77777777" w:rsidR="00F10197" w:rsidRPr="00B530F8" w:rsidRDefault="00F10197" w:rsidP="008A1AAE">
      <w:pPr>
        <w:pStyle w:val="ListLegal"/>
        <w:numPr>
          <w:ilvl w:val="1"/>
          <w:numId w:val="72"/>
        </w:numPr>
      </w:pPr>
      <w:r w:rsidRPr="00B530F8">
        <w:t xml:space="preserve">if the member is a Junior Member, the member’s parent or guardian; </w:t>
      </w:r>
    </w:p>
    <w:p w14:paraId="5A9179E8" w14:textId="010876EB" w:rsidR="00F10197" w:rsidRPr="00B530F8" w:rsidRDefault="00F10197" w:rsidP="008A1AAE">
      <w:pPr>
        <w:pStyle w:val="ListLegal"/>
        <w:numPr>
          <w:ilvl w:val="1"/>
          <w:numId w:val="72"/>
        </w:numPr>
      </w:pPr>
      <w:r w:rsidRPr="00B530F8">
        <w:t>if the member has proposed or seconded a Membership Application for Social Membership or Honorary Membership, or is a parent or guardian for a Junior Member, details of the other person whom the member proposed or seconded, or was a parent or guardian for, as the case may be; and</w:t>
      </w:r>
    </w:p>
    <w:p w14:paraId="19FEA1F5" w14:textId="77777777" w:rsidR="00F10197" w:rsidRPr="00B530F8" w:rsidRDefault="00F10197" w:rsidP="008A1AAE">
      <w:pPr>
        <w:pStyle w:val="ListLegal"/>
        <w:numPr>
          <w:ilvl w:val="1"/>
          <w:numId w:val="72"/>
        </w:numPr>
      </w:pPr>
      <w:bookmarkStart w:id="52" w:name="_Ref219198928"/>
      <w:r w:rsidRPr="00B530F8">
        <w:t>any other particulars as the Management Committee decides are appropriate.</w:t>
      </w:r>
      <w:bookmarkEnd w:id="52"/>
      <w:r w:rsidRPr="00B530F8">
        <w:t xml:space="preserve">  </w:t>
      </w:r>
    </w:p>
    <w:p w14:paraId="58980453" w14:textId="53AAF7F1" w:rsidR="00F10197" w:rsidRPr="00B530F8" w:rsidRDefault="00334369" w:rsidP="008A1AAE">
      <w:pPr>
        <w:pStyle w:val="ListLegal"/>
        <w:numPr>
          <w:ilvl w:val="0"/>
          <w:numId w:val="72"/>
        </w:numPr>
      </w:pPr>
      <w:r w:rsidRPr="00B530F8">
        <w:t>Subject to this rule, t</w:t>
      </w:r>
      <w:r w:rsidR="00F10197" w:rsidRPr="00B530F8">
        <w:t>he Register of Members must be open for inspection by members of the Club at all reasonable times.</w:t>
      </w:r>
    </w:p>
    <w:p w14:paraId="7AE38E6C" w14:textId="0AD1E17B" w:rsidR="0044635B" w:rsidRPr="00B530F8" w:rsidRDefault="0044635B" w:rsidP="008A1AAE">
      <w:pPr>
        <w:pStyle w:val="ListLegal"/>
        <w:numPr>
          <w:ilvl w:val="0"/>
          <w:numId w:val="72"/>
        </w:numPr>
      </w:pPr>
      <w:r w:rsidRPr="00B530F8">
        <w:t xml:space="preserve">To arrange an inspection </w:t>
      </w:r>
      <w:r w:rsidR="00F10197" w:rsidRPr="00B530F8">
        <w:t>of the Register of Members</w:t>
      </w:r>
      <w:r w:rsidRPr="00B530F8">
        <w:t>, a member must</w:t>
      </w:r>
      <w:r w:rsidR="006D5749" w:rsidRPr="00B530F8">
        <w:t xml:space="preserve"> provide </w:t>
      </w:r>
      <w:r w:rsidR="00B05834" w:rsidRPr="00B530F8">
        <w:t xml:space="preserve">a </w:t>
      </w:r>
      <w:r w:rsidR="006D5749" w:rsidRPr="00B530F8">
        <w:t xml:space="preserve">written notice </w:t>
      </w:r>
      <w:r w:rsidR="00B05834" w:rsidRPr="00B530F8">
        <w:t xml:space="preserve">to </w:t>
      </w:r>
      <w:r w:rsidR="006D5749" w:rsidRPr="00B530F8">
        <w:t>the Secretary</w:t>
      </w:r>
      <w:r w:rsidRPr="00B530F8">
        <w:t xml:space="preserve">: </w:t>
      </w:r>
    </w:p>
    <w:p w14:paraId="5AEAD990" w14:textId="7787D854" w:rsidR="00F10197" w:rsidRPr="00B530F8" w:rsidRDefault="0044635B" w:rsidP="008A1AAE">
      <w:pPr>
        <w:pStyle w:val="ListLegal"/>
        <w:numPr>
          <w:ilvl w:val="1"/>
          <w:numId w:val="72"/>
        </w:numPr>
      </w:pPr>
      <w:r w:rsidRPr="00B530F8">
        <w:t xml:space="preserve">to </w:t>
      </w:r>
      <w:r w:rsidR="001A69BA" w:rsidRPr="00B530F8">
        <w:t xml:space="preserve">arrange </w:t>
      </w:r>
      <w:r w:rsidR="00727D8B" w:rsidRPr="00B530F8">
        <w:t>a reasonable time for the inspection; and</w:t>
      </w:r>
    </w:p>
    <w:p w14:paraId="480B90B7" w14:textId="788A67D2" w:rsidR="00727D8B" w:rsidRPr="00B530F8" w:rsidRDefault="00B05834" w:rsidP="008A1AAE">
      <w:pPr>
        <w:pStyle w:val="ListLegal"/>
        <w:numPr>
          <w:ilvl w:val="1"/>
          <w:numId w:val="72"/>
        </w:numPr>
      </w:pPr>
      <w:bookmarkStart w:id="53" w:name="_Ref220673260"/>
      <w:r w:rsidRPr="00B530F8">
        <w:t>stating in the notice</w:t>
      </w:r>
      <w:r w:rsidR="00727D8B" w:rsidRPr="00B530F8">
        <w:t xml:space="preserve"> </w:t>
      </w:r>
      <w:r w:rsidR="00323D15" w:rsidRPr="00B530F8">
        <w:t>their reasons for inspecting the Register of Members.</w:t>
      </w:r>
      <w:bookmarkEnd w:id="53"/>
      <w:r w:rsidR="00323D15" w:rsidRPr="00B530F8">
        <w:t xml:space="preserve"> </w:t>
      </w:r>
    </w:p>
    <w:p w14:paraId="7EA95B5A" w14:textId="77777777" w:rsidR="00F10197" w:rsidRPr="00B530F8" w:rsidRDefault="00F10197" w:rsidP="008A1AAE">
      <w:pPr>
        <w:pStyle w:val="ListLegal"/>
        <w:numPr>
          <w:ilvl w:val="0"/>
          <w:numId w:val="72"/>
        </w:numPr>
      </w:pPr>
      <w:r w:rsidRPr="00B530F8">
        <w:t xml:space="preserve">A member who inspects the Register of Members is not entitled to make or retain a copy of any part of the Register of Members. </w:t>
      </w:r>
    </w:p>
    <w:p w14:paraId="42227711" w14:textId="77777777" w:rsidR="00F10197" w:rsidRPr="00B530F8" w:rsidRDefault="00F10197" w:rsidP="008A1AAE">
      <w:pPr>
        <w:pStyle w:val="ListLegal"/>
        <w:numPr>
          <w:ilvl w:val="0"/>
          <w:numId w:val="72"/>
        </w:numPr>
      </w:pPr>
      <w:bookmarkStart w:id="54" w:name="_Ref220404522"/>
      <w:r w:rsidRPr="00B530F8">
        <w:t>The Management Committee may decide to withhold information from the Register of Members made open for inspection by members in the following circumstances:</w:t>
      </w:r>
      <w:bookmarkEnd w:id="54"/>
      <w:r w:rsidRPr="00B530F8">
        <w:t xml:space="preserve"> </w:t>
      </w:r>
    </w:p>
    <w:p w14:paraId="3F3EAC41" w14:textId="77777777" w:rsidR="00F10197" w:rsidRPr="00B530F8" w:rsidRDefault="00F10197" w:rsidP="008A1AAE">
      <w:pPr>
        <w:pStyle w:val="ListLegal"/>
        <w:numPr>
          <w:ilvl w:val="1"/>
          <w:numId w:val="72"/>
        </w:numPr>
      </w:pPr>
      <w:r w:rsidRPr="00B530F8">
        <w:t>if a member applies to the Club to withhold information about the member (other than the member’s full name) from the Register of Members and the Management Committee has reasonable grounds for believing the disclosure of the information in the Register of Members would put that member at risk of harm; or</w:t>
      </w:r>
    </w:p>
    <w:p w14:paraId="626314B9" w14:textId="77DEDF05" w:rsidR="00F10197" w:rsidRPr="00B530F8" w:rsidRDefault="00F10197" w:rsidP="008A1AAE">
      <w:pPr>
        <w:pStyle w:val="ListLegal"/>
        <w:numPr>
          <w:ilvl w:val="1"/>
          <w:numId w:val="72"/>
        </w:numPr>
      </w:pPr>
      <w:r w:rsidRPr="00B530F8">
        <w:t xml:space="preserve">the information is that in subrules </w:t>
      </w:r>
      <w:r w:rsidRPr="00B530F8">
        <w:fldChar w:fldCharType="begin"/>
      </w:r>
      <w:r w:rsidRPr="00B530F8">
        <w:instrText xml:space="preserve"> REF _Ref219199269 \r \h </w:instrText>
      </w:r>
      <w:r w:rsidR="00B530F8">
        <w:instrText xml:space="preserve"> \* MERGEFORMAT </w:instrText>
      </w:r>
      <w:r w:rsidRPr="00B530F8">
        <w:fldChar w:fldCharType="separate"/>
      </w:r>
      <w:r w:rsidR="008C5EEA" w:rsidRPr="00B530F8">
        <w:t>6.6</w:t>
      </w:r>
      <w:r w:rsidRPr="00B530F8">
        <w:fldChar w:fldCharType="end"/>
      </w:r>
      <w:r w:rsidRPr="00B530F8">
        <w:fldChar w:fldCharType="begin"/>
      </w:r>
      <w:r w:rsidRPr="00B530F8">
        <w:instrText xml:space="preserve"> REF _Ref219199262 \r \h </w:instrText>
      </w:r>
      <w:r w:rsidR="00B530F8">
        <w:instrText xml:space="preserve"> \* MERGEFORMAT </w:instrText>
      </w:r>
      <w:r w:rsidRPr="00B530F8">
        <w:fldChar w:fldCharType="separate"/>
      </w:r>
      <w:r w:rsidR="008C5EEA" w:rsidRPr="00B530F8">
        <w:t>(b)(vi)</w:t>
      </w:r>
      <w:r w:rsidRPr="00B530F8">
        <w:fldChar w:fldCharType="end"/>
      </w:r>
      <w:r w:rsidRPr="00B530F8">
        <w:t>-</w:t>
      </w:r>
      <w:r w:rsidR="00557654" w:rsidRPr="00B530F8">
        <w:fldChar w:fldCharType="begin"/>
      </w:r>
      <w:r w:rsidR="00557654" w:rsidRPr="00B530F8">
        <w:instrText xml:space="preserve"> REF _Ref219198928 \n \h </w:instrText>
      </w:r>
      <w:r w:rsidR="00B530F8">
        <w:instrText xml:space="preserve"> \* MERGEFORMAT </w:instrText>
      </w:r>
      <w:r w:rsidR="00557654" w:rsidRPr="00B530F8">
        <w:fldChar w:fldCharType="separate"/>
      </w:r>
      <w:r w:rsidR="008C5EEA" w:rsidRPr="00B530F8">
        <w:t>(x)</w:t>
      </w:r>
      <w:r w:rsidR="00557654" w:rsidRPr="00B530F8">
        <w:fldChar w:fldCharType="end"/>
      </w:r>
      <w:r w:rsidR="004278E2" w:rsidRPr="00B530F8">
        <w:t>,</w:t>
      </w:r>
      <w:r w:rsidRPr="00B530F8">
        <w:t xml:space="preserve"> and the Management Committee has decided, in its absolute discretion, to withhold </w:t>
      </w:r>
      <w:r w:rsidR="00C87AB4" w:rsidRPr="00B530F8">
        <w:t>the</w:t>
      </w:r>
      <w:r w:rsidRPr="00B530F8">
        <w:t xml:space="preserve"> information from the Register of Members made available for inspection by members of the Club</w:t>
      </w:r>
      <w:r w:rsidR="002E703F" w:rsidRPr="00B530F8">
        <w:t xml:space="preserve"> under this rule</w:t>
      </w:r>
      <w:r w:rsidR="003E4245" w:rsidRPr="00B530F8">
        <w:t xml:space="preserve"> </w:t>
      </w:r>
      <w:r w:rsidR="003E4245" w:rsidRPr="00B530F8">
        <w:fldChar w:fldCharType="begin"/>
      </w:r>
      <w:r w:rsidR="003E4245" w:rsidRPr="00B530F8">
        <w:instrText xml:space="preserve"> REF _Ref219198911 \r \h </w:instrText>
      </w:r>
      <w:r w:rsidR="00B530F8">
        <w:instrText xml:space="preserve"> \* MERGEFORMAT </w:instrText>
      </w:r>
      <w:r w:rsidR="003E4245" w:rsidRPr="00B530F8">
        <w:fldChar w:fldCharType="separate"/>
      </w:r>
      <w:r w:rsidR="008C5EEA" w:rsidRPr="00B530F8">
        <w:t>6.6</w:t>
      </w:r>
      <w:r w:rsidR="003E4245" w:rsidRPr="00B530F8">
        <w:fldChar w:fldCharType="end"/>
      </w:r>
      <w:r w:rsidRPr="00B530F8">
        <w:t xml:space="preserve">. </w:t>
      </w:r>
    </w:p>
    <w:p w14:paraId="60ECC1D5" w14:textId="00BCA48E" w:rsidR="004F1707" w:rsidRPr="00B530F8" w:rsidRDefault="00416265" w:rsidP="00ED18DB">
      <w:pPr>
        <w:pStyle w:val="ListLegal"/>
      </w:pPr>
      <w:r w:rsidRPr="00B530F8">
        <w:t xml:space="preserve">Despite anything in subrule </w:t>
      </w:r>
      <w:r w:rsidRPr="00B530F8">
        <w:fldChar w:fldCharType="begin"/>
      </w:r>
      <w:r w:rsidRPr="00B530F8">
        <w:instrText xml:space="preserve"> REF _Ref219198911 \r \h </w:instrText>
      </w:r>
      <w:r w:rsidR="00B530F8">
        <w:instrText xml:space="preserve"> \* MERGEFORMAT </w:instrText>
      </w:r>
      <w:r w:rsidRPr="00B530F8">
        <w:fldChar w:fldCharType="separate"/>
      </w:r>
      <w:r w:rsidR="008C5EEA" w:rsidRPr="00B530F8">
        <w:t>6.6</w:t>
      </w:r>
      <w:r w:rsidRPr="00B530F8">
        <w:fldChar w:fldCharType="end"/>
      </w:r>
      <w:r w:rsidRPr="00B530F8">
        <w:fldChar w:fldCharType="begin"/>
      </w:r>
      <w:r w:rsidRPr="00B530F8">
        <w:instrText xml:space="preserve"> REF _Ref220404522 \r \h </w:instrText>
      </w:r>
      <w:r w:rsidR="00B530F8">
        <w:instrText xml:space="preserve"> \* MERGEFORMAT </w:instrText>
      </w:r>
      <w:r w:rsidRPr="00B530F8">
        <w:fldChar w:fldCharType="separate"/>
      </w:r>
      <w:r w:rsidR="008C5EEA" w:rsidRPr="00B530F8">
        <w:t>(f)</w:t>
      </w:r>
      <w:r w:rsidRPr="00B530F8">
        <w:fldChar w:fldCharType="end"/>
      </w:r>
      <w:r w:rsidRPr="00B530F8">
        <w:t>, a member may</w:t>
      </w:r>
      <w:r w:rsidR="004F1707" w:rsidRPr="00B530F8">
        <w:t>:</w:t>
      </w:r>
      <w:r w:rsidR="005739C4" w:rsidRPr="00B530F8">
        <w:t xml:space="preserve"> </w:t>
      </w:r>
    </w:p>
    <w:p w14:paraId="5C7E57B9" w14:textId="4C28AF07" w:rsidR="00ED18DB" w:rsidRPr="00B530F8" w:rsidRDefault="005739C4" w:rsidP="004F1707">
      <w:pPr>
        <w:pStyle w:val="ListLegal"/>
        <w:numPr>
          <w:ilvl w:val="1"/>
          <w:numId w:val="1"/>
        </w:numPr>
      </w:pPr>
      <w:r w:rsidRPr="00B530F8">
        <w:lastRenderedPageBreak/>
        <w:t xml:space="preserve">inspect </w:t>
      </w:r>
      <w:proofErr w:type="gramStart"/>
      <w:r w:rsidRPr="00B530F8">
        <w:t>all of</w:t>
      </w:r>
      <w:proofErr w:type="gramEnd"/>
      <w:r w:rsidRPr="00B530F8">
        <w:t xml:space="preserve"> the information about themselves that is recorded on the Register of Members</w:t>
      </w:r>
      <w:r w:rsidR="004F1707" w:rsidRPr="00B530F8">
        <w:t>; and</w:t>
      </w:r>
    </w:p>
    <w:p w14:paraId="041DFA1C" w14:textId="1DC3CB37" w:rsidR="004F1707" w:rsidRPr="00B530F8" w:rsidRDefault="004F1707" w:rsidP="004F1707">
      <w:pPr>
        <w:pStyle w:val="ListLegal"/>
        <w:numPr>
          <w:ilvl w:val="1"/>
          <w:numId w:val="1"/>
        </w:numPr>
      </w:pPr>
      <w:bookmarkStart w:id="55" w:name="_Ref220417844"/>
      <w:r w:rsidRPr="00B530F8">
        <w:t xml:space="preserve">request that the Management Committee </w:t>
      </w:r>
      <w:r w:rsidR="006A165A" w:rsidRPr="00B530F8">
        <w:t>enter</w:t>
      </w:r>
      <w:r w:rsidR="001804A1" w:rsidRPr="00B530F8">
        <w:t xml:space="preserve"> information, or</w:t>
      </w:r>
      <w:r w:rsidR="006A165A" w:rsidRPr="00B530F8">
        <w:t xml:space="preserve"> remove, </w:t>
      </w:r>
      <w:r w:rsidRPr="00B530F8">
        <w:t>amend</w:t>
      </w:r>
      <w:r w:rsidR="006A165A" w:rsidRPr="00B530F8">
        <w:t xml:space="preserve">, or </w:t>
      </w:r>
      <w:r w:rsidRPr="00B530F8">
        <w:t>correct any information about themselves on the Register of Members.</w:t>
      </w:r>
      <w:bookmarkEnd w:id="55"/>
      <w:r w:rsidRPr="00B530F8">
        <w:t xml:space="preserve"> </w:t>
      </w:r>
    </w:p>
    <w:p w14:paraId="59FC9050" w14:textId="77777777" w:rsidR="00F10197" w:rsidRPr="00B530F8" w:rsidRDefault="00F10197" w:rsidP="00F10197">
      <w:pPr>
        <w:pStyle w:val="Heading2"/>
      </w:pPr>
      <w:bookmarkStart w:id="56" w:name="_Ref219200707"/>
      <w:bookmarkStart w:id="57" w:name="_Toc220654438"/>
      <w:r w:rsidRPr="00B530F8">
        <w:t>Use of information on Register of Members</w:t>
      </w:r>
      <w:bookmarkEnd w:id="56"/>
      <w:bookmarkEnd w:id="57"/>
    </w:p>
    <w:p w14:paraId="493929AC" w14:textId="3E2E644F" w:rsidR="00F10197" w:rsidRPr="00B530F8" w:rsidRDefault="00F10197" w:rsidP="008A1AAE">
      <w:pPr>
        <w:pStyle w:val="ListLegal"/>
        <w:numPr>
          <w:ilvl w:val="0"/>
          <w:numId w:val="80"/>
        </w:numPr>
      </w:pPr>
      <w:r w:rsidRPr="00B530F8">
        <w:t xml:space="preserve">A member must not: </w:t>
      </w:r>
    </w:p>
    <w:p w14:paraId="310098CE" w14:textId="77777777" w:rsidR="00F10197" w:rsidRPr="00B530F8" w:rsidRDefault="00F10197" w:rsidP="008A1AAE">
      <w:pPr>
        <w:pStyle w:val="ListLegal"/>
        <w:numPr>
          <w:ilvl w:val="1"/>
          <w:numId w:val="80"/>
        </w:numPr>
      </w:pPr>
      <w:r w:rsidRPr="00B530F8">
        <w:t>use information obtained from the register of members of the Club to contact, or send material to, another member of the Club for the purpose of advertising for political, religious, charitable or commercial purposes; or</w:t>
      </w:r>
    </w:p>
    <w:p w14:paraId="7EF2F132" w14:textId="77777777" w:rsidR="00F10197" w:rsidRPr="00B530F8" w:rsidRDefault="00F10197" w:rsidP="008A1AAE">
      <w:pPr>
        <w:pStyle w:val="ListLegal"/>
        <w:numPr>
          <w:ilvl w:val="1"/>
          <w:numId w:val="80"/>
        </w:numPr>
      </w:pPr>
      <w:r w:rsidRPr="00B530F8">
        <w:t>disclose information obtained from the register to someone else, knowing that the information is likely to be used to contact, or send material to, another member of the Club for the purpose of advertising for political, religious, charitable or commercial purposes.</w:t>
      </w:r>
    </w:p>
    <w:p w14:paraId="491C0D9D" w14:textId="60019A86" w:rsidR="00F10197" w:rsidRPr="00B530F8" w:rsidRDefault="00F10197" w:rsidP="008A1AAE">
      <w:pPr>
        <w:pStyle w:val="ListLegal"/>
        <w:numPr>
          <w:ilvl w:val="0"/>
          <w:numId w:val="80"/>
        </w:numPr>
      </w:pPr>
      <w:r w:rsidRPr="00B530F8">
        <w:t xml:space="preserve">This rule </w:t>
      </w:r>
      <w:r w:rsidRPr="00B530F8">
        <w:fldChar w:fldCharType="begin"/>
      </w:r>
      <w:r w:rsidRPr="00B530F8">
        <w:instrText xml:space="preserve"> REF _Ref219200707 \r \h </w:instrText>
      </w:r>
      <w:r w:rsidR="00B530F8">
        <w:instrText xml:space="preserve"> \* MERGEFORMAT </w:instrText>
      </w:r>
      <w:r w:rsidRPr="00B530F8">
        <w:fldChar w:fldCharType="separate"/>
      </w:r>
      <w:r w:rsidR="008C5EEA" w:rsidRPr="00B530F8">
        <w:t>6.7</w:t>
      </w:r>
      <w:r w:rsidRPr="00B530F8">
        <w:fldChar w:fldCharType="end"/>
      </w:r>
      <w:r w:rsidRPr="00B530F8">
        <w:t xml:space="preserve"> does not apply if the use or disclosure of the information is approved by the Management Committee. </w:t>
      </w:r>
    </w:p>
    <w:p w14:paraId="416E8B24" w14:textId="77777777" w:rsidR="00BF7BBC" w:rsidRPr="00B530F8" w:rsidRDefault="00BF7BBC" w:rsidP="00BF7BBC">
      <w:pPr>
        <w:pStyle w:val="Heading1"/>
      </w:pPr>
      <w:bookmarkStart w:id="58" w:name="_Ref215579393"/>
      <w:bookmarkStart w:id="59" w:name="_Toc220654439"/>
      <w:r w:rsidRPr="00B530F8">
        <w:t>Membership Fees</w:t>
      </w:r>
      <w:bookmarkEnd w:id="58"/>
      <w:r w:rsidRPr="00B530F8">
        <w:t xml:space="preserve"> and Levies</w:t>
      </w:r>
      <w:bookmarkEnd w:id="59"/>
    </w:p>
    <w:p w14:paraId="48DCAEC8" w14:textId="77777777" w:rsidR="00BF7BBC" w:rsidRPr="00B530F8" w:rsidRDefault="00BF7BBC" w:rsidP="00BF7BBC">
      <w:pPr>
        <w:pStyle w:val="Heading2"/>
        <w:rPr>
          <w:lang w:val="en-GB"/>
        </w:rPr>
      </w:pPr>
      <w:bookmarkStart w:id="60" w:name="_Ref213403323"/>
      <w:bookmarkStart w:id="61" w:name="_Toc220654440"/>
      <w:bookmarkStart w:id="62" w:name="_Ref213402615"/>
      <w:r w:rsidRPr="00B530F8">
        <w:rPr>
          <w:lang w:val="en-GB"/>
        </w:rPr>
        <w:t>Amount of Membership Fee</w:t>
      </w:r>
      <w:bookmarkEnd w:id="60"/>
      <w:bookmarkEnd w:id="61"/>
    </w:p>
    <w:p w14:paraId="552A0C2A" w14:textId="77777777" w:rsidR="00BF7BBC" w:rsidRPr="00B530F8" w:rsidRDefault="00BF7BBC" w:rsidP="00BF7BBC">
      <w:pPr>
        <w:pStyle w:val="Clausebody"/>
      </w:pPr>
      <w:r w:rsidRPr="00B530F8">
        <w:t xml:space="preserve">The Membership Fee for each Class of Membership is the amount: </w:t>
      </w:r>
    </w:p>
    <w:p w14:paraId="49219B79" w14:textId="77777777" w:rsidR="00BF7BBC" w:rsidRPr="00B530F8" w:rsidRDefault="00BF7BBC" w:rsidP="00BF7BBC">
      <w:pPr>
        <w:pStyle w:val="ListLegal"/>
        <w:numPr>
          <w:ilvl w:val="0"/>
          <w:numId w:val="62"/>
        </w:numPr>
        <w:rPr>
          <w:lang w:val="en-GB"/>
        </w:rPr>
      </w:pPr>
      <w:r w:rsidRPr="00B530F8">
        <w:rPr>
          <w:lang w:val="en-GB"/>
        </w:rPr>
        <w:t>determined annually by the Management Committee; and</w:t>
      </w:r>
    </w:p>
    <w:p w14:paraId="2956403C" w14:textId="77777777" w:rsidR="00BF7BBC" w:rsidRPr="00B530F8" w:rsidRDefault="00BF7BBC" w:rsidP="00BF7BBC">
      <w:pPr>
        <w:pStyle w:val="ListLegal"/>
        <w:numPr>
          <w:ilvl w:val="0"/>
          <w:numId w:val="63"/>
        </w:numPr>
        <w:rPr>
          <w:lang w:val="en-GB"/>
        </w:rPr>
      </w:pPr>
      <w:r w:rsidRPr="00B530F8">
        <w:rPr>
          <w:lang w:val="en-GB"/>
        </w:rPr>
        <w:t>published in the manner determined by the Management Committee.</w:t>
      </w:r>
    </w:p>
    <w:p w14:paraId="6CEAF804" w14:textId="77777777" w:rsidR="00BF7BBC" w:rsidRPr="00B530F8" w:rsidRDefault="00BF7BBC" w:rsidP="00BF7BBC">
      <w:pPr>
        <w:pStyle w:val="Heading2"/>
      </w:pPr>
      <w:bookmarkStart w:id="63" w:name="_Ref213403091"/>
      <w:bookmarkStart w:id="64" w:name="_Toc220654441"/>
      <w:r w:rsidRPr="00B530F8">
        <w:t>When are Membership Fees payable</w:t>
      </w:r>
      <w:bookmarkEnd w:id="62"/>
      <w:bookmarkEnd w:id="63"/>
      <w:bookmarkEnd w:id="64"/>
    </w:p>
    <w:p w14:paraId="0D399077" w14:textId="77777777" w:rsidR="00BF7BBC" w:rsidRPr="00B530F8" w:rsidRDefault="00BF7BBC" w:rsidP="00BF7BBC">
      <w:pPr>
        <w:pStyle w:val="ListLegal"/>
        <w:numPr>
          <w:ilvl w:val="0"/>
          <w:numId w:val="0"/>
        </w:numPr>
        <w:ind w:left="1134" w:hanging="567"/>
        <w:rPr>
          <w:lang w:val="en-GB"/>
        </w:rPr>
      </w:pPr>
      <w:r w:rsidRPr="00B530F8">
        <w:rPr>
          <w:lang w:val="en-GB"/>
        </w:rPr>
        <w:t xml:space="preserve">A Membership Fee is payable: </w:t>
      </w:r>
    </w:p>
    <w:p w14:paraId="7467E4FE" w14:textId="77777777" w:rsidR="00BF7BBC" w:rsidRPr="00B530F8" w:rsidRDefault="00BF7BBC" w:rsidP="00BF7BBC">
      <w:pPr>
        <w:pStyle w:val="ListLegal"/>
        <w:numPr>
          <w:ilvl w:val="0"/>
          <w:numId w:val="64"/>
        </w:numPr>
        <w:rPr>
          <w:lang w:val="en-GB"/>
        </w:rPr>
      </w:pPr>
      <w:r w:rsidRPr="00B530F8">
        <w:rPr>
          <w:lang w:val="en-GB"/>
        </w:rPr>
        <w:t>on application for a Voting or Non-Voting Membership; or</w:t>
      </w:r>
    </w:p>
    <w:p w14:paraId="50C8D437" w14:textId="77777777" w:rsidR="00BF7BBC" w:rsidRPr="00B530F8" w:rsidRDefault="00BF7BBC" w:rsidP="00BF7BBC">
      <w:pPr>
        <w:pStyle w:val="ListLegal"/>
        <w:numPr>
          <w:ilvl w:val="0"/>
          <w:numId w:val="63"/>
        </w:numPr>
        <w:rPr>
          <w:lang w:val="en-GB"/>
        </w:rPr>
      </w:pPr>
      <w:bookmarkStart w:id="65" w:name="_Ref213402619"/>
      <w:r w:rsidRPr="00B530F8">
        <w:rPr>
          <w:lang w:val="en-GB"/>
        </w:rPr>
        <w:t xml:space="preserve">by 1 January in each calendar year, for a </w:t>
      </w:r>
      <w:proofErr w:type="gramStart"/>
      <w:r w:rsidRPr="00B530F8">
        <w:rPr>
          <w:lang w:val="en-GB"/>
        </w:rPr>
        <w:t>Member</w:t>
      </w:r>
      <w:proofErr w:type="gramEnd"/>
      <w:r w:rsidRPr="00B530F8">
        <w:rPr>
          <w:lang w:val="en-GB"/>
        </w:rPr>
        <w:t xml:space="preserve"> who is the holder of a Voting or Non-Voting Membership</w:t>
      </w:r>
      <w:bookmarkEnd w:id="65"/>
      <w:r w:rsidRPr="00B530F8">
        <w:rPr>
          <w:lang w:val="en-GB"/>
        </w:rPr>
        <w:t xml:space="preserve">. </w:t>
      </w:r>
    </w:p>
    <w:p w14:paraId="73944063" w14:textId="77777777" w:rsidR="00BF7BBC" w:rsidRPr="00B530F8" w:rsidRDefault="00BF7BBC" w:rsidP="00BF7BBC">
      <w:pPr>
        <w:pStyle w:val="Heading2"/>
        <w:rPr>
          <w:lang w:val="en-GB"/>
        </w:rPr>
      </w:pPr>
      <w:bookmarkStart w:id="66" w:name="_Toc220654442"/>
      <w:r w:rsidRPr="00B530F8">
        <w:rPr>
          <w:lang w:val="en-GB"/>
        </w:rPr>
        <w:t>Reduced Membership Fees in certain cases</w:t>
      </w:r>
      <w:bookmarkEnd w:id="66"/>
    </w:p>
    <w:p w14:paraId="197705FC" w14:textId="3891F6B3" w:rsidR="00BF7BBC" w:rsidRPr="00B530F8" w:rsidRDefault="00BF7BBC" w:rsidP="00BF7BBC">
      <w:pPr>
        <w:pStyle w:val="ListLegal"/>
        <w:numPr>
          <w:ilvl w:val="0"/>
          <w:numId w:val="65"/>
        </w:numPr>
        <w:rPr>
          <w:lang w:val="en-GB"/>
        </w:rPr>
      </w:pPr>
      <w:r w:rsidRPr="00B530F8">
        <w:t xml:space="preserve">Despite anything in rule </w:t>
      </w:r>
      <w:r w:rsidRPr="00B530F8">
        <w:fldChar w:fldCharType="begin"/>
      </w:r>
      <w:r w:rsidRPr="00B530F8">
        <w:instrText xml:space="preserve"> REF _Ref213403091 \r \h </w:instrText>
      </w:r>
      <w:r w:rsidR="00B530F8">
        <w:instrText xml:space="preserve"> \* MERGEFORMAT </w:instrText>
      </w:r>
      <w:r w:rsidRPr="00B530F8">
        <w:fldChar w:fldCharType="separate"/>
      </w:r>
      <w:r w:rsidR="008C5EEA" w:rsidRPr="00B530F8">
        <w:t>7.2</w:t>
      </w:r>
      <w:r w:rsidRPr="00B530F8">
        <w:fldChar w:fldCharType="end"/>
      </w:r>
      <w:r w:rsidRPr="00B530F8">
        <w:t xml:space="preserve">, if a person delivers a Membership Application to the Club on or after </w:t>
      </w:r>
      <w:r w:rsidR="006A76B8" w:rsidRPr="00B530F8">
        <w:t>3</w:t>
      </w:r>
      <w:r w:rsidR="00602160" w:rsidRPr="00B530F8">
        <w:t>0</w:t>
      </w:r>
      <w:r w:rsidRPr="00B530F8">
        <w:t xml:space="preserve"> </w:t>
      </w:r>
      <w:r w:rsidR="006A76B8" w:rsidRPr="00B530F8">
        <w:t xml:space="preserve">September </w:t>
      </w:r>
      <w:r w:rsidRPr="00B530F8">
        <w:t xml:space="preserve">and before 1 December in any calendar year, then, for that calendar year only, </w:t>
      </w:r>
      <w:r w:rsidRPr="00B530F8">
        <w:rPr>
          <w:lang w:val="en-GB"/>
        </w:rPr>
        <w:t xml:space="preserve">the amount of the Membership Fee </w:t>
      </w:r>
      <w:r w:rsidRPr="00B530F8">
        <w:t xml:space="preserve">is to be reduced by a pro-rata amount equal to the number of whole months that have elapsed prior to the date of delivery of the Membership Application. </w:t>
      </w:r>
    </w:p>
    <w:p w14:paraId="062D5D4E" w14:textId="127D4227" w:rsidR="00BF7BBC" w:rsidRPr="00B530F8" w:rsidRDefault="00BF7BBC" w:rsidP="00BF7BBC">
      <w:pPr>
        <w:pStyle w:val="ListLegal"/>
      </w:pPr>
      <w:r w:rsidRPr="00B530F8">
        <w:t xml:space="preserve">Despite anything in rule </w:t>
      </w:r>
      <w:r w:rsidRPr="00B530F8">
        <w:fldChar w:fldCharType="begin"/>
      </w:r>
      <w:r w:rsidRPr="00B530F8">
        <w:instrText xml:space="preserve"> REF _Ref213403091 \w \h </w:instrText>
      </w:r>
      <w:r w:rsidR="00B530F8">
        <w:instrText xml:space="preserve"> \* MERGEFORMAT </w:instrText>
      </w:r>
      <w:r w:rsidRPr="00B530F8">
        <w:fldChar w:fldCharType="separate"/>
      </w:r>
      <w:r w:rsidR="008C5EEA" w:rsidRPr="00B530F8">
        <w:t>7.2</w:t>
      </w:r>
      <w:r w:rsidRPr="00B530F8">
        <w:fldChar w:fldCharType="end"/>
      </w:r>
      <w:r w:rsidRPr="00B530F8">
        <w:fldChar w:fldCharType="begin"/>
      </w:r>
      <w:r w:rsidRPr="00B530F8">
        <w:instrText xml:space="preserve"> REF _Ref213402619 \w \h </w:instrText>
      </w:r>
      <w:r w:rsidR="00B530F8">
        <w:instrText xml:space="preserve"> \* MERGEFORMAT </w:instrText>
      </w:r>
      <w:r w:rsidRPr="00B530F8">
        <w:fldChar w:fldCharType="separate"/>
      </w:r>
      <w:r w:rsidR="008C5EEA" w:rsidRPr="00B530F8">
        <w:t>(b)</w:t>
      </w:r>
      <w:r w:rsidRPr="00B530F8">
        <w:fldChar w:fldCharType="end"/>
      </w:r>
      <w:r w:rsidRPr="00B530F8">
        <w:t xml:space="preserve">, a person who is admitted to membership on or after 1 </w:t>
      </w:r>
      <w:r w:rsidR="00F374CD" w:rsidRPr="00B530F8">
        <w:t xml:space="preserve">October </w:t>
      </w:r>
      <w:r w:rsidRPr="00B530F8">
        <w:t xml:space="preserve">in a calendar year is not required to pay a Membership Fee </w:t>
      </w:r>
      <w:r w:rsidR="00F226E1" w:rsidRPr="00B530F8">
        <w:t>by</w:t>
      </w:r>
      <w:r w:rsidRPr="00B530F8">
        <w:t xml:space="preserve"> 1 January for th</w:t>
      </w:r>
      <w:r w:rsidR="00D65217" w:rsidRPr="00B530F8">
        <w:t>e</w:t>
      </w:r>
      <w:r w:rsidRPr="00B530F8">
        <w:t xml:space="preserve"> next calendar year, and their membership remains current for the next calendar year</w:t>
      </w:r>
      <w:r w:rsidR="00AB1B94" w:rsidRPr="00B530F8">
        <w:t xml:space="preserve"> as if they had paid a Membership Fee</w:t>
      </w:r>
      <w:r w:rsidR="00F226E1" w:rsidRPr="00B530F8">
        <w:t xml:space="preserve"> </w:t>
      </w:r>
      <w:r w:rsidR="00B05D8C" w:rsidRPr="00B530F8">
        <w:t>for that year</w:t>
      </w:r>
      <w:r w:rsidRPr="00B530F8">
        <w:t xml:space="preserve">. </w:t>
      </w:r>
    </w:p>
    <w:p w14:paraId="15613B20" w14:textId="77777777" w:rsidR="00BF7BBC" w:rsidRPr="00B530F8" w:rsidRDefault="00BF7BBC" w:rsidP="00BF7BBC">
      <w:pPr>
        <w:pStyle w:val="Heading2"/>
        <w:rPr>
          <w:lang w:val="en-GB"/>
        </w:rPr>
      </w:pPr>
      <w:bookmarkStart w:id="67" w:name="_Ref219294575"/>
      <w:bookmarkStart w:id="68" w:name="_Toc220654443"/>
      <w:bookmarkStart w:id="69" w:name="_Ref213406367"/>
      <w:bookmarkStart w:id="70" w:name="_Ref215657224"/>
      <w:r w:rsidRPr="00B530F8">
        <w:rPr>
          <w:lang w:val="en-GB"/>
        </w:rPr>
        <w:lastRenderedPageBreak/>
        <w:t>Levies</w:t>
      </w:r>
      <w:bookmarkEnd w:id="67"/>
      <w:bookmarkEnd w:id="68"/>
      <w:r w:rsidRPr="00B530F8">
        <w:rPr>
          <w:lang w:val="en-GB"/>
        </w:rPr>
        <w:t xml:space="preserve"> </w:t>
      </w:r>
    </w:p>
    <w:p w14:paraId="22EF4D4E" w14:textId="6E771286" w:rsidR="00BF7BBC" w:rsidRPr="00B530F8" w:rsidRDefault="00BF7BBC" w:rsidP="00BF7BBC">
      <w:pPr>
        <w:pStyle w:val="ListLegal"/>
        <w:numPr>
          <w:ilvl w:val="0"/>
          <w:numId w:val="81"/>
        </w:numPr>
        <w:rPr>
          <w:lang w:val="en-GB"/>
        </w:rPr>
      </w:pPr>
      <w:bookmarkStart w:id="71" w:name="_Ref219293077"/>
      <w:r w:rsidRPr="00B530F8">
        <w:rPr>
          <w:lang w:val="en-GB"/>
        </w:rPr>
        <w:t xml:space="preserve">Subject to rule </w:t>
      </w:r>
      <w:r w:rsidRPr="00B530F8">
        <w:rPr>
          <w:lang w:val="en-GB"/>
        </w:rPr>
        <w:fldChar w:fldCharType="begin"/>
      </w:r>
      <w:r w:rsidRPr="00B530F8">
        <w:rPr>
          <w:lang w:val="en-GB"/>
        </w:rPr>
        <w:instrText xml:space="preserve"> REF _Ref215577302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5.5</w:t>
      </w:r>
      <w:r w:rsidRPr="00B530F8">
        <w:rPr>
          <w:lang w:val="en-GB"/>
        </w:rPr>
        <w:fldChar w:fldCharType="end"/>
      </w:r>
      <w:r w:rsidR="001D6CFA" w:rsidRPr="00B530F8">
        <w:rPr>
          <w:lang w:val="en-GB"/>
        </w:rPr>
        <w:fldChar w:fldCharType="begin"/>
      </w:r>
      <w:r w:rsidR="001D6CFA" w:rsidRPr="00B530F8">
        <w:rPr>
          <w:lang w:val="en-GB"/>
        </w:rPr>
        <w:instrText xml:space="preserve"> REF _Ref220679049 \r \h </w:instrText>
      </w:r>
      <w:r w:rsidR="00B530F8">
        <w:rPr>
          <w:lang w:val="en-GB"/>
        </w:rPr>
        <w:instrText xml:space="preserve"> \* MERGEFORMAT </w:instrText>
      </w:r>
      <w:r w:rsidR="001D6CFA" w:rsidRPr="00B530F8">
        <w:rPr>
          <w:lang w:val="en-GB"/>
        </w:rPr>
      </w:r>
      <w:r w:rsidR="001D6CFA" w:rsidRPr="00B530F8">
        <w:rPr>
          <w:lang w:val="en-GB"/>
        </w:rPr>
        <w:fldChar w:fldCharType="separate"/>
      </w:r>
      <w:r w:rsidR="008C5EEA" w:rsidRPr="00B530F8">
        <w:rPr>
          <w:lang w:val="en-GB"/>
        </w:rPr>
        <w:t>(c)</w:t>
      </w:r>
      <w:r w:rsidR="001D6CFA" w:rsidRPr="00B530F8">
        <w:rPr>
          <w:lang w:val="en-GB"/>
        </w:rPr>
        <w:fldChar w:fldCharType="end"/>
      </w:r>
      <w:r w:rsidRPr="00B530F8">
        <w:rPr>
          <w:lang w:val="en-GB"/>
        </w:rPr>
        <w:t xml:space="preserve">, the Management Committee may decide to impose </w:t>
      </w:r>
      <w:r w:rsidRPr="00B530F8">
        <w:t>Levies</w:t>
      </w:r>
      <w:r w:rsidRPr="00B530F8">
        <w:rPr>
          <w:lang w:val="en-GB"/>
        </w:rPr>
        <w:t xml:space="preserve"> on:</w:t>
      </w:r>
      <w:bookmarkEnd w:id="71"/>
      <w:r w:rsidRPr="00B530F8">
        <w:rPr>
          <w:lang w:val="en-GB"/>
        </w:rPr>
        <w:t xml:space="preserve"> </w:t>
      </w:r>
    </w:p>
    <w:p w14:paraId="51757264" w14:textId="77777777" w:rsidR="00BF7BBC" w:rsidRPr="00B530F8" w:rsidRDefault="00BF7BBC" w:rsidP="00BF7BBC">
      <w:pPr>
        <w:pStyle w:val="ListLegal"/>
        <w:numPr>
          <w:ilvl w:val="1"/>
          <w:numId w:val="81"/>
        </w:numPr>
        <w:rPr>
          <w:lang w:val="en-GB"/>
        </w:rPr>
      </w:pPr>
      <w:r w:rsidRPr="00B530F8">
        <w:rPr>
          <w:lang w:val="en-GB"/>
        </w:rPr>
        <w:t>all members of the Club; or</w:t>
      </w:r>
    </w:p>
    <w:p w14:paraId="21B243FE" w14:textId="77777777" w:rsidR="00BF7BBC" w:rsidRPr="00B530F8" w:rsidRDefault="00BF7BBC" w:rsidP="00BF7BBC">
      <w:pPr>
        <w:pStyle w:val="ListLegal"/>
        <w:numPr>
          <w:ilvl w:val="1"/>
          <w:numId w:val="81"/>
        </w:numPr>
        <w:rPr>
          <w:lang w:val="en-GB"/>
        </w:rPr>
      </w:pPr>
      <w:r w:rsidRPr="00B530F8">
        <w:rPr>
          <w:lang w:val="en-GB"/>
        </w:rPr>
        <w:t>all members of a Category of Membership; or</w:t>
      </w:r>
    </w:p>
    <w:p w14:paraId="4EE71CB2" w14:textId="77777777" w:rsidR="00BF7BBC" w:rsidRPr="00B530F8" w:rsidRDefault="00BF7BBC" w:rsidP="00BF7BBC">
      <w:pPr>
        <w:pStyle w:val="ListLegal"/>
        <w:numPr>
          <w:ilvl w:val="1"/>
          <w:numId w:val="81"/>
        </w:numPr>
        <w:rPr>
          <w:lang w:val="en-GB"/>
        </w:rPr>
      </w:pPr>
      <w:r w:rsidRPr="00B530F8">
        <w:rPr>
          <w:lang w:val="en-GB"/>
        </w:rPr>
        <w:t>all members of a Class of Membership; or</w:t>
      </w:r>
    </w:p>
    <w:p w14:paraId="1344C610" w14:textId="6EB32FB6" w:rsidR="00BF7BBC" w:rsidRPr="00B530F8" w:rsidRDefault="00BF7BBC" w:rsidP="00BF7BBC">
      <w:pPr>
        <w:pStyle w:val="ListLegal"/>
        <w:numPr>
          <w:ilvl w:val="1"/>
          <w:numId w:val="81"/>
        </w:numPr>
        <w:rPr>
          <w:lang w:val="en-GB"/>
        </w:rPr>
      </w:pPr>
      <w:r w:rsidRPr="00B530F8">
        <w:rPr>
          <w:lang w:val="en-GB"/>
        </w:rPr>
        <w:t xml:space="preserve">all members who have agreed to participate in an activity of the Club on the basis that Levies will be imposed as the price of that participation, whether or not the Levies have been quantified in a notice for subrule </w:t>
      </w:r>
      <w:r w:rsidRPr="00B530F8">
        <w:rPr>
          <w:lang w:val="en-GB"/>
        </w:rPr>
        <w:fldChar w:fldCharType="begin"/>
      </w:r>
      <w:r w:rsidRPr="00B530F8">
        <w:rPr>
          <w:lang w:val="en-GB"/>
        </w:rPr>
        <w:instrText xml:space="preserve"> REF _Ref219294575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7.4</w:t>
      </w:r>
      <w:r w:rsidRPr="00B530F8">
        <w:rPr>
          <w:lang w:val="en-GB"/>
        </w:rPr>
        <w:fldChar w:fldCharType="end"/>
      </w:r>
      <w:r w:rsidRPr="00B530F8">
        <w:rPr>
          <w:lang w:val="en-GB"/>
        </w:rPr>
        <w:fldChar w:fldCharType="begin"/>
      </w:r>
      <w:r w:rsidRPr="00B530F8">
        <w:rPr>
          <w:lang w:val="en-GB"/>
        </w:rPr>
        <w:instrText xml:space="preserve"> REF _Ref219294581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(d)</w:t>
      </w:r>
      <w:r w:rsidRPr="00B530F8">
        <w:rPr>
          <w:lang w:val="en-GB"/>
        </w:rPr>
        <w:fldChar w:fldCharType="end"/>
      </w:r>
      <w:r w:rsidRPr="00B530F8">
        <w:rPr>
          <w:lang w:val="en-GB"/>
        </w:rPr>
        <w:t xml:space="preserve"> at the time of the member’s agreement to participate. </w:t>
      </w:r>
    </w:p>
    <w:p w14:paraId="4F96E69F" w14:textId="77777777" w:rsidR="00BF7BBC" w:rsidRPr="00B530F8" w:rsidRDefault="00BF7BBC" w:rsidP="00BF7BBC">
      <w:pPr>
        <w:pStyle w:val="ListLegal"/>
        <w:numPr>
          <w:ilvl w:val="0"/>
          <w:numId w:val="81"/>
        </w:numPr>
        <w:rPr>
          <w:lang w:val="en-GB"/>
        </w:rPr>
      </w:pPr>
      <w:bookmarkStart w:id="72" w:name="_Ref219294704"/>
      <w:r w:rsidRPr="00B530F8">
        <w:rPr>
          <w:lang w:val="en-GB"/>
        </w:rPr>
        <w:t>If the Management Committee decides to impose a Levy, the amount of the Levy payable by each member on whom the Levy is imposed must be the same as the amount of the Levy payable by each other member on whom the Levy is imposed.</w:t>
      </w:r>
      <w:bookmarkEnd w:id="72"/>
      <w:r w:rsidRPr="00B530F8">
        <w:rPr>
          <w:lang w:val="en-GB"/>
        </w:rPr>
        <w:t xml:space="preserve"> </w:t>
      </w:r>
    </w:p>
    <w:p w14:paraId="6B1A450A" w14:textId="3684A75A" w:rsidR="00BF7BBC" w:rsidRPr="00B530F8" w:rsidRDefault="00BF7BBC" w:rsidP="00BF7BBC">
      <w:pPr>
        <w:pStyle w:val="ListLegal"/>
        <w:numPr>
          <w:ilvl w:val="0"/>
          <w:numId w:val="81"/>
        </w:numPr>
        <w:rPr>
          <w:lang w:val="en-GB"/>
        </w:rPr>
      </w:pPr>
      <w:r w:rsidRPr="00B530F8">
        <w:rPr>
          <w:lang w:val="en-GB"/>
        </w:rPr>
        <w:t xml:space="preserve">Despite anything in subrule </w:t>
      </w:r>
      <w:r w:rsidRPr="00B530F8">
        <w:rPr>
          <w:lang w:val="en-GB"/>
        </w:rPr>
        <w:fldChar w:fldCharType="begin"/>
      </w:r>
      <w:r w:rsidRPr="00B530F8">
        <w:rPr>
          <w:lang w:val="en-GB"/>
        </w:rPr>
        <w:instrText xml:space="preserve"> REF _Ref219294575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7.4</w:t>
      </w:r>
      <w:r w:rsidRPr="00B530F8">
        <w:rPr>
          <w:lang w:val="en-GB"/>
        </w:rPr>
        <w:fldChar w:fldCharType="end"/>
      </w:r>
      <w:r w:rsidRPr="00B530F8">
        <w:rPr>
          <w:lang w:val="en-GB"/>
        </w:rPr>
        <w:fldChar w:fldCharType="begin"/>
      </w:r>
      <w:r w:rsidRPr="00B530F8">
        <w:rPr>
          <w:lang w:val="en-GB"/>
        </w:rPr>
        <w:instrText xml:space="preserve"> REF _Ref219294704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(b)</w:t>
      </w:r>
      <w:r w:rsidRPr="00B530F8">
        <w:rPr>
          <w:lang w:val="en-GB"/>
        </w:rPr>
        <w:fldChar w:fldCharType="end"/>
      </w:r>
      <w:r w:rsidRPr="00B530F8">
        <w:rPr>
          <w:lang w:val="en-GB"/>
        </w:rPr>
        <w:t xml:space="preserve">, the Management Committee may decide to accept payment of a Levy by instalments. </w:t>
      </w:r>
    </w:p>
    <w:p w14:paraId="69D78452" w14:textId="77777777" w:rsidR="00BF7BBC" w:rsidRPr="00B530F8" w:rsidRDefault="00BF7BBC" w:rsidP="00BF7BBC">
      <w:pPr>
        <w:pStyle w:val="ListLegal"/>
        <w:numPr>
          <w:ilvl w:val="0"/>
          <w:numId w:val="81"/>
        </w:numPr>
        <w:rPr>
          <w:lang w:val="en-GB"/>
        </w:rPr>
      </w:pPr>
      <w:bookmarkStart w:id="73" w:name="_Ref219294581"/>
      <w:r w:rsidRPr="00B530F8">
        <w:rPr>
          <w:lang w:val="en-GB"/>
        </w:rPr>
        <w:t>A Levy may be imposed by the Management Committee giving the members on whom the Levies are imposed a notice in writing setting out the amount of the Levy and the time for payment of the Levy, which time must not be shorter than 14 days after the date of the notice.</w:t>
      </w:r>
      <w:bookmarkEnd w:id="73"/>
      <w:r w:rsidRPr="00B530F8">
        <w:rPr>
          <w:lang w:val="en-GB"/>
        </w:rPr>
        <w:t xml:space="preserve"> </w:t>
      </w:r>
    </w:p>
    <w:p w14:paraId="0BFC2904" w14:textId="77777777" w:rsidR="00BF7BBC" w:rsidRPr="00B530F8" w:rsidRDefault="00BF7BBC" w:rsidP="00BF7BBC">
      <w:pPr>
        <w:pStyle w:val="Heading2"/>
      </w:pPr>
      <w:bookmarkStart w:id="74" w:name="_Ref219463667"/>
      <w:bookmarkStart w:id="75" w:name="_Ref219463747"/>
      <w:bookmarkStart w:id="76" w:name="_Ref219463752"/>
      <w:bookmarkStart w:id="77" w:name="_Toc220654444"/>
      <w:r w:rsidRPr="00B530F8">
        <w:t xml:space="preserve">Non-payment of </w:t>
      </w:r>
      <w:bookmarkEnd w:id="69"/>
      <w:bookmarkEnd w:id="70"/>
      <w:r w:rsidRPr="00B530F8">
        <w:t>certain amounts payable to the Club</w:t>
      </w:r>
      <w:bookmarkEnd w:id="74"/>
      <w:bookmarkEnd w:id="75"/>
      <w:bookmarkEnd w:id="76"/>
      <w:bookmarkEnd w:id="77"/>
    </w:p>
    <w:p w14:paraId="63BE2F28" w14:textId="77777777" w:rsidR="00BF7BBC" w:rsidRPr="00B530F8" w:rsidRDefault="00BF7BBC" w:rsidP="00BF7BBC">
      <w:pPr>
        <w:pStyle w:val="ListLegal"/>
        <w:numPr>
          <w:ilvl w:val="0"/>
          <w:numId w:val="66"/>
        </w:numPr>
      </w:pPr>
      <w:bookmarkStart w:id="78" w:name="_Ref213406370"/>
      <w:r w:rsidRPr="00B530F8">
        <w:t xml:space="preserve">If: </w:t>
      </w:r>
    </w:p>
    <w:p w14:paraId="1223EDEC" w14:textId="1A1501B0" w:rsidR="00BF7BBC" w:rsidRPr="00B530F8" w:rsidRDefault="00BF7BBC" w:rsidP="00BF7BBC">
      <w:pPr>
        <w:pStyle w:val="ListLegal"/>
        <w:numPr>
          <w:ilvl w:val="1"/>
          <w:numId w:val="66"/>
        </w:numPr>
      </w:pPr>
      <w:r w:rsidRPr="00B530F8">
        <w:t xml:space="preserve">a member is required to pay a Membership Fee by rule </w:t>
      </w:r>
      <w:r w:rsidRPr="00B530F8">
        <w:fldChar w:fldCharType="begin"/>
      </w:r>
      <w:r w:rsidRPr="00B530F8">
        <w:instrText xml:space="preserve"> REF _Ref213403091 \w \h </w:instrText>
      </w:r>
      <w:r w:rsidR="00B530F8">
        <w:instrText xml:space="preserve"> \* MERGEFORMAT </w:instrText>
      </w:r>
      <w:r w:rsidRPr="00B530F8">
        <w:fldChar w:fldCharType="separate"/>
      </w:r>
      <w:r w:rsidR="008C5EEA" w:rsidRPr="00B530F8">
        <w:t>7.2</w:t>
      </w:r>
      <w:r w:rsidRPr="00B530F8">
        <w:fldChar w:fldCharType="end"/>
      </w:r>
      <w:r w:rsidRPr="00B530F8">
        <w:t xml:space="preserve"> and does not do so by 31 March in each calendar year; or</w:t>
      </w:r>
    </w:p>
    <w:p w14:paraId="076B28CA" w14:textId="32EE762F" w:rsidR="00BF7BBC" w:rsidRPr="00B530F8" w:rsidRDefault="00BF7BBC" w:rsidP="00BF7BBC">
      <w:pPr>
        <w:pStyle w:val="ListLegal"/>
        <w:numPr>
          <w:ilvl w:val="1"/>
          <w:numId w:val="66"/>
        </w:numPr>
      </w:pPr>
      <w:r w:rsidRPr="00B530F8">
        <w:t xml:space="preserve">a fine (including instalments of a fine) imposed on a member under rule </w:t>
      </w:r>
      <w:r w:rsidRPr="00B530F8">
        <w:fldChar w:fldCharType="begin"/>
      </w:r>
      <w:r w:rsidRPr="00B530F8">
        <w:instrText xml:space="preserve"> REF _Ref215653873 \r \h </w:instrText>
      </w:r>
      <w:r w:rsidR="00B530F8">
        <w:instrText xml:space="preserve"> \* MERGEFORMAT </w:instrText>
      </w:r>
      <w:r w:rsidRPr="00B530F8">
        <w:fldChar w:fldCharType="separate"/>
      </w:r>
      <w:r w:rsidR="008C5EEA" w:rsidRPr="00B530F8">
        <w:t>8</w:t>
      </w:r>
      <w:r w:rsidRPr="00B530F8">
        <w:fldChar w:fldCharType="end"/>
      </w:r>
      <w:r w:rsidRPr="00B530F8">
        <w:t xml:space="preserve"> remains unpaid for a period of one calendar month after the due date for payment of the fine (or instalment of a fine); or</w:t>
      </w:r>
    </w:p>
    <w:p w14:paraId="35088DBF" w14:textId="77777777" w:rsidR="00BF7BBC" w:rsidRPr="00B530F8" w:rsidRDefault="00BF7BBC" w:rsidP="00BF7BBC">
      <w:pPr>
        <w:pStyle w:val="ListLegal"/>
        <w:numPr>
          <w:ilvl w:val="1"/>
          <w:numId w:val="66"/>
        </w:numPr>
      </w:pPr>
      <w:r w:rsidRPr="00B530F8">
        <w:t>Levies (including instalments of Levies) imposed on a member remain unpaid for a period of one calendar month after the due date for payment of the Levies (or instalment of the Levies), then:</w:t>
      </w:r>
    </w:p>
    <w:p w14:paraId="2432B35A" w14:textId="77777777" w:rsidR="00BF7BBC" w:rsidRPr="00B530F8" w:rsidRDefault="00BF7BBC" w:rsidP="00BF7BBC">
      <w:pPr>
        <w:pStyle w:val="ListLegal"/>
        <w:numPr>
          <w:ilvl w:val="0"/>
          <w:numId w:val="0"/>
        </w:numPr>
        <w:ind w:left="1134"/>
        <w:rPr>
          <w:lang w:val="en-GB"/>
        </w:rPr>
      </w:pPr>
      <w:r w:rsidRPr="00B530F8">
        <w:rPr>
          <w:lang w:val="en-GB"/>
        </w:rPr>
        <w:t>the person automatically ceases to be a member of the Club.</w:t>
      </w:r>
      <w:bookmarkEnd w:id="78"/>
      <w:r w:rsidRPr="00B530F8">
        <w:rPr>
          <w:lang w:val="en-GB"/>
        </w:rPr>
        <w:t xml:space="preserve"> </w:t>
      </w:r>
    </w:p>
    <w:p w14:paraId="48174ACD" w14:textId="784CEBAE" w:rsidR="00BF7BBC" w:rsidRPr="00B530F8" w:rsidRDefault="00BF7BBC" w:rsidP="00BF7BBC">
      <w:pPr>
        <w:pStyle w:val="ListLegal"/>
        <w:numPr>
          <w:ilvl w:val="0"/>
          <w:numId w:val="66"/>
        </w:numPr>
        <w:rPr>
          <w:lang w:val="en-GB"/>
        </w:rPr>
      </w:pPr>
      <w:bookmarkStart w:id="79" w:name="_Ref215657424"/>
      <w:r w:rsidRPr="00B530F8">
        <w:rPr>
          <w:lang w:val="en-GB"/>
        </w:rPr>
        <w:t xml:space="preserve">The Management Committee may reinstate a person as a member who was automatically expelled from membership under subrule </w:t>
      </w:r>
      <w:r w:rsidRPr="00B530F8">
        <w:rPr>
          <w:lang w:val="en-GB"/>
        </w:rPr>
        <w:fldChar w:fldCharType="begin"/>
      </w:r>
      <w:r w:rsidRPr="00B530F8">
        <w:rPr>
          <w:lang w:val="en-GB"/>
        </w:rPr>
        <w:instrText xml:space="preserve"> REF _Ref219463747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7.5</w:t>
      </w:r>
      <w:r w:rsidRPr="00B530F8">
        <w:rPr>
          <w:lang w:val="en-GB"/>
        </w:rPr>
        <w:fldChar w:fldCharType="end"/>
      </w:r>
      <w:r w:rsidRPr="00B530F8">
        <w:rPr>
          <w:lang w:val="en-GB"/>
        </w:rPr>
        <w:fldChar w:fldCharType="begin"/>
      </w:r>
      <w:r w:rsidRPr="00B530F8">
        <w:rPr>
          <w:lang w:val="en-GB"/>
        </w:rPr>
        <w:instrText xml:space="preserve"> REF _Ref213406370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(a)</w:t>
      </w:r>
      <w:r w:rsidRPr="00B530F8">
        <w:rPr>
          <w:lang w:val="en-GB"/>
        </w:rPr>
        <w:fldChar w:fldCharType="end"/>
      </w:r>
      <w:r w:rsidRPr="00B530F8">
        <w:rPr>
          <w:lang w:val="en-GB"/>
        </w:rPr>
        <w:t xml:space="preserve"> if:</w:t>
      </w:r>
      <w:bookmarkEnd w:id="79"/>
      <w:r w:rsidRPr="00B530F8">
        <w:rPr>
          <w:lang w:val="en-GB"/>
        </w:rPr>
        <w:t xml:space="preserve"> </w:t>
      </w:r>
    </w:p>
    <w:p w14:paraId="409D82C6" w14:textId="0BF1FA86" w:rsidR="00BF7BBC" w:rsidRPr="00B530F8" w:rsidRDefault="00BF7BBC" w:rsidP="00BF7BBC">
      <w:pPr>
        <w:pStyle w:val="ListLegal"/>
        <w:numPr>
          <w:ilvl w:val="1"/>
          <w:numId w:val="66"/>
        </w:numPr>
        <w:rPr>
          <w:lang w:val="en-GB"/>
        </w:rPr>
      </w:pPr>
      <w:r w:rsidRPr="00B530F8">
        <w:rPr>
          <w:lang w:val="en-GB"/>
        </w:rPr>
        <w:t>the person pays the Membership Fee</w:t>
      </w:r>
      <w:r w:rsidR="00862B5F" w:rsidRPr="00B530F8">
        <w:rPr>
          <w:lang w:val="en-GB"/>
        </w:rPr>
        <w:t>,</w:t>
      </w:r>
      <w:r w:rsidRPr="00B530F8">
        <w:rPr>
          <w:lang w:val="en-GB"/>
        </w:rPr>
        <w:t xml:space="preserve"> fine</w:t>
      </w:r>
      <w:r w:rsidR="00862B5F" w:rsidRPr="00B530F8">
        <w:rPr>
          <w:lang w:val="en-GB"/>
        </w:rPr>
        <w:t>, or Levy</w:t>
      </w:r>
      <w:r w:rsidRPr="00B530F8">
        <w:rPr>
          <w:lang w:val="en-GB"/>
        </w:rPr>
        <w:t xml:space="preserve"> imposed on them in full and without deduction; and </w:t>
      </w:r>
    </w:p>
    <w:p w14:paraId="75AEB9C6" w14:textId="77777777" w:rsidR="00BF7BBC" w:rsidRPr="00B530F8" w:rsidRDefault="00BF7BBC" w:rsidP="00BF7BBC">
      <w:pPr>
        <w:pStyle w:val="ListLegal"/>
        <w:numPr>
          <w:ilvl w:val="1"/>
          <w:numId w:val="66"/>
        </w:numPr>
        <w:rPr>
          <w:lang w:val="en-GB"/>
        </w:rPr>
      </w:pPr>
      <w:r w:rsidRPr="00B530F8">
        <w:rPr>
          <w:lang w:val="en-GB"/>
        </w:rPr>
        <w:t xml:space="preserve">the Management Committee decides, in its absolute discretion, that the member’s reinstatement is appropriate. </w:t>
      </w:r>
    </w:p>
    <w:p w14:paraId="4B19C495" w14:textId="54D98E1D" w:rsidR="00BF7BBC" w:rsidRPr="00B530F8" w:rsidRDefault="00BF7BBC" w:rsidP="00BF7BBC">
      <w:pPr>
        <w:pStyle w:val="ListLegal"/>
        <w:numPr>
          <w:ilvl w:val="0"/>
          <w:numId w:val="66"/>
        </w:numPr>
        <w:rPr>
          <w:lang w:val="en-GB"/>
        </w:rPr>
      </w:pPr>
      <w:r w:rsidRPr="00B530F8">
        <w:t xml:space="preserve">There is no right of appeal against a reinstatement decision in subrule </w:t>
      </w:r>
      <w:r w:rsidRPr="00B530F8">
        <w:fldChar w:fldCharType="begin"/>
      </w:r>
      <w:r w:rsidRPr="00B530F8">
        <w:instrText xml:space="preserve"> REF _Ref219463752 \r \h </w:instrText>
      </w:r>
      <w:r w:rsidR="00B530F8">
        <w:instrText xml:space="preserve"> \* MERGEFORMAT </w:instrText>
      </w:r>
      <w:r w:rsidRPr="00B530F8">
        <w:fldChar w:fldCharType="separate"/>
      </w:r>
      <w:r w:rsidR="008C5EEA" w:rsidRPr="00B530F8">
        <w:t>7.5</w:t>
      </w:r>
      <w:r w:rsidRPr="00B530F8">
        <w:fldChar w:fldCharType="end"/>
      </w:r>
      <w:r w:rsidRPr="00B530F8">
        <w:fldChar w:fldCharType="begin"/>
      </w:r>
      <w:r w:rsidRPr="00B530F8">
        <w:instrText xml:space="preserve"> REF _Ref215657424 \r \h </w:instrText>
      </w:r>
      <w:r w:rsidR="00B530F8">
        <w:instrText xml:space="preserve"> \* MERGEFORMAT </w:instrText>
      </w:r>
      <w:r w:rsidRPr="00B530F8">
        <w:fldChar w:fldCharType="separate"/>
      </w:r>
      <w:r w:rsidR="008C5EEA" w:rsidRPr="00B530F8">
        <w:t>(b)</w:t>
      </w:r>
      <w:r w:rsidRPr="00B530F8">
        <w:fldChar w:fldCharType="end"/>
      </w:r>
      <w:r w:rsidRPr="00B530F8">
        <w:t xml:space="preserve"> and the Management Committee is not required to give reasons for its decision. </w:t>
      </w:r>
    </w:p>
    <w:p w14:paraId="76FDD19D" w14:textId="4F04E64D" w:rsidR="00682C2A" w:rsidRPr="00B530F8" w:rsidRDefault="00190775" w:rsidP="00347A84">
      <w:pPr>
        <w:pStyle w:val="Heading1"/>
      </w:pPr>
      <w:bookmarkStart w:id="80" w:name="_Ref215653873"/>
      <w:bookmarkStart w:id="81" w:name="_Toc220654445"/>
      <w:r w:rsidRPr="00B530F8">
        <w:lastRenderedPageBreak/>
        <w:t xml:space="preserve">Conduct of </w:t>
      </w:r>
      <w:r w:rsidR="00783D1F" w:rsidRPr="00B530F8">
        <w:t>M</w:t>
      </w:r>
      <w:r w:rsidRPr="00B530F8">
        <w:t>embers</w:t>
      </w:r>
      <w:bookmarkEnd w:id="80"/>
      <w:bookmarkEnd w:id="81"/>
    </w:p>
    <w:p w14:paraId="51F905D7" w14:textId="4CEB8CE0" w:rsidR="00682C2A" w:rsidRPr="00B530F8" w:rsidRDefault="003E16E7" w:rsidP="00983B01">
      <w:pPr>
        <w:pStyle w:val="Heading2"/>
      </w:pPr>
      <w:bookmarkStart w:id="82" w:name="_Ref215583092"/>
      <w:bookmarkStart w:id="83" w:name="_Toc220654446"/>
      <w:r w:rsidRPr="00B530F8">
        <w:t>Power to sanction members</w:t>
      </w:r>
      <w:bookmarkEnd w:id="82"/>
      <w:bookmarkEnd w:id="83"/>
    </w:p>
    <w:p w14:paraId="2A34117C" w14:textId="2CD737C3" w:rsidR="003E16E7" w:rsidRPr="00B530F8" w:rsidRDefault="00EF0C54" w:rsidP="003E16E7">
      <w:pPr>
        <w:pStyle w:val="Clausebody"/>
      </w:pPr>
      <w:r w:rsidRPr="00B530F8">
        <w:t>Subject to this rule</w:t>
      </w:r>
      <w:r w:rsidR="0035668A" w:rsidRPr="00B530F8">
        <w:t xml:space="preserve"> </w:t>
      </w:r>
      <w:r w:rsidR="0035668A" w:rsidRPr="00B530F8">
        <w:fldChar w:fldCharType="begin"/>
      </w:r>
      <w:r w:rsidR="0035668A" w:rsidRPr="00B530F8">
        <w:instrText xml:space="preserve"> REF _Ref215653873 \r \h </w:instrText>
      </w:r>
      <w:r w:rsidR="00B530F8">
        <w:instrText xml:space="preserve"> \* MERGEFORMAT </w:instrText>
      </w:r>
      <w:r w:rsidR="0035668A" w:rsidRPr="00B530F8">
        <w:fldChar w:fldCharType="separate"/>
      </w:r>
      <w:r w:rsidR="008C5EEA" w:rsidRPr="00B530F8">
        <w:t>8</w:t>
      </w:r>
      <w:r w:rsidR="0035668A" w:rsidRPr="00B530F8">
        <w:fldChar w:fldCharType="end"/>
      </w:r>
      <w:r w:rsidRPr="00B530F8">
        <w:t xml:space="preserve">, the Management Committee </w:t>
      </w:r>
      <w:r w:rsidR="005E3BCC" w:rsidRPr="00B530F8">
        <w:t>will</w:t>
      </w:r>
      <w:r w:rsidRPr="00B530F8">
        <w:t xml:space="preserve"> have the power to </w:t>
      </w:r>
      <w:r w:rsidR="007713C1" w:rsidRPr="00B530F8">
        <w:t xml:space="preserve">impose one or more of the sanctions in rule </w:t>
      </w:r>
      <w:r w:rsidR="009C40B6" w:rsidRPr="00B530F8">
        <w:fldChar w:fldCharType="begin"/>
      </w:r>
      <w:r w:rsidR="009C40B6" w:rsidRPr="00B530F8">
        <w:instrText xml:space="preserve"> REF _Ref215649982 \r \h </w:instrText>
      </w:r>
      <w:r w:rsidR="00B530F8">
        <w:instrText xml:space="preserve"> \* MERGEFORMAT </w:instrText>
      </w:r>
      <w:r w:rsidR="009C40B6" w:rsidRPr="00B530F8">
        <w:fldChar w:fldCharType="separate"/>
      </w:r>
      <w:r w:rsidR="008C5EEA" w:rsidRPr="00B530F8">
        <w:t>8.3</w:t>
      </w:r>
      <w:r w:rsidR="009C40B6" w:rsidRPr="00B530F8">
        <w:fldChar w:fldCharType="end"/>
      </w:r>
      <w:r w:rsidR="007713C1" w:rsidRPr="00B530F8">
        <w:t xml:space="preserve"> if</w:t>
      </w:r>
      <w:r w:rsidR="002D68E6" w:rsidRPr="00B530F8">
        <w:t xml:space="preserve">, in the </w:t>
      </w:r>
      <w:r w:rsidR="003F141D" w:rsidRPr="00B530F8">
        <w:t xml:space="preserve">reasonable </w:t>
      </w:r>
      <w:r w:rsidR="002D68E6" w:rsidRPr="00B530F8">
        <w:t>opinion of the Management Committee, a member</w:t>
      </w:r>
      <w:r w:rsidR="003F141D" w:rsidRPr="00B530F8">
        <w:t xml:space="preserve">: </w:t>
      </w:r>
    </w:p>
    <w:p w14:paraId="6D7DF47E" w14:textId="57830E34" w:rsidR="003F141D" w:rsidRPr="00B530F8" w:rsidRDefault="00FD22CA" w:rsidP="008A1AAE">
      <w:pPr>
        <w:pStyle w:val="ListLegal"/>
        <w:numPr>
          <w:ilvl w:val="0"/>
          <w:numId w:val="67"/>
        </w:numPr>
        <w:rPr>
          <w:lang w:val="en-GB"/>
        </w:rPr>
      </w:pPr>
      <w:r w:rsidRPr="00B530F8">
        <w:rPr>
          <w:lang w:val="en-GB"/>
        </w:rPr>
        <w:t>has failed</w:t>
      </w:r>
      <w:r w:rsidR="000E5691" w:rsidRPr="00B530F8">
        <w:rPr>
          <w:lang w:val="en-GB"/>
        </w:rPr>
        <w:t xml:space="preserve"> to give notice of an indictable offence under rule </w:t>
      </w:r>
      <w:r w:rsidR="000E5691" w:rsidRPr="00B530F8">
        <w:rPr>
          <w:lang w:val="en-GB"/>
        </w:rPr>
        <w:fldChar w:fldCharType="begin"/>
      </w:r>
      <w:r w:rsidR="000E5691" w:rsidRPr="00B530F8">
        <w:rPr>
          <w:lang w:val="en-GB"/>
        </w:rPr>
        <w:instrText xml:space="preserve"> REF _Ref215581239 \r \h </w:instrText>
      </w:r>
      <w:r w:rsidR="00B530F8">
        <w:rPr>
          <w:lang w:val="en-GB"/>
        </w:rPr>
        <w:instrText xml:space="preserve"> \* MERGEFORMAT </w:instrText>
      </w:r>
      <w:r w:rsidR="000E5691" w:rsidRPr="00B530F8">
        <w:rPr>
          <w:lang w:val="en-GB"/>
        </w:rPr>
      </w:r>
      <w:r w:rsidR="000E5691" w:rsidRPr="00B530F8">
        <w:rPr>
          <w:lang w:val="en-GB"/>
        </w:rPr>
        <w:fldChar w:fldCharType="separate"/>
      </w:r>
      <w:r w:rsidR="008C5EEA" w:rsidRPr="00B530F8">
        <w:rPr>
          <w:lang w:val="en-GB"/>
        </w:rPr>
        <w:t>8.6</w:t>
      </w:r>
      <w:r w:rsidR="000E5691" w:rsidRPr="00B530F8">
        <w:rPr>
          <w:lang w:val="en-GB"/>
        </w:rPr>
        <w:fldChar w:fldCharType="end"/>
      </w:r>
      <w:r w:rsidR="000E5691" w:rsidRPr="00B530F8">
        <w:rPr>
          <w:lang w:val="en-GB"/>
        </w:rPr>
        <w:t xml:space="preserve">; </w:t>
      </w:r>
    </w:p>
    <w:p w14:paraId="49170502" w14:textId="4A07CD04" w:rsidR="000E5691" w:rsidRPr="00B530F8" w:rsidRDefault="002D1B0E" w:rsidP="008A1AAE">
      <w:pPr>
        <w:pStyle w:val="ListLegal"/>
        <w:numPr>
          <w:ilvl w:val="0"/>
          <w:numId w:val="67"/>
        </w:numPr>
        <w:rPr>
          <w:lang w:val="en-GB"/>
        </w:rPr>
      </w:pPr>
      <w:r w:rsidRPr="00B530F8">
        <w:rPr>
          <w:lang w:val="en-GB"/>
        </w:rPr>
        <w:t xml:space="preserve">is an undischarged bankrupt or has been convicted of an indictable offence; </w:t>
      </w:r>
    </w:p>
    <w:p w14:paraId="24513006" w14:textId="1032E1CE" w:rsidR="00644DA1" w:rsidRPr="00B530F8" w:rsidRDefault="00FD22CA" w:rsidP="008A1AAE">
      <w:pPr>
        <w:pStyle w:val="ListLegal"/>
        <w:numPr>
          <w:ilvl w:val="0"/>
          <w:numId w:val="67"/>
        </w:numPr>
        <w:rPr>
          <w:lang w:val="en-GB"/>
        </w:rPr>
      </w:pPr>
      <w:r w:rsidRPr="00B530F8">
        <w:rPr>
          <w:lang w:val="en-GB"/>
        </w:rPr>
        <w:t>has failed</w:t>
      </w:r>
      <w:r w:rsidR="002D1B0E" w:rsidRPr="00B530F8">
        <w:rPr>
          <w:lang w:val="en-GB"/>
        </w:rPr>
        <w:t xml:space="preserve"> to comply </w:t>
      </w:r>
      <w:r w:rsidR="00644DA1" w:rsidRPr="00B530F8">
        <w:rPr>
          <w:lang w:val="en-GB"/>
        </w:rPr>
        <w:t xml:space="preserve">with: </w:t>
      </w:r>
    </w:p>
    <w:p w14:paraId="23C071D9" w14:textId="06D59D7B" w:rsidR="002D1B0E" w:rsidRPr="00B530F8" w:rsidRDefault="00644DA1" w:rsidP="008A1AAE">
      <w:pPr>
        <w:pStyle w:val="ListLegal"/>
        <w:numPr>
          <w:ilvl w:val="1"/>
          <w:numId w:val="67"/>
        </w:numPr>
        <w:rPr>
          <w:lang w:val="en-GB"/>
        </w:rPr>
      </w:pPr>
      <w:r w:rsidRPr="00B530F8">
        <w:rPr>
          <w:lang w:val="en-GB"/>
        </w:rPr>
        <w:t xml:space="preserve">this Constitution or any By-Laws; </w:t>
      </w:r>
      <w:r w:rsidR="00010A4F" w:rsidRPr="00B530F8">
        <w:rPr>
          <w:lang w:val="en-GB"/>
        </w:rPr>
        <w:t>or</w:t>
      </w:r>
    </w:p>
    <w:p w14:paraId="2BB78C35" w14:textId="165A4765" w:rsidR="00010A4F" w:rsidRPr="00B530F8" w:rsidRDefault="00107B13" w:rsidP="008A1AAE">
      <w:pPr>
        <w:pStyle w:val="ListLegal"/>
        <w:numPr>
          <w:ilvl w:val="1"/>
          <w:numId w:val="67"/>
        </w:numPr>
        <w:rPr>
          <w:lang w:val="en-GB"/>
        </w:rPr>
      </w:pPr>
      <w:r w:rsidRPr="00B530F8">
        <w:rPr>
          <w:lang w:val="en-GB"/>
        </w:rPr>
        <w:t xml:space="preserve">any resolution, determination, or direction </w:t>
      </w:r>
      <w:r w:rsidR="00071444" w:rsidRPr="00B530F8">
        <w:rPr>
          <w:lang w:val="en-GB"/>
        </w:rPr>
        <w:t xml:space="preserve">of the Management Committee </w:t>
      </w:r>
      <w:r w:rsidRPr="00B530F8">
        <w:rPr>
          <w:lang w:val="en-GB"/>
        </w:rPr>
        <w:t>authorised by this Constitution or any By-Laws</w:t>
      </w:r>
      <w:r w:rsidR="00B10550" w:rsidRPr="00B530F8">
        <w:rPr>
          <w:lang w:val="en-GB"/>
        </w:rPr>
        <w:t>;</w:t>
      </w:r>
    </w:p>
    <w:p w14:paraId="30BC8568" w14:textId="11953E15" w:rsidR="00644DA1" w:rsidRPr="00B530F8" w:rsidRDefault="00797053" w:rsidP="008A1AAE">
      <w:pPr>
        <w:pStyle w:val="ListLegal"/>
        <w:numPr>
          <w:ilvl w:val="0"/>
          <w:numId w:val="67"/>
        </w:numPr>
        <w:rPr>
          <w:lang w:val="en-GB"/>
        </w:rPr>
      </w:pPr>
      <w:r w:rsidRPr="00B530F8">
        <w:rPr>
          <w:lang w:val="en-GB"/>
        </w:rPr>
        <w:t xml:space="preserve">has Membership Fees or Levies in arrears for a period of three months or more; </w:t>
      </w:r>
    </w:p>
    <w:p w14:paraId="7C87A3BF" w14:textId="36F57B11" w:rsidR="00797053" w:rsidRPr="00B530F8" w:rsidRDefault="003A433E" w:rsidP="008A1AAE">
      <w:pPr>
        <w:pStyle w:val="ListLegal"/>
        <w:numPr>
          <w:ilvl w:val="0"/>
          <w:numId w:val="67"/>
        </w:numPr>
        <w:rPr>
          <w:lang w:val="en-GB"/>
        </w:rPr>
      </w:pPr>
      <w:r w:rsidRPr="00B530F8">
        <w:rPr>
          <w:lang w:val="en-GB"/>
        </w:rPr>
        <w:t xml:space="preserve">has </w:t>
      </w:r>
      <w:r w:rsidR="00AC6146" w:rsidRPr="00B530F8">
        <w:rPr>
          <w:lang w:val="en-GB"/>
        </w:rPr>
        <w:t>engaged</w:t>
      </w:r>
      <w:r w:rsidR="005E2DDF" w:rsidRPr="00B530F8">
        <w:rPr>
          <w:lang w:val="en-GB"/>
        </w:rPr>
        <w:t xml:space="preserve"> in unbecoming </w:t>
      </w:r>
      <w:r w:rsidR="00AC6146" w:rsidRPr="00B530F8">
        <w:rPr>
          <w:lang w:val="en-GB"/>
        </w:rPr>
        <w:t>conduct</w:t>
      </w:r>
      <w:r w:rsidR="006D3C25" w:rsidRPr="00B530F8">
        <w:rPr>
          <w:lang w:val="en-GB"/>
        </w:rPr>
        <w:t xml:space="preserve">; </w:t>
      </w:r>
      <w:r w:rsidR="00175AA2" w:rsidRPr="00B530F8">
        <w:rPr>
          <w:lang w:val="en-GB"/>
        </w:rPr>
        <w:t>or</w:t>
      </w:r>
    </w:p>
    <w:p w14:paraId="265285F3" w14:textId="0CEE046E" w:rsidR="006D3C25" w:rsidRPr="00B530F8" w:rsidRDefault="000837F4" w:rsidP="008A1AAE">
      <w:pPr>
        <w:pStyle w:val="ListLegal"/>
        <w:numPr>
          <w:ilvl w:val="0"/>
          <w:numId w:val="67"/>
        </w:numPr>
        <w:rPr>
          <w:lang w:val="en-GB"/>
        </w:rPr>
      </w:pPr>
      <w:r w:rsidRPr="00B530F8">
        <w:rPr>
          <w:lang w:val="en-GB"/>
        </w:rPr>
        <w:t xml:space="preserve">has acted in a </w:t>
      </w:r>
      <w:r w:rsidR="00051BF8" w:rsidRPr="00B530F8">
        <w:rPr>
          <w:lang w:val="en-GB"/>
        </w:rPr>
        <w:t xml:space="preserve">manner </w:t>
      </w:r>
      <w:r w:rsidRPr="00B530F8">
        <w:rPr>
          <w:lang w:val="en-GB"/>
        </w:rPr>
        <w:t>that is prejudicial to the objects and interests of the Club</w:t>
      </w:r>
      <w:r w:rsidR="006F4B11" w:rsidRPr="00B530F8">
        <w:rPr>
          <w:lang w:val="en-GB"/>
        </w:rPr>
        <w:t>,</w:t>
      </w:r>
      <w:r w:rsidR="00AE2AD6" w:rsidRPr="00B530F8">
        <w:rPr>
          <w:lang w:val="en-GB"/>
        </w:rPr>
        <w:t xml:space="preserve"> </w:t>
      </w:r>
    </w:p>
    <w:p w14:paraId="2ED66363" w14:textId="68DDB96F" w:rsidR="003857B2" w:rsidRPr="00B530F8" w:rsidRDefault="006455E8" w:rsidP="00823B6A">
      <w:pPr>
        <w:pStyle w:val="Heading2"/>
      </w:pPr>
      <w:bookmarkStart w:id="84" w:name="_Ref215649491"/>
      <w:bookmarkStart w:id="85" w:name="_Toc220654447"/>
      <w:bookmarkStart w:id="86" w:name="_Ref215581109"/>
      <w:r w:rsidRPr="00B530F8">
        <w:t>Conduct Hearings</w:t>
      </w:r>
      <w:bookmarkEnd w:id="84"/>
      <w:bookmarkEnd w:id="85"/>
    </w:p>
    <w:p w14:paraId="0F4715A3" w14:textId="59C4BCFA" w:rsidR="00287C1B" w:rsidRPr="00B530F8" w:rsidRDefault="00296CFC" w:rsidP="008A1AAE">
      <w:pPr>
        <w:pStyle w:val="ListLegal"/>
        <w:numPr>
          <w:ilvl w:val="0"/>
          <w:numId w:val="68"/>
        </w:numPr>
      </w:pPr>
      <w:r w:rsidRPr="00B530F8">
        <w:t xml:space="preserve">If the Management Committee becomes aware </w:t>
      </w:r>
      <w:r w:rsidR="003D4335" w:rsidRPr="00B530F8">
        <w:t xml:space="preserve">that a member may have engaged </w:t>
      </w:r>
      <w:r w:rsidR="00016B38" w:rsidRPr="00B530F8">
        <w:t xml:space="preserve">in </w:t>
      </w:r>
      <w:r w:rsidR="00FB7DE8" w:rsidRPr="00B530F8">
        <w:t xml:space="preserve">conduct prescribed in rule </w:t>
      </w:r>
      <w:r w:rsidR="00FB7DE8" w:rsidRPr="00B530F8">
        <w:fldChar w:fldCharType="begin"/>
      </w:r>
      <w:r w:rsidR="00FB7DE8" w:rsidRPr="00B530F8">
        <w:instrText xml:space="preserve"> REF _Ref215583092 \r \h </w:instrText>
      </w:r>
      <w:r w:rsidR="00B530F8">
        <w:instrText xml:space="preserve"> \* MERGEFORMAT </w:instrText>
      </w:r>
      <w:r w:rsidR="00FB7DE8" w:rsidRPr="00B530F8">
        <w:fldChar w:fldCharType="separate"/>
      </w:r>
      <w:r w:rsidR="008C5EEA" w:rsidRPr="00B530F8">
        <w:t>8.1</w:t>
      </w:r>
      <w:r w:rsidR="00FB7DE8" w:rsidRPr="00B530F8">
        <w:fldChar w:fldCharType="end"/>
      </w:r>
      <w:r w:rsidR="00FB7DE8" w:rsidRPr="00B530F8">
        <w:t xml:space="preserve">, the Management Committee may decide </w:t>
      </w:r>
      <w:r w:rsidR="00F7424C" w:rsidRPr="00B530F8">
        <w:t xml:space="preserve">to convene a conduct hearing to investigate the matter. </w:t>
      </w:r>
    </w:p>
    <w:p w14:paraId="43EC4502" w14:textId="6B92A5B9" w:rsidR="00F7424C" w:rsidRPr="00B530F8" w:rsidRDefault="00C576AC" w:rsidP="008A1AAE">
      <w:pPr>
        <w:pStyle w:val="ListLegal"/>
        <w:numPr>
          <w:ilvl w:val="0"/>
          <w:numId w:val="68"/>
        </w:numPr>
      </w:pPr>
      <w:bookmarkStart w:id="87" w:name="_Ref215650228"/>
      <w:r w:rsidRPr="00B530F8">
        <w:t xml:space="preserve">If the </w:t>
      </w:r>
      <w:r w:rsidR="0005003E" w:rsidRPr="00B530F8">
        <w:t>Management Committee decides to convene a conduct hearing</w:t>
      </w:r>
      <w:r w:rsidR="003B4138" w:rsidRPr="00B530F8">
        <w:t xml:space="preserve"> to investigate a matter arising under rule </w:t>
      </w:r>
      <w:r w:rsidR="003B4138" w:rsidRPr="00B530F8">
        <w:fldChar w:fldCharType="begin"/>
      </w:r>
      <w:r w:rsidR="003B4138" w:rsidRPr="00B530F8">
        <w:instrText xml:space="preserve"> REF _Ref215583092 \r \h </w:instrText>
      </w:r>
      <w:r w:rsidR="00B530F8">
        <w:instrText xml:space="preserve"> \* MERGEFORMAT </w:instrText>
      </w:r>
      <w:r w:rsidR="003B4138" w:rsidRPr="00B530F8">
        <w:fldChar w:fldCharType="separate"/>
      </w:r>
      <w:r w:rsidR="008C5EEA" w:rsidRPr="00B530F8">
        <w:t>8.1</w:t>
      </w:r>
      <w:r w:rsidR="003B4138" w:rsidRPr="00B530F8">
        <w:fldChar w:fldCharType="end"/>
      </w:r>
      <w:r w:rsidR="001466C0" w:rsidRPr="00B530F8">
        <w:t>, the Management Committee must give the member written notice</w:t>
      </w:r>
      <w:r w:rsidR="00F55ECA" w:rsidRPr="00B530F8">
        <w:t xml:space="preserve"> stating:</w:t>
      </w:r>
      <w:bookmarkEnd w:id="87"/>
      <w:r w:rsidR="00F55ECA" w:rsidRPr="00B530F8">
        <w:t xml:space="preserve"> </w:t>
      </w:r>
    </w:p>
    <w:p w14:paraId="33C9F572" w14:textId="1AD80759" w:rsidR="00F55ECA" w:rsidRPr="00B530F8" w:rsidRDefault="00F56B93" w:rsidP="008A1AAE">
      <w:pPr>
        <w:pStyle w:val="ListLegal"/>
        <w:numPr>
          <w:ilvl w:val="1"/>
          <w:numId w:val="68"/>
        </w:numPr>
      </w:pPr>
      <w:r w:rsidRPr="00B530F8">
        <w:t xml:space="preserve">the date, time and place of the conduct hearing, which must be at least seven days after the </w:t>
      </w:r>
      <w:r w:rsidR="00941025" w:rsidRPr="00B530F8">
        <w:t xml:space="preserve">date of the written notice; </w:t>
      </w:r>
    </w:p>
    <w:p w14:paraId="02145065" w14:textId="3904DF63" w:rsidR="00941025" w:rsidRPr="00B530F8" w:rsidRDefault="00941025" w:rsidP="008A1AAE">
      <w:pPr>
        <w:pStyle w:val="ListLegal"/>
        <w:numPr>
          <w:ilvl w:val="1"/>
          <w:numId w:val="68"/>
        </w:numPr>
      </w:pPr>
      <w:r w:rsidRPr="00B530F8">
        <w:t xml:space="preserve">the </w:t>
      </w:r>
      <w:r w:rsidR="00A63CF0" w:rsidRPr="00B530F8">
        <w:t>conduct alleged against the member; and</w:t>
      </w:r>
    </w:p>
    <w:p w14:paraId="63DF5C6D" w14:textId="7BA0FDAA" w:rsidR="00FE6D5D" w:rsidRPr="00B530F8" w:rsidRDefault="00220810" w:rsidP="008A1AAE">
      <w:pPr>
        <w:pStyle w:val="ListLegal"/>
        <w:numPr>
          <w:ilvl w:val="1"/>
          <w:numId w:val="68"/>
        </w:numPr>
      </w:pPr>
      <w:r w:rsidRPr="00B530F8">
        <w:t>that the</w:t>
      </w:r>
      <w:r w:rsidR="00A63CF0" w:rsidRPr="00B530F8">
        <w:t xml:space="preserve"> procedure for the conduct hearing</w:t>
      </w:r>
      <w:r w:rsidR="00F5681B" w:rsidRPr="00B530F8">
        <w:t xml:space="preserve"> </w:t>
      </w:r>
      <w:bookmarkStart w:id="88" w:name="_Ref215649496"/>
      <w:r w:rsidR="00FE6D5D" w:rsidRPr="00B530F8">
        <w:t xml:space="preserve">will include an opportunity for the member to address the conduct alleged against them and any appropriate sanction orally or in </w:t>
      </w:r>
      <w:proofErr w:type="gramStart"/>
      <w:r w:rsidR="00FE6D5D" w:rsidRPr="00B530F8">
        <w:t>writing, and</w:t>
      </w:r>
      <w:proofErr w:type="gramEnd"/>
      <w:r w:rsidR="00FE6D5D" w:rsidRPr="00B530F8">
        <w:t xml:space="preserve"> may include such other procedures as the Management Committee decides are appropriate. </w:t>
      </w:r>
    </w:p>
    <w:bookmarkEnd w:id="88"/>
    <w:p w14:paraId="765F2548" w14:textId="14CE1B62" w:rsidR="003F6084" w:rsidRPr="00B530F8" w:rsidRDefault="0043009F" w:rsidP="008A1AAE">
      <w:pPr>
        <w:pStyle w:val="ListLegal"/>
        <w:numPr>
          <w:ilvl w:val="0"/>
          <w:numId w:val="68"/>
        </w:numPr>
      </w:pPr>
      <w:r w:rsidRPr="00B530F8">
        <w:t>If</w:t>
      </w:r>
      <w:r w:rsidR="002234B1" w:rsidRPr="00B530F8">
        <w:t>, in the course of a conduct hearing,</w:t>
      </w:r>
      <w:r w:rsidRPr="00B530F8">
        <w:t xml:space="preserve"> the Management Committee is not satisfied </w:t>
      </w:r>
      <w:r w:rsidR="00517D0E" w:rsidRPr="00B530F8">
        <w:t xml:space="preserve">that the conduct alleged </w:t>
      </w:r>
      <w:r w:rsidR="004C0617" w:rsidRPr="00B530F8">
        <w:t xml:space="preserve">against the member </w:t>
      </w:r>
      <w:r w:rsidR="00517D0E" w:rsidRPr="00B530F8">
        <w:t xml:space="preserve">in the written notice for subrule </w:t>
      </w:r>
      <w:r w:rsidR="00517D0E" w:rsidRPr="00B530F8">
        <w:fldChar w:fldCharType="begin"/>
      </w:r>
      <w:r w:rsidR="00517D0E" w:rsidRPr="00B530F8">
        <w:instrText xml:space="preserve"> REF _Ref215649491 \r \h </w:instrText>
      </w:r>
      <w:r w:rsidR="00B530F8">
        <w:instrText xml:space="preserve"> \* MERGEFORMAT </w:instrText>
      </w:r>
      <w:r w:rsidR="00517D0E" w:rsidRPr="00B530F8">
        <w:fldChar w:fldCharType="separate"/>
      </w:r>
      <w:r w:rsidR="008C5EEA" w:rsidRPr="00B530F8">
        <w:t>8.2</w:t>
      </w:r>
      <w:r w:rsidR="00517D0E" w:rsidRPr="00B530F8">
        <w:fldChar w:fldCharType="end"/>
      </w:r>
      <w:r w:rsidR="00517D0E" w:rsidRPr="00B530F8">
        <w:fldChar w:fldCharType="begin"/>
      </w:r>
      <w:r w:rsidR="00517D0E" w:rsidRPr="00B530F8">
        <w:instrText xml:space="preserve"> REF _Ref215650228 \r \h </w:instrText>
      </w:r>
      <w:r w:rsidR="00B530F8">
        <w:instrText xml:space="preserve"> \* MERGEFORMAT </w:instrText>
      </w:r>
      <w:r w:rsidR="00517D0E" w:rsidRPr="00B530F8">
        <w:fldChar w:fldCharType="separate"/>
      </w:r>
      <w:r w:rsidR="008C5EEA" w:rsidRPr="00B530F8">
        <w:t>(b)</w:t>
      </w:r>
      <w:r w:rsidR="00517D0E" w:rsidRPr="00B530F8">
        <w:fldChar w:fldCharType="end"/>
      </w:r>
      <w:r w:rsidR="00517D0E" w:rsidRPr="00B530F8">
        <w:t xml:space="preserve"> is proved, but is satisfied that other conduct</w:t>
      </w:r>
      <w:r w:rsidR="006527FF" w:rsidRPr="00B530F8">
        <w:t xml:space="preserve"> </w:t>
      </w:r>
      <w:r w:rsidR="00447717" w:rsidRPr="00B530F8">
        <w:t>admitted by</w:t>
      </w:r>
      <w:r w:rsidR="005C5180" w:rsidRPr="00B530F8">
        <w:t xml:space="preserve"> the member </w:t>
      </w:r>
      <w:r w:rsidR="00BF0D7D" w:rsidRPr="00B530F8">
        <w:t xml:space="preserve">in the conduct hearing </w:t>
      </w:r>
      <w:r w:rsidR="002234B1" w:rsidRPr="00B530F8">
        <w:t xml:space="preserve">may amount to conduct prescribed in rule </w:t>
      </w:r>
      <w:r w:rsidR="002234B1" w:rsidRPr="00B530F8">
        <w:fldChar w:fldCharType="begin"/>
      </w:r>
      <w:r w:rsidR="002234B1" w:rsidRPr="00B530F8">
        <w:instrText xml:space="preserve"> REF _Ref215583092 \r \h </w:instrText>
      </w:r>
      <w:r w:rsidR="00B530F8">
        <w:instrText xml:space="preserve"> \* MERGEFORMAT </w:instrText>
      </w:r>
      <w:r w:rsidR="002234B1" w:rsidRPr="00B530F8">
        <w:fldChar w:fldCharType="separate"/>
      </w:r>
      <w:r w:rsidR="008C5EEA" w:rsidRPr="00B530F8">
        <w:t>8.1</w:t>
      </w:r>
      <w:r w:rsidR="002234B1" w:rsidRPr="00B530F8">
        <w:fldChar w:fldCharType="end"/>
      </w:r>
      <w:r w:rsidR="002234B1" w:rsidRPr="00B530F8">
        <w:t>, the Management Committee may</w:t>
      </w:r>
      <w:r w:rsidR="00D16EA6" w:rsidRPr="00B530F8">
        <w:t>, in the conduct hearing</w:t>
      </w:r>
      <w:r w:rsidR="002234B1" w:rsidRPr="00B530F8">
        <w:t xml:space="preserve">: </w:t>
      </w:r>
    </w:p>
    <w:p w14:paraId="24BE6DFA" w14:textId="5844EE56" w:rsidR="002234B1" w:rsidRPr="00B530F8" w:rsidRDefault="00087A28" w:rsidP="008A1AAE">
      <w:pPr>
        <w:pStyle w:val="ListLegal"/>
        <w:numPr>
          <w:ilvl w:val="1"/>
          <w:numId w:val="68"/>
        </w:numPr>
      </w:pPr>
      <w:r w:rsidRPr="00B530F8">
        <w:t>give the member notice of the conduct alleged</w:t>
      </w:r>
      <w:r w:rsidR="002E16F7" w:rsidRPr="00B530F8">
        <w:t xml:space="preserve"> against</w:t>
      </w:r>
      <w:r w:rsidRPr="00B530F8">
        <w:t xml:space="preserve"> </w:t>
      </w:r>
      <w:r w:rsidR="002E16F7" w:rsidRPr="00B530F8">
        <w:t xml:space="preserve">the member, which notice </w:t>
      </w:r>
      <w:r w:rsidR="00D04446" w:rsidRPr="00B530F8">
        <w:t xml:space="preserve">may be oral and </w:t>
      </w:r>
      <w:r w:rsidR="002F4F3F" w:rsidRPr="00B530F8">
        <w:t>need not be given in writing</w:t>
      </w:r>
      <w:r w:rsidR="002E16F7" w:rsidRPr="00B530F8">
        <w:t xml:space="preserve">; </w:t>
      </w:r>
    </w:p>
    <w:p w14:paraId="09AF2D09" w14:textId="733B90E5" w:rsidR="002E16F7" w:rsidRPr="00B530F8" w:rsidRDefault="007C4887" w:rsidP="008A1AAE">
      <w:pPr>
        <w:pStyle w:val="ListLegal"/>
        <w:numPr>
          <w:ilvl w:val="1"/>
          <w:numId w:val="68"/>
        </w:numPr>
      </w:pPr>
      <w:r w:rsidRPr="00B530F8">
        <w:t>provide the member with an opportunity to address the conduct alleged against them</w:t>
      </w:r>
      <w:r w:rsidR="007E2C56" w:rsidRPr="00B530F8">
        <w:t xml:space="preserve"> and any appropriate sanction; and</w:t>
      </w:r>
    </w:p>
    <w:p w14:paraId="5F0D186A" w14:textId="036FD69D" w:rsidR="007E2C56" w:rsidRPr="00B530F8" w:rsidRDefault="00F279B6" w:rsidP="008A1AAE">
      <w:pPr>
        <w:pStyle w:val="ListLegal"/>
        <w:numPr>
          <w:ilvl w:val="1"/>
          <w:numId w:val="68"/>
        </w:numPr>
      </w:pPr>
      <w:r w:rsidRPr="00B530F8">
        <w:t xml:space="preserve">proceed to determine the matter. </w:t>
      </w:r>
    </w:p>
    <w:p w14:paraId="4F963FC1" w14:textId="06683731" w:rsidR="00EE78F9" w:rsidRPr="00B530F8" w:rsidRDefault="00EE78F9" w:rsidP="008A1AAE">
      <w:pPr>
        <w:pStyle w:val="ListLegal"/>
        <w:numPr>
          <w:ilvl w:val="0"/>
          <w:numId w:val="68"/>
        </w:numPr>
      </w:pPr>
      <w:r w:rsidRPr="00B530F8">
        <w:lastRenderedPageBreak/>
        <w:t xml:space="preserve">If a member does not appear before a conduct hearing, the Management Committee may </w:t>
      </w:r>
      <w:r w:rsidR="006D21C0" w:rsidRPr="00B530F8">
        <w:t xml:space="preserve">proceed to determine the matter notwithstanding their absence. </w:t>
      </w:r>
    </w:p>
    <w:p w14:paraId="5F974DF7" w14:textId="41FD4915" w:rsidR="009D42BF" w:rsidRPr="00B530F8" w:rsidRDefault="00ED6CC4" w:rsidP="008A1AAE">
      <w:pPr>
        <w:pStyle w:val="ListLegal"/>
        <w:numPr>
          <w:ilvl w:val="0"/>
          <w:numId w:val="68"/>
        </w:numPr>
      </w:pPr>
      <w:bookmarkStart w:id="89" w:name="_Ref215656448"/>
      <w:r w:rsidRPr="00B530F8">
        <w:t>Following a conduct hearing, the Management Committee may decide to</w:t>
      </w:r>
      <w:r w:rsidR="002D05DF" w:rsidRPr="00B530F8">
        <w:t xml:space="preserve"> dismiss the matter, adjourn the conduct hearing, or impose one or more of the sanctions in rule </w:t>
      </w:r>
      <w:r w:rsidR="002D05DF" w:rsidRPr="00B530F8">
        <w:fldChar w:fldCharType="begin"/>
      </w:r>
      <w:r w:rsidR="002D05DF" w:rsidRPr="00B530F8">
        <w:instrText xml:space="preserve"> REF _Ref215649982 \r \h </w:instrText>
      </w:r>
      <w:r w:rsidR="00B530F8">
        <w:instrText xml:space="preserve"> \* MERGEFORMAT </w:instrText>
      </w:r>
      <w:r w:rsidR="002D05DF" w:rsidRPr="00B530F8">
        <w:fldChar w:fldCharType="separate"/>
      </w:r>
      <w:r w:rsidR="008C5EEA" w:rsidRPr="00B530F8">
        <w:t>8.3</w:t>
      </w:r>
      <w:r w:rsidR="002D05DF" w:rsidRPr="00B530F8">
        <w:fldChar w:fldCharType="end"/>
      </w:r>
      <w:r w:rsidR="008F15B1" w:rsidRPr="00B530F8">
        <w:t>.</w:t>
      </w:r>
      <w:bookmarkEnd w:id="89"/>
      <w:r w:rsidR="008F15B1" w:rsidRPr="00B530F8">
        <w:t xml:space="preserve"> </w:t>
      </w:r>
    </w:p>
    <w:p w14:paraId="5C51E356" w14:textId="3C33A023" w:rsidR="00B53D54" w:rsidRPr="00B530F8" w:rsidRDefault="00B53D54" w:rsidP="008A1AAE">
      <w:pPr>
        <w:pStyle w:val="ListLegal"/>
        <w:numPr>
          <w:ilvl w:val="0"/>
          <w:numId w:val="68"/>
        </w:numPr>
      </w:pPr>
      <w:r w:rsidRPr="00B530F8">
        <w:t xml:space="preserve">As soon as practicable after </w:t>
      </w:r>
      <w:proofErr w:type="gramStart"/>
      <w:r w:rsidRPr="00B530F8">
        <w:t xml:space="preserve">making </w:t>
      </w:r>
      <w:r w:rsidR="00993170" w:rsidRPr="00B530F8">
        <w:t>a decision</w:t>
      </w:r>
      <w:proofErr w:type="gramEnd"/>
      <w:r w:rsidR="00993170" w:rsidRPr="00B530F8">
        <w:t xml:space="preserve"> following a conduct hearing, the Management Committee must give the </w:t>
      </w:r>
      <w:r w:rsidR="00D378CD" w:rsidRPr="00B530F8">
        <w:t xml:space="preserve">member written notice of that decision. </w:t>
      </w:r>
    </w:p>
    <w:p w14:paraId="2B2B55A2" w14:textId="39C20A43" w:rsidR="00D976CA" w:rsidRPr="00B530F8" w:rsidRDefault="00D976CA" w:rsidP="00823B6A">
      <w:pPr>
        <w:pStyle w:val="Heading2"/>
      </w:pPr>
      <w:bookmarkStart w:id="90" w:name="_Ref215649982"/>
      <w:bookmarkStart w:id="91" w:name="_Ref215652846"/>
      <w:bookmarkStart w:id="92" w:name="_Toc220654448"/>
      <w:r w:rsidRPr="00B530F8">
        <w:t>Sanctions</w:t>
      </w:r>
      <w:bookmarkEnd w:id="86"/>
      <w:bookmarkEnd w:id="90"/>
      <w:bookmarkEnd w:id="91"/>
      <w:bookmarkEnd w:id="92"/>
    </w:p>
    <w:p w14:paraId="4D40C01C" w14:textId="2CE9733C" w:rsidR="00515E04" w:rsidRPr="00B530F8" w:rsidRDefault="00515E04" w:rsidP="00E7550E">
      <w:pPr>
        <w:pStyle w:val="Clausebody"/>
      </w:pPr>
      <w:r w:rsidRPr="00B530F8">
        <w:t xml:space="preserve">After compliance with rule </w:t>
      </w:r>
      <w:r w:rsidRPr="00B530F8">
        <w:fldChar w:fldCharType="begin"/>
      </w:r>
      <w:r w:rsidRPr="00B530F8">
        <w:instrText xml:space="preserve"> REF _Ref215649491 \r \h </w:instrText>
      </w:r>
      <w:r w:rsidR="00B530F8">
        <w:instrText xml:space="preserve"> \* MERGEFORMAT </w:instrText>
      </w:r>
      <w:r w:rsidRPr="00B530F8">
        <w:fldChar w:fldCharType="separate"/>
      </w:r>
      <w:r w:rsidR="008C5EEA" w:rsidRPr="00B530F8">
        <w:t>8.2</w:t>
      </w:r>
      <w:r w:rsidRPr="00B530F8">
        <w:fldChar w:fldCharType="end"/>
      </w:r>
      <w:r w:rsidRPr="00B530F8">
        <w:t xml:space="preserve">, the Management Committee may do any one or more of the following: </w:t>
      </w:r>
    </w:p>
    <w:p w14:paraId="4D4F2997" w14:textId="63DED335" w:rsidR="00211848" w:rsidRPr="00B530F8" w:rsidRDefault="00211848" w:rsidP="008A1AAE">
      <w:pPr>
        <w:pStyle w:val="ListLegal"/>
        <w:numPr>
          <w:ilvl w:val="0"/>
          <w:numId w:val="69"/>
        </w:numPr>
      </w:pPr>
      <w:r w:rsidRPr="00B530F8">
        <w:t xml:space="preserve">take no action; </w:t>
      </w:r>
    </w:p>
    <w:p w14:paraId="0937F720" w14:textId="310CA628" w:rsidR="00515E04" w:rsidRPr="00B530F8" w:rsidRDefault="00515E04" w:rsidP="008A1AAE">
      <w:pPr>
        <w:pStyle w:val="ListLegal"/>
        <w:numPr>
          <w:ilvl w:val="0"/>
          <w:numId w:val="69"/>
        </w:numPr>
      </w:pPr>
      <w:bookmarkStart w:id="93" w:name="_Ref215652852"/>
      <w:r w:rsidRPr="00B530F8">
        <w:t>caution the member;</w:t>
      </w:r>
      <w:bookmarkEnd w:id="93"/>
      <w:r w:rsidRPr="00B530F8">
        <w:t xml:space="preserve"> </w:t>
      </w:r>
    </w:p>
    <w:p w14:paraId="1ED5AE48" w14:textId="77777777" w:rsidR="00515E04" w:rsidRPr="00B530F8" w:rsidRDefault="00515E04" w:rsidP="008A1AAE">
      <w:pPr>
        <w:pStyle w:val="ListLegal"/>
        <w:numPr>
          <w:ilvl w:val="0"/>
          <w:numId w:val="69"/>
        </w:numPr>
      </w:pPr>
      <w:r w:rsidRPr="00B530F8">
        <w:t xml:space="preserve">reprimand the member; </w:t>
      </w:r>
    </w:p>
    <w:p w14:paraId="1728E341" w14:textId="259C251C" w:rsidR="00C377FE" w:rsidRPr="00B530F8" w:rsidRDefault="007860D0" w:rsidP="008A1AAE">
      <w:pPr>
        <w:pStyle w:val="ListLegal"/>
        <w:numPr>
          <w:ilvl w:val="0"/>
          <w:numId w:val="69"/>
        </w:numPr>
      </w:pPr>
      <w:r w:rsidRPr="00B530F8">
        <w:t xml:space="preserve">suspend the member </w:t>
      </w:r>
      <w:r w:rsidR="00DD1F78" w:rsidRPr="00B530F8">
        <w:t>from the rights and privileges of membership for</w:t>
      </w:r>
      <w:r w:rsidRPr="00B530F8">
        <w:t xml:space="preserve"> such period as the Management Committee determines; </w:t>
      </w:r>
      <w:r w:rsidR="00F249DA" w:rsidRPr="00B530F8">
        <w:t xml:space="preserve"> </w:t>
      </w:r>
    </w:p>
    <w:p w14:paraId="7E0CCCAF" w14:textId="40BBD94F" w:rsidR="00DD1F78" w:rsidRPr="00B530F8" w:rsidRDefault="00C76BC3" w:rsidP="008A1AAE">
      <w:pPr>
        <w:pStyle w:val="ListLegal"/>
        <w:numPr>
          <w:ilvl w:val="0"/>
          <w:numId w:val="69"/>
        </w:numPr>
      </w:pPr>
      <w:r w:rsidRPr="00B530F8">
        <w:t>impose a fine on the member</w:t>
      </w:r>
      <w:r w:rsidR="00FF0ABE" w:rsidRPr="00B530F8">
        <w:t xml:space="preserve"> on such terms as the Management Committee may determine</w:t>
      </w:r>
      <w:r w:rsidR="0099509B" w:rsidRPr="00B530F8">
        <w:t>, save that the amount of the fine shall not be greater than $500</w:t>
      </w:r>
      <w:r w:rsidR="002D4B6B" w:rsidRPr="00B530F8">
        <w:t>; or</w:t>
      </w:r>
    </w:p>
    <w:p w14:paraId="2374F876" w14:textId="12F69F03" w:rsidR="00640602" w:rsidRPr="00B530F8" w:rsidRDefault="00640602" w:rsidP="00640602">
      <w:pPr>
        <w:pStyle w:val="ListLegal"/>
        <w:numPr>
          <w:ilvl w:val="0"/>
          <w:numId w:val="0"/>
        </w:numPr>
        <w:ind w:left="1440"/>
        <w:rPr>
          <w:i/>
          <w:iCs/>
        </w:rPr>
      </w:pPr>
      <w:r w:rsidRPr="00B530F8">
        <w:rPr>
          <w:i/>
          <w:iCs/>
        </w:rPr>
        <w:t xml:space="preserve">Note: rule </w:t>
      </w:r>
      <w:r w:rsidR="00F44331" w:rsidRPr="00B530F8">
        <w:rPr>
          <w:i/>
          <w:iCs/>
        </w:rPr>
        <w:fldChar w:fldCharType="begin"/>
      </w:r>
      <w:r w:rsidR="00F44331" w:rsidRPr="00B530F8">
        <w:rPr>
          <w:i/>
          <w:iCs/>
        </w:rPr>
        <w:instrText xml:space="preserve"> REF _Ref219463667 \r \h </w:instrText>
      </w:r>
      <w:r w:rsidR="00B530F8">
        <w:rPr>
          <w:i/>
          <w:iCs/>
        </w:rPr>
        <w:instrText xml:space="preserve"> \* MERGEFORMAT </w:instrText>
      </w:r>
      <w:r w:rsidR="00F44331" w:rsidRPr="00B530F8">
        <w:rPr>
          <w:i/>
          <w:iCs/>
        </w:rPr>
      </w:r>
      <w:r w:rsidR="00F44331" w:rsidRPr="00B530F8">
        <w:rPr>
          <w:i/>
          <w:iCs/>
        </w:rPr>
        <w:fldChar w:fldCharType="separate"/>
      </w:r>
      <w:r w:rsidR="008C5EEA" w:rsidRPr="00B530F8">
        <w:rPr>
          <w:i/>
          <w:iCs/>
        </w:rPr>
        <w:t>7.5</w:t>
      </w:r>
      <w:r w:rsidR="00F44331" w:rsidRPr="00B530F8">
        <w:rPr>
          <w:i/>
          <w:iCs/>
        </w:rPr>
        <w:fldChar w:fldCharType="end"/>
      </w:r>
      <w:r w:rsidRPr="00B530F8">
        <w:rPr>
          <w:i/>
          <w:iCs/>
        </w:rPr>
        <w:t xml:space="preserve"> provides for the consequences of non-payment of a fine. </w:t>
      </w:r>
    </w:p>
    <w:p w14:paraId="72AF30FF" w14:textId="5186E744" w:rsidR="002D4B6B" w:rsidRPr="00B530F8" w:rsidRDefault="002D4B6B" w:rsidP="008A1AAE">
      <w:pPr>
        <w:pStyle w:val="ListLegal"/>
        <w:numPr>
          <w:ilvl w:val="0"/>
          <w:numId w:val="69"/>
        </w:numPr>
      </w:pPr>
      <w:bookmarkStart w:id="94" w:name="_Ref215652858"/>
      <w:r w:rsidRPr="00B530F8">
        <w:t xml:space="preserve">expel the member from membership of the </w:t>
      </w:r>
      <w:proofErr w:type="gramStart"/>
      <w:r w:rsidRPr="00B530F8">
        <w:t>Club, or</w:t>
      </w:r>
      <w:proofErr w:type="gramEnd"/>
      <w:r w:rsidRPr="00B530F8">
        <w:t xml:space="preserve"> accept the</w:t>
      </w:r>
      <w:r w:rsidR="00211848" w:rsidRPr="00B530F8">
        <w:t xml:space="preserve"> member’s resignation as a member of the Club.</w:t>
      </w:r>
      <w:bookmarkEnd w:id="94"/>
      <w:r w:rsidR="00211848" w:rsidRPr="00B530F8">
        <w:t xml:space="preserve"> </w:t>
      </w:r>
    </w:p>
    <w:p w14:paraId="270045EC" w14:textId="36844ED6" w:rsidR="001D0D6B" w:rsidRPr="00B530F8" w:rsidRDefault="00571C0A" w:rsidP="00BF4C63">
      <w:pPr>
        <w:pStyle w:val="Heading2"/>
      </w:pPr>
      <w:bookmarkStart w:id="95" w:name="_Toc220654449"/>
      <w:r w:rsidRPr="00B530F8">
        <w:t>Supermajority for sanctions</w:t>
      </w:r>
      <w:bookmarkEnd w:id="95"/>
    </w:p>
    <w:p w14:paraId="796779F6" w14:textId="55C43DCC" w:rsidR="00EC5D58" w:rsidRPr="00B530F8" w:rsidRDefault="00EC5D58" w:rsidP="00EC5D58">
      <w:pPr>
        <w:pStyle w:val="Clausebody"/>
      </w:pPr>
      <w:r w:rsidRPr="00B530F8">
        <w:t xml:space="preserve">The Management Committee may only impose </w:t>
      </w:r>
      <w:r w:rsidR="006E287A" w:rsidRPr="00B530F8">
        <w:t xml:space="preserve">one of the sanctions in subrules </w:t>
      </w:r>
      <w:r w:rsidR="000929C9" w:rsidRPr="00B530F8">
        <w:fldChar w:fldCharType="begin"/>
      </w:r>
      <w:r w:rsidR="000929C9" w:rsidRPr="00B530F8">
        <w:instrText xml:space="preserve"> REF _Ref215652846 \r \h </w:instrText>
      </w:r>
      <w:r w:rsidR="00B530F8">
        <w:instrText xml:space="preserve"> \* MERGEFORMAT </w:instrText>
      </w:r>
      <w:r w:rsidR="000929C9" w:rsidRPr="00B530F8">
        <w:fldChar w:fldCharType="separate"/>
      </w:r>
      <w:r w:rsidR="008C5EEA" w:rsidRPr="00B530F8">
        <w:t>8.3</w:t>
      </w:r>
      <w:r w:rsidR="000929C9" w:rsidRPr="00B530F8">
        <w:fldChar w:fldCharType="end"/>
      </w:r>
      <w:r w:rsidR="000929C9" w:rsidRPr="00B530F8">
        <w:fldChar w:fldCharType="begin"/>
      </w:r>
      <w:r w:rsidR="000929C9" w:rsidRPr="00B530F8">
        <w:instrText xml:space="preserve"> REF _Ref215652852 \r \h </w:instrText>
      </w:r>
      <w:r w:rsidR="00B530F8">
        <w:instrText xml:space="preserve"> \* MERGEFORMAT </w:instrText>
      </w:r>
      <w:r w:rsidR="000929C9" w:rsidRPr="00B530F8">
        <w:fldChar w:fldCharType="separate"/>
      </w:r>
      <w:r w:rsidR="008C5EEA" w:rsidRPr="00B530F8">
        <w:t>(b)</w:t>
      </w:r>
      <w:r w:rsidR="000929C9" w:rsidRPr="00B530F8">
        <w:fldChar w:fldCharType="end"/>
      </w:r>
      <w:r w:rsidR="000929C9" w:rsidRPr="00B530F8">
        <w:t>-</w:t>
      </w:r>
      <w:r w:rsidR="000929C9" w:rsidRPr="00B530F8">
        <w:fldChar w:fldCharType="begin"/>
      </w:r>
      <w:r w:rsidR="000929C9" w:rsidRPr="00B530F8">
        <w:instrText xml:space="preserve"> REF _Ref215652858 \r \h </w:instrText>
      </w:r>
      <w:r w:rsidR="00B530F8">
        <w:instrText xml:space="preserve"> \* MERGEFORMAT </w:instrText>
      </w:r>
      <w:r w:rsidR="000929C9" w:rsidRPr="00B530F8">
        <w:fldChar w:fldCharType="separate"/>
      </w:r>
      <w:r w:rsidR="008C5EEA" w:rsidRPr="00B530F8">
        <w:t>(f)</w:t>
      </w:r>
      <w:r w:rsidR="000929C9" w:rsidRPr="00B530F8">
        <w:fldChar w:fldCharType="end"/>
      </w:r>
      <w:r w:rsidR="000929C9" w:rsidRPr="00B530F8">
        <w:t xml:space="preserve"> if two-thirds of the members of the Management Committee </w:t>
      </w:r>
      <w:r w:rsidR="00FB1629" w:rsidRPr="00B530F8">
        <w:t xml:space="preserve">present at the conduct hearing decides to impose </w:t>
      </w:r>
      <w:r w:rsidR="00A911BA" w:rsidRPr="00B530F8">
        <w:t xml:space="preserve">the sanction. </w:t>
      </w:r>
    </w:p>
    <w:p w14:paraId="77E8D56D" w14:textId="4175A1B9" w:rsidR="00BF4C63" w:rsidRPr="00B530F8" w:rsidRDefault="00BF4C63" w:rsidP="00BF4C63">
      <w:pPr>
        <w:pStyle w:val="Heading2"/>
      </w:pPr>
      <w:bookmarkStart w:id="96" w:name="_Ref215654844"/>
      <w:bookmarkStart w:id="97" w:name="_Toc220654450"/>
      <w:r w:rsidRPr="00B530F8">
        <w:t>Appeals</w:t>
      </w:r>
      <w:r w:rsidR="008D09A7" w:rsidRPr="00B530F8">
        <w:t xml:space="preserve"> against </w:t>
      </w:r>
      <w:r w:rsidR="00927139" w:rsidRPr="00B530F8">
        <w:t>imposition of sanctions</w:t>
      </w:r>
      <w:bookmarkEnd w:id="96"/>
      <w:bookmarkEnd w:id="97"/>
    </w:p>
    <w:p w14:paraId="344381B0" w14:textId="1803F92F" w:rsidR="00A911BA" w:rsidRPr="00B530F8" w:rsidRDefault="008D2E6F" w:rsidP="008A1AAE">
      <w:pPr>
        <w:pStyle w:val="ListLegal"/>
        <w:numPr>
          <w:ilvl w:val="0"/>
          <w:numId w:val="71"/>
        </w:numPr>
      </w:pPr>
      <w:bookmarkStart w:id="98" w:name="_Ref215654846"/>
      <w:r w:rsidRPr="00B530F8">
        <w:t xml:space="preserve">A person </w:t>
      </w:r>
      <w:r w:rsidR="00ED3086" w:rsidRPr="00B530F8">
        <w:t xml:space="preserve">who has been expelled from membership of the Club may, within one month of the decision </w:t>
      </w:r>
      <w:r w:rsidR="005C46FC" w:rsidRPr="00B530F8">
        <w:t xml:space="preserve">expelling the person, commence an </w:t>
      </w:r>
      <w:r w:rsidR="0028192E" w:rsidRPr="00B530F8">
        <w:t>appeal against that decision by giving the Management Committee written notice of that appeal.</w:t>
      </w:r>
      <w:bookmarkEnd w:id="98"/>
      <w:r w:rsidR="0028192E" w:rsidRPr="00B530F8">
        <w:t xml:space="preserve"> </w:t>
      </w:r>
    </w:p>
    <w:p w14:paraId="7210F03D" w14:textId="27F8B450" w:rsidR="00AE74A7" w:rsidRPr="00B530F8" w:rsidRDefault="00A73759" w:rsidP="008A1AAE">
      <w:pPr>
        <w:pStyle w:val="ListLegal"/>
        <w:numPr>
          <w:ilvl w:val="0"/>
          <w:numId w:val="71"/>
        </w:numPr>
      </w:pPr>
      <w:r w:rsidRPr="00B530F8">
        <w:t xml:space="preserve">As soon as is reasonably practicable after receipt of </w:t>
      </w:r>
      <w:r w:rsidR="00CA6DBC" w:rsidRPr="00B530F8">
        <w:t xml:space="preserve">a notice of appeal in compliance with rule </w:t>
      </w:r>
      <w:r w:rsidR="00CA6DBC" w:rsidRPr="00B530F8">
        <w:fldChar w:fldCharType="begin"/>
      </w:r>
      <w:r w:rsidR="00CA6DBC" w:rsidRPr="00B530F8">
        <w:instrText xml:space="preserve"> REF _Ref215654844 \r \h </w:instrText>
      </w:r>
      <w:r w:rsidR="00B530F8">
        <w:instrText xml:space="preserve"> \* MERGEFORMAT </w:instrText>
      </w:r>
      <w:r w:rsidR="00CA6DBC" w:rsidRPr="00B530F8">
        <w:fldChar w:fldCharType="separate"/>
      </w:r>
      <w:r w:rsidR="008C5EEA" w:rsidRPr="00B530F8">
        <w:t>8.5</w:t>
      </w:r>
      <w:r w:rsidR="00CA6DBC" w:rsidRPr="00B530F8">
        <w:fldChar w:fldCharType="end"/>
      </w:r>
      <w:r w:rsidR="00CA6DBC" w:rsidRPr="00B530F8">
        <w:fldChar w:fldCharType="begin"/>
      </w:r>
      <w:r w:rsidR="00CA6DBC" w:rsidRPr="00B530F8">
        <w:instrText xml:space="preserve"> REF _Ref215654846 \r \h </w:instrText>
      </w:r>
      <w:r w:rsidR="00B530F8">
        <w:instrText xml:space="preserve"> \* MERGEFORMAT </w:instrText>
      </w:r>
      <w:r w:rsidR="00CA6DBC" w:rsidRPr="00B530F8">
        <w:fldChar w:fldCharType="separate"/>
      </w:r>
      <w:r w:rsidR="008C5EEA" w:rsidRPr="00B530F8">
        <w:t>(a)</w:t>
      </w:r>
      <w:r w:rsidR="00CA6DBC" w:rsidRPr="00B530F8">
        <w:fldChar w:fldCharType="end"/>
      </w:r>
      <w:r w:rsidR="00CA6DBC" w:rsidRPr="00B530F8">
        <w:t xml:space="preserve">, the </w:t>
      </w:r>
      <w:r w:rsidR="00BE1B3B" w:rsidRPr="00B530F8">
        <w:t xml:space="preserve">Management Committee </w:t>
      </w:r>
      <w:r w:rsidR="00A31462" w:rsidRPr="00B530F8">
        <w:t>must</w:t>
      </w:r>
      <w:r w:rsidR="00FE6D5D" w:rsidRPr="00B530F8">
        <w:t xml:space="preserve"> </w:t>
      </w:r>
      <w:r w:rsidR="00BE1B3B" w:rsidRPr="00B530F8">
        <w:t xml:space="preserve">convene </w:t>
      </w:r>
      <w:r w:rsidR="00893A3E" w:rsidRPr="00B530F8">
        <w:t>the Appeals Committee</w:t>
      </w:r>
      <w:r w:rsidR="00A31462" w:rsidRPr="00B530F8">
        <w:t>, which</w:t>
      </w:r>
      <w:r w:rsidR="004839AB" w:rsidRPr="00B530F8">
        <w:t xml:space="preserve"> must comprise three people</w:t>
      </w:r>
      <w:r w:rsidR="00125FA1" w:rsidRPr="00B530F8">
        <w:t xml:space="preserve"> who are</w:t>
      </w:r>
      <w:r w:rsidR="00AE74A7" w:rsidRPr="00B530F8">
        <w:t>:</w:t>
      </w:r>
      <w:r w:rsidR="00A31462" w:rsidRPr="00B530F8">
        <w:t xml:space="preserve"> </w:t>
      </w:r>
    </w:p>
    <w:p w14:paraId="3351B208" w14:textId="7340A6FA" w:rsidR="00BE1B3B" w:rsidRPr="00B530F8" w:rsidRDefault="007C54A3" w:rsidP="008A1AAE">
      <w:pPr>
        <w:pStyle w:val="ListLegal"/>
        <w:numPr>
          <w:ilvl w:val="1"/>
          <w:numId w:val="71"/>
        </w:numPr>
      </w:pPr>
      <w:r w:rsidRPr="00B530F8">
        <w:t>either members of the legal profession, a member of the Club of ten years standing</w:t>
      </w:r>
      <w:r w:rsidR="00C54D80" w:rsidRPr="00B530F8">
        <w:t>, or a former member of the Club of ten years standing</w:t>
      </w:r>
      <w:r w:rsidR="004839AB" w:rsidRPr="00B530F8">
        <w:t xml:space="preserve">; </w:t>
      </w:r>
    </w:p>
    <w:p w14:paraId="4AC8D467" w14:textId="1EBCA065" w:rsidR="004839AB" w:rsidRPr="00B530F8" w:rsidRDefault="003579C8" w:rsidP="008A1AAE">
      <w:pPr>
        <w:pStyle w:val="ListLegal"/>
        <w:numPr>
          <w:ilvl w:val="1"/>
          <w:numId w:val="71"/>
        </w:numPr>
      </w:pPr>
      <w:r w:rsidRPr="00B530F8">
        <w:t>not members of the Management Committee</w:t>
      </w:r>
      <w:r w:rsidR="00B04158" w:rsidRPr="00B530F8">
        <w:t>; and</w:t>
      </w:r>
    </w:p>
    <w:p w14:paraId="4B9D62FA" w14:textId="24CE97C6" w:rsidR="00B04158" w:rsidRPr="00B530F8" w:rsidRDefault="00B04158" w:rsidP="008A1AAE">
      <w:pPr>
        <w:pStyle w:val="ListLegal"/>
        <w:numPr>
          <w:ilvl w:val="1"/>
          <w:numId w:val="71"/>
        </w:numPr>
      </w:pPr>
      <w:r w:rsidRPr="00B530F8">
        <w:t xml:space="preserve">not active </w:t>
      </w:r>
      <w:r w:rsidR="005A31A9" w:rsidRPr="00B530F8">
        <w:t xml:space="preserve">competitors </w:t>
      </w:r>
      <w:r w:rsidR="00815FDA" w:rsidRPr="00B530F8">
        <w:t xml:space="preserve">in </w:t>
      </w:r>
      <w:r w:rsidR="00864505" w:rsidRPr="00B530F8">
        <w:t xml:space="preserve">activities </w:t>
      </w:r>
      <w:r w:rsidR="00815FDA" w:rsidRPr="00B530F8">
        <w:t>organised by the Club</w:t>
      </w:r>
      <w:r w:rsidR="00125FA1" w:rsidRPr="00B530F8">
        <w:t>.</w:t>
      </w:r>
    </w:p>
    <w:p w14:paraId="0DD14473" w14:textId="77777777" w:rsidR="00FE6D5D" w:rsidRPr="00B530F8" w:rsidRDefault="00FE6D5D" w:rsidP="008A1AAE">
      <w:pPr>
        <w:pStyle w:val="ListLegal"/>
        <w:numPr>
          <w:ilvl w:val="0"/>
          <w:numId w:val="71"/>
        </w:numPr>
      </w:pPr>
      <w:r w:rsidRPr="00B530F8">
        <w:t xml:space="preserve">After convening the Appeals Committee, the Management Committee must </w:t>
      </w:r>
      <w:r w:rsidR="00815FDA" w:rsidRPr="00B530F8">
        <w:t>give the member written notice stating</w:t>
      </w:r>
      <w:r w:rsidRPr="00B530F8">
        <w:t>:</w:t>
      </w:r>
      <w:r w:rsidR="00815FDA" w:rsidRPr="00B530F8">
        <w:t xml:space="preserve"> </w:t>
      </w:r>
    </w:p>
    <w:p w14:paraId="30179B61" w14:textId="4EE8CF06" w:rsidR="00815FDA" w:rsidRPr="00B530F8" w:rsidRDefault="00815FDA" w:rsidP="008A1AAE">
      <w:pPr>
        <w:pStyle w:val="ListLegal"/>
        <w:numPr>
          <w:ilvl w:val="1"/>
          <w:numId w:val="71"/>
        </w:numPr>
      </w:pPr>
      <w:r w:rsidRPr="00B530F8">
        <w:lastRenderedPageBreak/>
        <w:t>the date, time and place of the Appeals Committee hearing, which must be at least seven days after the date of the written notice</w:t>
      </w:r>
      <w:r w:rsidR="00FE6D5D" w:rsidRPr="00B530F8">
        <w:t xml:space="preserve">; </w:t>
      </w:r>
    </w:p>
    <w:p w14:paraId="1868A237" w14:textId="651483B4" w:rsidR="00FE6D5D" w:rsidRPr="00B530F8" w:rsidRDefault="00FE6D5D" w:rsidP="008A1AAE">
      <w:pPr>
        <w:pStyle w:val="ListLegal"/>
        <w:numPr>
          <w:ilvl w:val="1"/>
          <w:numId w:val="71"/>
        </w:numPr>
      </w:pPr>
      <w:r w:rsidRPr="00B530F8">
        <w:t>the identity of the members of the Appeals Committee; and</w:t>
      </w:r>
    </w:p>
    <w:p w14:paraId="5E064D31" w14:textId="646F60CB" w:rsidR="00FE6D5D" w:rsidRPr="00B530F8" w:rsidRDefault="00FE6D5D" w:rsidP="008A1AAE">
      <w:pPr>
        <w:pStyle w:val="ListLegal"/>
        <w:numPr>
          <w:ilvl w:val="1"/>
          <w:numId w:val="71"/>
        </w:numPr>
      </w:pPr>
      <w:r w:rsidRPr="00B530F8">
        <w:t xml:space="preserve">that the procedure for the Appeals Committee hearing will include an opportunity for the member to address the </w:t>
      </w:r>
      <w:r w:rsidR="00FC1EBD" w:rsidRPr="00B530F8">
        <w:t>grounds of their appeal</w:t>
      </w:r>
      <w:r w:rsidRPr="00B530F8">
        <w:t xml:space="preserve"> orally or in </w:t>
      </w:r>
      <w:proofErr w:type="gramStart"/>
      <w:r w:rsidRPr="00B530F8">
        <w:t>writing,</w:t>
      </w:r>
      <w:r w:rsidR="006A71BC" w:rsidRPr="00B530F8">
        <w:t xml:space="preserve"> </w:t>
      </w:r>
      <w:r w:rsidRPr="00B530F8">
        <w:t>and</w:t>
      </w:r>
      <w:proofErr w:type="gramEnd"/>
      <w:r w:rsidRPr="00B530F8">
        <w:t xml:space="preserve"> may include such other procedures as the </w:t>
      </w:r>
      <w:r w:rsidR="00FC1EBD" w:rsidRPr="00B530F8">
        <w:t>Appeals Committee</w:t>
      </w:r>
      <w:r w:rsidRPr="00B530F8">
        <w:t xml:space="preserve"> decides are appropriate.</w:t>
      </w:r>
    </w:p>
    <w:p w14:paraId="44671127" w14:textId="4E3EF309" w:rsidR="009559F7" w:rsidRPr="00B530F8" w:rsidRDefault="009559F7" w:rsidP="008A1AAE">
      <w:pPr>
        <w:pStyle w:val="ListLegal"/>
        <w:numPr>
          <w:ilvl w:val="0"/>
          <w:numId w:val="71"/>
        </w:numPr>
      </w:pPr>
      <w:r w:rsidRPr="00B530F8">
        <w:t xml:space="preserve">If a member does not appear before an Appeals Committee, the </w:t>
      </w:r>
      <w:r w:rsidR="003865C5" w:rsidRPr="00B530F8">
        <w:t>Appeals</w:t>
      </w:r>
      <w:r w:rsidRPr="00B530F8">
        <w:t xml:space="preserve"> Committee may proceed to determine the matter notwithstanding their absence. </w:t>
      </w:r>
    </w:p>
    <w:p w14:paraId="4109E753" w14:textId="1FB21672" w:rsidR="009559F7" w:rsidRPr="00B530F8" w:rsidRDefault="009559F7" w:rsidP="008A1AAE">
      <w:pPr>
        <w:pStyle w:val="ListLegal"/>
        <w:numPr>
          <w:ilvl w:val="0"/>
          <w:numId w:val="71"/>
        </w:numPr>
      </w:pPr>
      <w:r w:rsidRPr="00B530F8">
        <w:t xml:space="preserve">Following an Appeals Committee hearing, the </w:t>
      </w:r>
      <w:r w:rsidR="005B039A" w:rsidRPr="00B530F8">
        <w:t>Appeals</w:t>
      </w:r>
      <w:r w:rsidRPr="00B530F8">
        <w:t xml:space="preserve"> Committee </w:t>
      </w:r>
      <w:r w:rsidR="00907E5C" w:rsidRPr="00B530F8">
        <w:t xml:space="preserve">shall </w:t>
      </w:r>
      <w:r w:rsidR="0058122E" w:rsidRPr="00B530F8">
        <w:t>decide</w:t>
      </w:r>
      <w:r w:rsidR="00A23384" w:rsidRPr="00B530F8">
        <w:t>, by simple majority, whether</w:t>
      </w:r>
      <w:r w:rsidR="0058122E" w:rsidRPr="00B530F8">
        <w:t xml:space="preserve"> to: </w:t>
      </w:r>
    </w:p>
    <w:p w14:paraId="75322695" w14:textId="6BBE329E" w:rsidR="00DC4CD9" w:rsidRPr="00B530F8" w:rsidRDefault="00DC4CD9" w:rsidP="008A1AAE">
      <w:pPr>
        <w:pStyle w:val="ListLegal"/>
        <w:numPr>
          <w:ilvl w:val="1"/>
          <w:numId w:val="71"/>
        </w:numPr>
      </w:pPr>
      <w:r w:rsidRPr="00B530F8">
        <w:t xml:space="preserve">overturn the decision of the Management Committee and dismiss the matter; </w:t>
      </w:r>
    </w:p>
    <w:p w14:paraId="0AE36169" w14:textId="7BAF0930" w:rsidR="00DC4CD9" w:rsidRPr="00B530F8" w:rsidRDefault="00DC4CD9" w:rsidP="008A1AAE">
      <w:pPr>
        <w:pStyle w:val="ListLegal"/>
        <w:numPr>
          <w:ilvl w:val="1"/>
          <w:numId w:val="71"/>
        </w:numPr>
      </w:pPr>
      <w:r w:rsidRPr="00B530F8">
        <w:t xml:space="preserve">adjourn the Appeals Committee hearing; </w:t>
      </w:r>
    </w:p>
    <w:p w14:paraId="3DAB1EC8" w14:textId="5D98DDA2" w:rsidR="0058122E" w:rsidRPr="00B530F8" w:rsidRDefault="00D31EF7" w:rsidP="008A1AAE">
      <w:pPr>
        <w:pStyle w:val="ListLegal"/>
        <w:numPr>
          <w:ilvl w:val="1"/>
          <w:numId w:val="71"/>
        </w:numPr>
      </w:pPr>
      <w:r w:rsidRPr="00B530F8">
        <w:t xml:space="preserve">affirm the decision of the Management Committee; </w:t>
      </w:r>
      <w:r w:rsidR="00DC4CD9" w:rsidRPr="00B530F8">
        <w:t>or</w:t>
      </w:r>
    </w:p>
    <w:p w14:paraId="3EC7ECC9" w14:textId="0B2A20D4" w:rsidR="00DC4CD9" w:rsidRPr="00B530F8" w:rsidRDefault="00D31EF7" w:rsidP="008A1AAE">
      <w:pPr>
        <w:pStyle w:val="ListLegal"/>
        <w:numPr>
          <w:ilvl w:val="1"/>
          <w:numId w:val="71"/>
        </w:numPr>
      </w:pPr>
      <w:r w:rsidRPr="00B530F8">
        <w:t>vary the decision of the Management Committee</w:t>
      </w:r>
      <w:r w:rsidR="002E3A5A" w:rsidRPr="00B530F8">
        <w:t xml:space="preserve"> by imposing one or more of the sanctions in rule </w:t>
      </w:r>
      <w:r w:rsidR="002E3A5A" w:rsidRPr="00B530F8">
        <w:fldChar w:fldCharType="begin"/>
      </w:r>
      <w:r w:rsidR="002E3A5A" w:rsidRPr="00B530F8">
        <w:instrText xml:space="preserve"> REF _Ref215649982 \r \h </w:instrText>
      </w:r>
      <w:r w:rsidR="00B530F8">
        <w:instrText xml:space="preserve"> \* MERGEFORMAT </w:instrText>
      </w:r>
      <w:r w:rsidR="002E3A5A" w:rsidRPr="00B530F8">
        <w:fldChar w:fldCharType="separate"/>
      </w:r>
      <w:r w:rsidR="008C5EEA" w:rsidRPr="00B530F8">
        <w:t>8.3</w:t>
      </w:r>
      <w:r w:rsidR="002E3A5A" w:rsidRPr="00B530F8">
        <w:fldChar w:fldCharType="end"/>
      </w:r>
      <w:r w:rsidR="007526CA" w:rsidRPr="00B530F8">
        <w:t xml:space="preserve">. </w:t>
      </w:r>
      <w:r w:rsidR="00125FA1" w:rsidRPr="00B530F8">
        <w:t xml:space="preserve"> </w:t>
      </w:r>
    </w:p>
    <w:p w14:paraId="33FC330B" w14:textId="0C9F6446" w:rsidR="009559F7" w:rsidRPr="00B530F8" w:rsidRDefault="009559F7" w:rsidP="008A1AAE">
      <w:pPr>
        <w:pStyle w:val="ListLegal"/>
        <w:numPr>
          <w:ilvl w:val="0"/>
          <w:numId w:val="71"/>
        </w:numPr>
      </w:pPr>
      <w:r w:rsidRPr="00B530F8">
        <w:t xml:space="preserve">As soon as practicable after </w:t>
      </w:r>
      <w:r w:rsidR="00397C0E" w:rsidRPr="00B530F8">
        <w:t xml:space="preserve">the Appeals Committee </w:t>
      </w:r>
      <w:proofErr w:type="gramStart"/>
      <w:r w:rsidR="00397C0E" w:rsidRPr="00B530F8">
        <w:t>makes</w:t>
      </w:r>
      <w:r w:rsidRPr="00B530F8">
        <w:t xml:space="preserve"> a decision</w:t>
      </w:r>
      <w:proofErr w:type="gramEnd"/>
      <w:r w:rsidRPr="00B530F8">
        <w:t xml:space="preserve"> following a</w:t>
      </w:r>
      <w:r w:rsidR="00397C0E" w:rsidRPr="00B530F8">
        <w:t>n</w:t>
      </w:r>
      <w:r w:rsidRPr="00B530F8">
        <w:t xml:space="preserve"> </w:t>
      </w:r>
      <w:proofErr w:type="gramStart"/>
      <w:r w:rsidR="00397C0E" w:rsidRPr="00B530F8">
        <w:t>Appeals</w:t>
      </w:r>
      <w:proofErr w:type="gramEnd"/>
      <w:r w:rsidR="00397C0E" w:rsidRPr="00B530F8">
        <w:t xml:space="preserve"> Committee</w:t>
      </w:r>
      <w:r w:rsidRPr="00B530F8">
        <w:t xml:space="preserve"> hearing, the Management Committee must give the member written notice of </w:t>
      </w:r>
      <w:r w:rsidR="00397C0E" w:rsidRPr="00B530F8">
        <w:t>the Appeals Committee’s</w:t>
      </w:r>
      <w:r w:rsidRPr="00B530F8">
        <w:t xml:space="preserve"> decision. </w:t>
      </w:r>
    </w:p>
    <w:p w14:paraId="43E10EFC" w14:textId="28123728" w:rsidR="00823B6A" w:rsidRPr="00B530F8" w:rsidRDefault="00823B6A" w:rsidP="00823B6A">
      <w:pPr>
        <w:pStyle w:val="Heading2"/>
      </w:pPr>
      <w:bookmarkStart w:id="99" w:name="_Ref215581239"/>
      <w:bookmarkStart w:id="100" w:name="_Toc220654451"/>
      <w:r w:rsidRPr="00B530F8">
        <w:t>Notice of indictable offence</w:t>
      </w:r>
      <w:bookmarkEnd w:id="99"/>
      <w:bookmarkEnd w:id="100"/>
    </w:p>
    <w:p w14:paraId="4B0C929F" w14:textId="35BF7EB9" w:rsidR="00823B6A" w:rsidRPr="00B530F8" w:rsidRDefault="00823B6A" w:rsidP="00CF33AE">
      <w:pPr>
        <w:pStyle w:val="Clausebody"/>
      </w:pPr>
      <w:r w:rsidRPr="00B530F8">
        <w:t xml:space="preserve">A member must give written notice to the Club </w:t>
      </w:r>
      <w:r w:rsidR="00CF33AE" w:rsidRPr="00B530F8">
        <w:t xml:space="preserve">within fourteen days of the Member being charged with an indictable offence. The notice must include details of the indictable offence </w:t>
      </w:r>
      <w:r w:rsidR="00347A84" w:rsidRPr="00B530F8">
        <w:t>with</w:t>
      </w:r>
      <w:r w:rsidR="00CF33AE" w:rsidRPr="00B530F8">
        <w:t xml:space="preserve"> which the member has been charged. </w:t>
      </w:r>
    </w:p>
    <w:p w14:paraId="1B61A050" w14:textId="08CDCC82" w:rsidR="00A41CC1" w:rsidRPr="00B530F8" w:rsidRDefault="004E2F20" w:rsidP="00A41CC1">
      <w:pPr>
        <w:pStyle w:val="Heading2"/>
        <w:rPr>
          <w:lang w:val="en-GB"/>
        </w:rPr>
      </w:pPr>
      <w:bookmarkStart w:id="101" w:name="_Toc220654452"/>
      <w:r w:rsidRPr="00B530F8">
        <w:rPr>
          <w:lang w:val="en-GB"/>
        </w:rPr>
        <w:t>Conduct proceedings generally</w:t>
      </w:r>
      <w:bookmarkEnd w:id="101"/>
    </w:p>
    <w:p w14:paraId="3E34BF66" w14:textId="28BBAE1A" w:rsidR="000576EF" w:rsidRPr="00B530F8" w:rsidRDefault="000576EF" w:rsidP="008A1AAE">
      <w:pPr>
        <w:pStyle w:val="ListLegal"/>
        <w:numPr>
          <w:ilvl w:val="0"/>
          <w:numId w:val="70"/>
        </w:numPr>
        <w:rPr>
          <w:lang w:val="en-GB"/>
        </w:rPr>
      </w:pPr>
      <w:r w:rsidRPr="00B530F8">
        <w:rPr>
          <w:lang w:val="en-GB"/>
        </w:rPr>
        <w:t xml:space="preserve">The Management Committee and the Appeals Committee must observe the </w:t>
      </w:r>
      <w:r w:rsidR="00DF76B5" w:rsidRPr="00B530F8">
        <w:rPr>
          <w:lang w:val="en-GB"/>
        </w:rPr>
        <w:t xml:space="preserve">principles of natural justice when acting under this rule.  </w:t>
      </w:r>
    </w:p>
    <w:p w14:paraId="38CEF4D7" w14:textId="47DF0C5C" w:rsidR="004E2F20" w:rsidRPr="00B530F8" w:rsidRDefault="004E2F20" w:rsidP="008A1AAE">
      <w:pPr>
        <w:pStyle w:val="ListLegal"/>
        <w:numPr>
          <w:ilvl w:val="0"/>
          <w:numId w:val="70"/>
        </w:numPr>
        <w:rPr>
          <w:lang w:val="en-GB"/>
        </w:rPr>
      </w:pPr>
      <w:r w:rsidRPr="00B530F8">
        <w:t xml:space="preserve">Each member of the Club unreservedly submits to the jurisdiction of the Management Committee and to the Appeals Committee in relation to any matter arising under this rule. </w:t>
      </w:r>
    </w:p>
    <w:p w14:paraId="0619BC5C" w14:textId="222CAE3A" w:rsidR="004E2F20" w:rsidRPr="00B530F8" w:rsidRDefault="003E7C04" w:rsidP="008A1AAE">
      <w:pPr>
        <w:pStyle w:val="ListLegal"/>
        <w:numPr>
          <w:ilvl w:val="0"/>
          <w:numId w:val="70"/>
        </w:numPr>
        <w:rPr>
          <w:lang w:val="en-GB"/>
        </w:rPr>
      </w:pPr>
      <w:r w:rsidRPr="00B530F8">
        <w:t xml:space="preserve">There will be no liability for any loss or injury suffered by a member </w:t>
      </w:r>
      <w:proofErr w:type="gramStart"/>
      <w:r w:rsidRPr="00B530F8">
        <w:t>as a result of</w:t>
      </w:r>
      <w:proofErr w:type="gramEnd"/>
      <w:r w:rsidRPr="00B530F8">
        <w:t xml:space="preserve"> any decision made in good faith under this rule. No member may </w:t>
      </w:r>
      <w:r w:rsidR="000B2526" w:rsidRPr="00B530F8">
        <w:t xml:space="preserve">commence proceedings </w:t>
      </w:r>
      <w:r w:rsidR="003131F9" w:rsidRPr="00B530F8">
        <w:t>or bring a claim against the Club</w:t>
      </w:r>
      <w:r w:rsidR="002A0462" w:rsidRPr="00B530F8">
        <w:t>,</w:t>
      </w:r>
      <w:r w:rsidR="003131F9" w:rsidRPr="00B530F8">
        <w:t xml:space="preserve"> a member of the Management Committee</w:t>
      </w:r>
      <w:r w:rsidR="002A0462" w:rsidRPr="00B530F8">
        <w:t>, or a member of the Appeals Committee</w:t>
      </w:r>
      <w:r w:rsidR="003131F9" w:rsidRPr="00B530F8">
        <w:t xml:space="preserve"> for any matter arising from proceedings </w:t>
      </w:r>
      <w:r w:rsidR="00EC1E50" w:rsidRPr="00B530F8">
        <w:t xml:space="preserve">conducted under this rule. </w:t>
      </w:r>
    </w:p>
    <w:p w14:paraId="1167D0E5" w14:textId="6C0C225C" w:rsidR="00345156" w:rsidRPr="00B530F8" w:rsidRDefault="00305238" w:rsidP="001933C6">
      <w:pPr>
        <w:pStyle w:val="Heading1"/>
        <w:rPr>
          <w:lang w:val="en-GB"/>
        </w:rPr>
      </w:pPr>
      <w:bookmarkStart w:id="102" w:name="_Toc220654453"/>
      <w:r w:rsidRPr="00B530F8">
        <w:rPr>
          <w:lang w:val="en-GB"/>
        </w:rPr>
        <w:lastRenderedPageBreak/>
        <w:t>Member Protection and Grievance Procedure</w:t>
      </w:r>
      <w:bookmarkEnd w:id="102"/>
    </w:p>
    <w:p w14:paraId="7B520592" w14:textId="77777777" w:rsidR="008635B5" w:rsidRPr="00B530F8" w:rsidRDefault="008635B5" w:rsidP="008635B5">
      <w:pPr>
        <w:pStyle w:val="Heading2"/>
        <w:rPr>
          <w:lang w:val="en-GB"/>
        </w:rPr>
      </w:pPr>
      <w:bookmarkStart w:id="103" w:name="_Ref220414528"/>
      <w:bookmarkStart w:id="104" w:name="_Toc220654454"/>
      <w:r w:rsidRPr="00B530F8">
        <w:rPr>
          <w:lang w:val="en-GB"/>
        </w:rPr>
        <w:t>Member Protection Policy</w:t>
      </w:r>
      <w:bookmarkEnd w:id="103"/>
      <w:bookmarkEnd w:id="104"/>
    </w:p>
    <w:p w14:paraId="14ACA954" w14:textId="360CF909" w:rsidR="008635B5" w:rsidRPr="00B530F8" w:rsidRDefault="008635B5" w:rsidP="008A1AAE">
      <w:pPr>
        <w:pStyle w:val="ListLegal"/>
        <w:numPr>
          <w:ilvl w:val="0"/>
          <w:numId w:val="78"/>
        </w:numPr>
      </w:pPr>
      <w:r w:rsidRPr="00B530F8">
        <w:t xml:space="preserve">The Management Committee must adopt and publish to members a Member Protection Policy that addresses the appropriate </w:t>
      </w:r>
      <w:r w:rsidR="00210D43" w:rsidRPr="00B530F8">
        <w:t>standards</w:t>
      </w:r>
      <w:r w:rsidRPr="00B530F8">
        <w:t xml:space="preserve"> of behaviour</w:t>
      </w:r>
      <w:r w:rsidR="00751C02" w:rsidRPr="00B530F8">
        <w:t xml:space="preserve"> between two members as members of the Club</w:t>
      </w:r>
      <w:r w:rsidRPr="00B530F8">
        <w:t xml:space="preserve">. </w:t>
      </w:r>
    </w:p>
    <w:p w14:paraId="3EE8B596" w14:textId="77777777" w:rsidR="008635B5" w:rsidRPr="00B530F8" w:rsidRDefault="008635B5" w:rsidP="008635B5">
      <w:pPr>
        <w:pStyle w:val="ListLegal"/>
        <w:rPr>
          <w:lang w:val="en-GB"/>
        </w:rPr>
      </w:pPr>
      <w:r w:rsidRPr="00B530F8">
        <w:rPr>
          <w:lang w:val="en-GB"/>
        </w:rPr>
        <w:t xml:space="preserve">The Management Committee may adopt all or part of the Motorsport Australia member protection policy as the Club’s Member Protection Policy. </w:t>
      </w:r>
    </w:p>
    <w:p w14:paraId="24A4FE54" w14:textId="450E8B58" w:rsidR="00930CD4" w:rsidRPr="00B530F8" w:rsidRDefault="00930CD4" w:rsidP="008635B5">
      <w:pPr>
        <w:pStyle w:val="ListLegal"/>
        <w:rPr>
          <w:lang w:val="en-GB"/>
        </w:rPr>
      </w:pPr>
      <w:r w:rsidRPr="00B530F8">
        <w:rPr>
          <w:lang w:val="en-GB"/>
        </w:rPr>
        <w:t xml:space="preserve">For the avoidance of doubt, the Member Protection Policy </w:t>
      </w:r>
      <w:r w:rsidR="00B7132A" w:rsidRPr="00B530F8">
        <w:rPr>
          <w:lang w:val="en-GB"/>
        </w:rPr>
        <w:t xml:space="preserve">is a By-Law for the purposes of rule </w:t>
      </w:r>
      <w:r w:rsidR="00B7132A" w:rsidRPr="00B530F8">
        <w:rPr>
          <w:lang w:val="en-GB"/>
        </w:rPr>
        <w:fldChar w:fldCharType="begin"/>
      </w:r>
      <w:r w:rsidR="00B7132A" w:rsidRPr="00B530F8">
        <w:rPr>
          <w:lang w:val="en-GB"/>
        </w:rPr>
        <w:instrText xml:space="preserve"> REF _Ref219194233 \r \h </w:instrText>
      </w:r>
      <w:r w:rsidR="00324127" w:rsidRPr="00B530F8">
        <w:rPr>
          <w:lang w:val="en-GB"/>
        </w:rPr>
        <w:instrText xml:space="preserve"> \* MERGEFORMAT </w:instrText>
      </w:r>
      <w:r w:rsidR="00B7132A" w:rsidRPr="00B530F8">
        <w:rPr>
          <w:lang w:val="en-GB"/>
        </w:rPr>
      </w:r>
      <w:r w:rsidR="00B7132A" w:rsidRPr="00B530F8">
        <w:rPr>
          <w:lang w:val="en-GB"/>
        </w:rPr>
        <w:fldChar w:fldCharType="separate"/>
      </w:r>
      <w:r w:rsidR="008C5EEA" w:rsidRPr="00B530F8">
        <w:rPr>
          <w:lang w:val="en-GB"/>
        </w:rPr>
        <w:t>15</w:t>
      </w:r>
      <w:r w:rsidR="00B7132A" w:rsidRPr="00B530F8">
        <w:rPr>
          <w:lang w:val="en-GB"/>
        </w:rPr>
        <w:fldChar w:fldCharType="end"/>
      </w:r>
      <w:r w:rsidR="0035668A" w:rsidRPr="00B530F8">
        <w:rPr>
          <w:lang w:val="en-GB"/>
        </w:rPr>
        <w:t xml:space="preserve">. </w:t>
      </w:r>
    </w:p>
    <w:p w14:paraId="1F5AC326" w14:textId="74213D58" w:rsidR="00B96E4A" w:rsidRPr="00B530F8" w:rsidRDefault="00DD0775" w:rsidP="00B96E4A">
      <w:pPr>
        <w:pStyle w:val="Heading2"/>
        <w:rPr>
          <w:lang w:val="en-GB"/>
        </w:rPr>
      </w:pPr>
      <w:bookmarkStart w:id="105" w:name="_Ref220490814"/>
      <w:bookmarkStart w:id="106" w:name="_Toc220654455"/>
      <w:r w:rsidRPr="00B530F8">
        <w:rPr>
          <w:lang w:val="en-GB"/>
        </w:rPr>
        <w:t>Application of grievance procedure</w:t>
      </w:r>
      <w:bookmarkEnd w:id="105"/>
      <w:bookmarkEnd w:id="106"/>
    </w:p>
    <w:p w14:paraId="6C0D8893" w14:textId="4E29BA6B" w:rsidR="00DD0775" w:rsidRPr="00B530F8" w:rsidRDefault="00407085" w:rsidP="00DD0775">
      <w:pPr>
        <w:pStyle w:val="Clausebody"/>
      </w:pPr>
      <w:r w:rsidRPr="00B530F8">
        <w:t xml:space="preserve">The grievance procedure in this rule </w:t>
      </w:r>
      <w:r w:rsidR="00163906" w:rsidRPr="00B530F8">
        <w:t>applies only to</w:t>
      </w:r>
      <w:r w:rsidR="002E2215" w:rsidRPr="00B530F8">
        <w:t xml:space="preserve"> a dispute arising under the Constitution between</w:t>
      </w:r>
      <w:r w:rsidR="00FC2678" w:rsidRPr="00B530F8">
        <w:t xml:space="preserve"> a member (the </w:t>
      </w:r>
      <w:r w:rsidR="00FC2678" w:rsidRPr="00B530F8">
        <w:rPr>
          <w:b/>
          <w:bCs/>
          <w:i/>
          <w:iCs/>
        </w:rPr>
        <w:t>aggrieved party</w:t>
      </w:r>
      <w:r w:rsidR="00FC2678" w:rsidRPr="00B530F8">
        <w:t>) and:</w:t>
      </w:r>
      <w:r w:rsidR="002E2215" w:rsidRPr="00B530F8">
        <w:t xml:space="preserve"> </w:t>
      </w:r>
    </w:p>
    <w:p w14:paraId="574EA1E0" w14:textId="19CC2D58" w:rsidR="002E2215" w:rsidRPr="00B530F8" w:rsidRDefault="00E41CD1" w:rsidP="008A1AAE">
      <w:pPr>
        <w:pStyle w:val="ListLegal"/>
        <w:numPr>
          <w:ilvl w:val="0"/>
          <w:numId w:val="73"/>
        </w:numPr>
        <w:rPr>
          <w:lang w:val="en-GB"/>
        </w:rPr>
      </w:pPr>
      <w:r w:rsidRPr="00B530F8">
        <w:rPr>
          <w:lang w:val="en-GB"/>
        </w:rPr>
        <w:t xml:space="preserve">the Management Committee; </w:t>
      </w:r>
      <w:r w:rsidR="00A55A93" w:rsidRPr="00B530F8">
        <w:rPr>
          <w:lang w:val="en-GB"/>
        </w:rPr>
        <w:t>or</w:t>
      </w:r>
    </w:p>
    <w:p w14:paraId="25EDE443" w14:textId="7D6D54A9" w:rsidR="00CB4DE6" w:rsidRPr="00B530F8" w:rsidRDefault="00A55A93" w:rsidP="008A1AAE">
      <w:pPr>
        <w:pStyle w:val="ListLegal"/>
        <w:numPr>
          <w:ilvl w:val="0"/>
          <w:numId w:val="73"/>
        </w:numPr>
        <w:rPr>
          <w:lang w:val="en-GB"/>
        </w:rPr>
      </w:pPr>
      <w:r w:rsidRPr="00B530F8">
        <w:rPr>
          <w:lang w:val="en-GB"/>
        </w:rPr>
        <w:t>the Club</w:t>
      </w:r>
      <w:r w:rsidR="00CB4DE6" w:rsidRPr="00B530F8">
        <w:rPr>
          <w:lang w:val="en-GB"/>
        </w:rPr>
        <w:t>; or</w:t>
      </w:r>
    </w:p>
    <w:p w14:paraId="25788310" w14:textId="0FD46451" w:rsidR="00C37E8A" w:rsidRPr="00B530F8" w:rsidRDefault="00CB4DE6" w:rsidP="00F85D44">
      <w:pPr>
        <w:pStyle w:val="ListLegal"/>
        <w:numPr>
          <w:ilvl w:val="0"/>
          <w:numId w:val="73"/>
        </w:numPr>
        <w:rPr>
          <w:lang w:val="en-GB"/>
        </w:rPr>
      </w:pPr>
      <w:bookmarkStart w:id="107" w:name="_Ref220490820"/>
      <w:r w:rsidRPr="00B530F8">
        <w:rPr>
          <w:lang w:val="en-GB"/>
        </w:rPr>
        <w:t>another member, but only if the subject matter of the dispute arises under the Member Protection Policy</w:t>
      </w:r>
      <w:r w:rsidR="00A55A93" w:rsidRPr="00B530F8">
        <w:rPr>
          <w:lang w:val="en-GB"/>
        </w:rPr>
        <w:t>.</w:t>
      </w:r>
      <w:bookmarkEnd w:id="107"/>
      <w:r w:rsidR="00911902" w:rsidRPr="00B530F8">
        <w:rPr>
          <w:lang w:val="en-GB"/>
        </w:rPr>
        <w:t xml:space="preserve"> </w:t>
      </w:r>
    </w:p>
    <w:p w14:paraId="5AF38174" w14:textId="22723D75" w:rsidR="00A55A93" w:rsidRPr="00B530F8" w:rsidRDefault="002571EB" w:rsidP="00A55A93">
      <w:pPr>
        <w:pStyle w:val="Heading2"/>
        <w:rPr>
          <w:lang w:val="en-GB"/>
        </w:rPr>
      </w:pPr>
      <w:bookmarkStart w:id="108" w:name="_Toc220654456"/>
      <w:r w:rsidRPr="00B530F8">
        <w:rPr>
          <w:lang w:val="en-GB"/>
        </w:rPr>
        <w:t xml:space="preserve">Exclusions from </w:t>
      </w:r>
      <w:r w:rsidR="00A55A93" w:rsidRPr="00B530F8">
        <w:rPr>
          <w:lang w:val="en-GB"/>
        </w:rPr>
        <w:t>grievance procedure</w:t>
      </w:r>
      <w:bookmarkEnd w:id="108"/>
    </w:p>
    <w:p w14:paraId="5968F698" w14:textId="6A3A2E98" w:rsidR="000F7C63" w:rsidRPr="00B530F8" w:rsidRDefault="00E50A03" w:rsidP="000453C7">
      <w:pPr>
        <w:pStyle w:val="Clausebody"/>
      </w:pPr>
      <w:r w:rsidRPr="00B530F8">
        <w:t xml:space="preserve">The grievance procedure in this rule </w:t>
      </w:r>
      <w:r w:rsidR="000453C7" w:rsidRPr="00B530F8">
        <w:t xml:space="preserve">does not apply to </w:t>
      </w:r>
      <w:r w:rsidR="00FC2678" w:rsidRPr="00B530F8">
        <w:t xml:space="preserve">the expulsion of a member from the Club under rule </w:t>
      </w:r>
      <w:r w:rsidR="00FC2678" w:rsidRPr="00B530F8">
        <w:fldChar w:fldCharType="begin"/>
      </w:r>
      <w:r w:rsidR="00FC2678" w:rsidRPr="00B530F8">
        <w:instrText xml:space="preserve"> REF _Ref215653873 \r \h </w:instrText>
      </w:r>
      <w:r w:rsidR="00B530F8">
        <w:instrText xml:space="preserve"> \* MERGEFORMAT </w:instrText>
      </w:r>
      <w:r w:rsidR="00FC2678" w:rsidRPr="00B530F8">
        <w:fldChar w:fldCharType="separate"/>
      </w:r>
      <w:r w:rsidR="008C5EEA" w:rsidRPr="00B530F8">
        <w:t>8</w:t>
      </w:r>
      <w:r w:rsidR="00FC2678" w:rsidRPr="00B530F8">
        <w:fldChar w:fldCharType="end"/>
      </w:r>
      <w:r w:rsidR="00FC2678" w:rsidRPr="00B530F8">
        <w:t xml:space="preserve">, </w:t>
      </w:r>
      <w:proofErr w:type="gramStart"/>
      <w:r w:rsidR="00FC2678" w:rsidRPr="00B530F8">
        <w:t>whether or not</w:t>
      </w:r>
      <w:proofErr w:type="gramEnd"/>
      <w:r w:rsidR="00FC2678" w:rsidRPr="00B530F8">
        <w:t xml:space="preserve"> the expelled member is the aggrieved party for the grievance procedure. </w:t>
      </w:r>
    </w:p>
    <w:p w14:paraId="4390650C" w14:textId="4B19309F" w:rsidR="003874EB" w:rsidRPr="00B530F8" w:rsidRDefault="00260937" w:rsidP="003874EB">
      <w:pPr>
        <w:pStyle w:val="Heading2"/>
        <w:rPr>
          <w:lang w:val="en-GB"/>
        </w:rPr>
      </w:pPr>
      <w:bookmarkStart w:id="109" w:name="_Toc220654457"/>
      <w:bookmarkStart w:id="110" w:name="_Ref220677304"/>
      <w:r w:rsidRPr="00B530F8">
        <w:rPr>
          <w:lang w:val="en-GB"/>
        </w:rPr>
        <w:t>Initiating</w:t>
      </w:r>
      <w:r w:rsidR="005214EF" w:rsidRPr="00B530F8">
        <w:rPr>
          <w:lang w:val="en-GB"/>
        </w:rPr>
        <w:t xml:space="preserve"> grievance procedure</w:t>
      </w:r>
      <w:bookmarkEnd w:id="109"/>
      <w:bookmarkEnd w:id="110"/>
    </w:p>
    <w:p w14:paraId="6846D8C4" w14:textId="77777777" w:rsidR="00F66388" w:rsidRPr="00B530F8" w:rsidRDefault="00371831" w:rsidP="008A1AAE">
      <w:pPr>
        <w:pStyle w:val="ListLegal"/>
        <w:numPr>
          <w:ilvl w:val="0"/>
          <w:numId w:val="74"/>
        </w:numPr>
      </w:pPr>
      <w:r w:rsidRPr="00B530F8">
        <w:t xml:space="preserve">The grievance procedure is initiated by </w:t>
      </w:r>
      <w:r w:rsidR="001F519E" w:rsidRPr="00B530F8">
        <w:t>a member giving a written notice outlining the dispute to</w:t>
      </w:r>
      <w:r w:rsidR="00F66388" w:rsidRPr="00B530F8">
        <w:t>:</w:t>
      </w:r>
      <w:r w:rsidR="001F519E" w:rsidRPr="00B530F8">
        <w:t xml:space="preserve"> </w:t>
      </w:r>
    </w:p>
    <w:p w14:paraId="39A63004" w14:textId="5314952B" w:rsidR="00371831" w:rsidRPr="00B530F8" w:rsidRDefault="001F519E" w:rsidP="008A1AAE">
      <w:pPr>
        <w:pStyle w:val="ListLegal"/>
        <w:numPr>
          <w:ilvl w:val="1"/>
          <w:numId w:val="74"/>
        </w:numPr>
      </w:pPr>
      <w:r w:rsidRPr="00B530F8">
        <w:t>the Management Committee</w:t>
      </w:r>
      <w:r w:rsidR="00F66388" w:rsidRPr="00B530F8">
        <w:t>; and</w:t>
      </w:r>
    </w:p>
    <w:p w14:paraId="09F42F10" w14:textId="70ACD38C" w:rsidR="00F66388" w:rsidRPr="00B530F8" w:rsidRDefault="00F66388" w:rsidP="008A1AAE">
      <w:pPr>
        <w:pStyle w:val="ListLegal"/>
        <w:numPr>
          <w:ilvl w:val="1"/>
          <w:numId w:val="74"/>
        </w:numPr>
      </w:pPr>
      <w:r w:rsidRPr="00B530F8">
        <w:t xml:space="preserve">if </w:t>
      </w:r>
      <w:r w:rsidR="0039220B" w:rsidRPr="00B530F8">
        <w:t xml:space="preserve">the dispute is </w:t>
      </w:r>
      <w:r w:rsidR="00EA7960" w:rsidRPr="00B530F8">
        <w:t xml:space="preserve">a dispute mentioned in subrule </w:t>
      </w:r>
      <w:r w:rsidR="00EA7960" w:rsidRPr="00B530F8">
        <w:fldChar w:fldCharType="begin"/>
      </w:r>
      <w:r w:rsidR="00EA7960" w:rsidRPr="00B530F8">
        <w:instrText xml:space="preserve"> REF _Ref220490814 \r \h </w:instrText>
      </w:r>
      <w:r w:rsidR="00B530F8">
        <w:instrText xml:space="preserve"> \* MERGEFORMAT </w:instrText>
      </w:r>
      <w:r w:rsidR="00EA7960" w:rsidRPr="00B530F8">
        <w:fldChar w:fldCharType="separate"/>
      </w:r>
      <w:r w:rsidR="008C5EEA" w:rsidRPr="00B530F8">
        <w:t>9.2</w:t>
      </w:r>
      <w:r w:rsidR="00EA7960" w:rsidRPr="00B530F8">
        <w:fldChar w:fldCharType="end"/>
      </w:r>
      <w:r w:rsidR="00EA7960" w:rsidRPr="00B530F8">
        <w:fldChar w:fldCharType="begin"/>
      </w:r>
      <w:r w:rsidR="00EA7960" w:rsidRPr="00B530F8">
        <w:instrText xml:space="preserve"> REF _Ref220490820 \r \h </w:instrText>
      </w:r>
      <w:r w:rsidR="00B530F8">
        <w:instrText xml:space="preserve"> \* MERGEFORMAT </w:instrText>
      </w:r>
      <w:r w:rsidR="00EA7960" w:rsidRPr="00B530F8">
        <w:fldChar w:fldCharType="separate"/>
      </w:r>
      <w:r w:rsidR="008C5EEA" w:rsidRPr="00B530F8">
        <w:t>(c)</w:t>
      </w:r>
      <w:r w:rsidR="00EA7960" w:rsidRPr="00B530F8">
        <w:fldChar w:fldCharType="end"/>
      </w:r>
      <w:r w:rsidR="0039220B" w:rsidRPr="00B530F8">
        <w:t xml:space="preserve">, the other member. </w:t>
      </w:r>
    </w:p>
    <w:p w14:paraId="19C0DF33" w14:textId="2EC3EBBC" w:rsidR="001F519E" w:rsidRPr="00B530F8" w:rsidRDefault="009B0128" w:rsidP="008A1AAE">
      <w:pPr>
        <w:pStyle w:val="ListLegal"/>
        <w:numPr>
          <w:ilvl w:val="0"/>
          <w:numId w:val="74"/>
        </w:numPr>
      </w:pPr>
      <w:bookmarkStart w:id="111" w:name="_Ref220677307"/>
      <w:r w:rsidRPr="00B530F8">
        <w:t>The aggrieved party may appoint any person to act on behalf of the</w:t>
      </w:r>
      <w:r w:rsidR="00C944E5" w:rsidRPr="00B530F8">
        <w:t xml:space="preserve"> aggrieved party in the grievance procedure by providing written notice of that appointment to the Management Committee.</w:t>
      </w:r>
      <w:bookmarkEnd w:id="111"/>
      <w:r w:rsidR="00C944E5" w:rsidRPr="00B530F8">
        <w:t xml:space="preserve"> </w:t>
      </w:r>
    </w:p>
    <w:p w14:paraId="49EFCE29" w14:textId="161F480F" w:rsidR="002361C4" w:rsidRPr="00B530F8" w:rsidRDefault="003B30A4" w:rsidP="008A1AAE">
      <w:pPr>
        <w:pStyle w:val="ListLegal"/>
        <w:numPr>
          <w:ilvl w:val="0"/>
          <w:numId w:val="74"/>
        </w:numPr>
      </w:pPr>
      <w:r w:rsidRPr="00B530F8">
        <w:t xml:space="preserve">If two or more members </w:t>
      </w:r>
      <w:r w:rsidR="007A565C" w:rsidRPr="00B530F8">
        <w:t xml:space="preserve">(both being aggrieved parties) </w:t>
      </w:r>
      <w:r w:rsidRPr="00B530F8">
        <w:t>initiate a grievance procedure in relation to the same subject matter</w:t>
      </w:r>
      <w:r w:rsidR="002361C4" w:rsidRPr="00B530F8">
        <w:t>:</w:t>
      </w:r>
      <w:r w:rsidR="006D7810" w:rsidRPr="00B530F8">
        <w:t xml:space="preserve"> </w:t>
      </w:r>
    </w:p>
    <w:p w14:paraId="39A445FD" w14:textId="7FB4B8EA" w:rsidR="002361C4" w:rsidRPr="00B530F8" w:rsidRDefault="006D7810" w:rsidP="008A1AAE">
      <w:pPr>
        <w:pStyle w:val="ListLegal"/>
        <w:numPr>
          <w:ilvl w:val="1"/>
          <w:numId w:val="74"/>
        </w:numPr>
      </w:pPr>
      <w:r w:rsidRPr="00B530F8">
        <w:t xml:space="preserve">the </w:t>
      </w:r>
      <w:r w:rsidR="002361C4" w:rsidRPr="00B530F8">
        <w:t>M</w:t>
      </w:r>
      <w:r w:rsidRPr="00B530F8">
        <w:t xml:space="preserve">anagement </w:t>
      </w:r>
      <w:r w:rsidR="002361C4" w:rsidRPr="00B530F8">
        <w:t>C</w:t>
      </w:r>
      <w:r w:rsidRPr="00B530F8">
        <w:t>ommittee may decide to deal with the disputes in a single process</w:t>
      </w:r>
      <w:r w:rsidR="002361C4" w:rsidRPr="00B530F8">
        <w:t>;</w:t>
      </w:r>
      <w:r w:rsidRPr="00B530F8">
        <w:t xml:space="preserve"> and </w:t>
      </w:r>
    </w:p>
    <w:p w14:paraId="3CE75771" w14:textId="130C2F74" w:rsidR="003B30A4" w:rsidRPr="00B530F8" w:rsidRDefault="002361C4" w:rsidP="008A1AAE">
      <w:pPr>
        <w:pStyle w:val="ListLegal"/>
        <w:numPr>
          <w:ilvl w:val="1"/>
          <w:numId w:val="74"/>
        </w:numPr>
      </w:pPr>
      <w:r w:rsidRPr="00B530F8">
        <w:t xml:space="preserve">if the Management Committee so decides, </w:t>
      </w:r>
      <w:r w:rsidR="006D7810" w:rsidRPr="00B530F8">
        <w:t xml:space="preserve">the </w:t>
      </w:r>
      <w:r w:rsidR="007A565C" w:rsidRPr="00B530F8">
        <w:t>members</w:t>
      </w:r>
      <w:r w:rsidR="004E1EB4" w:rsidRPr="00B530F8">
        <w:t xml:space="preserve"> must </w:t>
      </w:r>
      <w:r w:rsidR="00DB2F6D" w:rsidRPr="00B530F8">
        <w:t>choose 1 of the members to represent the members in the grievance procedure</w:t>
      </w:r>
      <w:r w:rsidR="00047286" w:rsidRPr="00B530F8">
        <w:t xml:space="preserve">. </w:t>
      </w:r>
    </w:p>
    <w:p w14:paraId="59A54A5D" w14:textId="77777777" w:rsidR="00E579EF" w:rsidRPr="00B530F8" w:rsidRDefault="00E579EF" w:rsidP="00E579EF">
      <w:pPr>
        <w:pStyle w:val="Heading2"/>
        <w:rPr>
          <w:lang w:val="en-GB"/>
        </w:rPr>
      </w:pPr>
      <w:bookmarkStart w:id="112" w:name="_Toc220654459"/>
      <w:bookmarkStart w:id="113" w:name="_Ref220677370"/>
      <w:bookmarkStart w:id="114" w:name="_Ref220677818"/>
      <w:bookmarkStart w:id="115" w:name="_Ref220677838"/>
      <w:bookmarkStart w:id="116" w:name="_Ref220677961"/>
      <w:bookmarkStart w:id="117" w:name="_Ref220677962"/>
      <w:bookmarkStart w:id="118" w:name="_Ref220679558"/>
      <w:bookmarkStart w:id="119" w:name="_Ref219190619"/>
      <w:bookmarkStart w:id="120" w:name="_Toc220654458"/>
      <w:r w:rsidRPr="00B530F8">
        <w:rPr>
          <w:lang w:val="en-GB"/>
        </w:rPr>
        <w:t>Obligations in grievance procedure</w:t>
      </w:r>
      <w:bookmarkEnd w:id="112"/>
      <w:bookmarkEnd w:id="113"/>
      <w:bookmarkEnd w:id="114"/>
      <w:bookmarkEnd w:id="115"/>
      <w:bookmarkEnd w:id="116"/>
      <w:bookmarkEnd w:id="117"/>
      <w:bookmarkEnd w:id="118"/>
    </w:p>
    <w:p w14:paraId="3522C5B3" w14:textId="313C91E1" w:rsidR="00E579EF" w:rsidRPr="00B530F8" w:rsidRDefault="00E579EF" w:rsidP="00E579EF">
      <w:pPr>
        <w:pStyle w:val="ListLegal"/>
        <w:numPr>
          <w:ilvl w:val="0"/>
          <w:numId w:val="0"/>
        </w:numPr>
        <w:ind w:left="1134" w:hanging="567"/>
      </w:pPr>
      <w:r w:rsidRPr="00B530F8">
        <w:t xml:space="preserve">Subject to rule </w:t>
      </w:r>
      <w:r w:rsidR="007C02FD" w:rsidRPr="00B530F8">
        <w:fldChar w:fldCharType="begin"/>
      </w:r>
      <w:r w:rsidR="007C02FD" w:rsidRPr="00B530F8">
        <w:instrText xml:space="preserve"> REF _Ref220677960 \r \h </w:instrText>
      </w:r>
      <w:r w:rsidR="00B530F8">
        <w:instrText xml:space="preserve"> \* MERGEFORMAT </w:instrText>
      </w:r>
      <w:r w:rsidR="007C02FD" w:rsidRPr="00B530F8">
        <w:fldChar w:fldCharType="separate"/>
      </w:r>
      <w:r w:rsidR="008C5EEA" w:rsidRPr="00B530F8">
        <w:t>9.6</w:t>
      </w:r>
      <w:r w:rsidR="007C02FD" w:rsidRPr="00B530F8">
        <w:fldChar w:fldCharType="end"/>
      </w:r>
      <w:r w:rsidRPr="00B530F8">
        <w:t>:</w:t>
      </w:r>
    </w:p>
    <w:p w14:paraId="12073DCB" w14:textId="77777777" w:rsidR="00E579EF" w:rsidRPr="00B530F8" w:rsidRDefault="00E579EF" w:rsidP="00E579EF">
      <w:pPr>
        <w:pStyle w:val="ListLegal"/>
        <w:numPr>
          <w:ilvl w:val="0"/>
          <w:numId w:val="76"/>
        </w:numPr>
      </w:pPr>
      <w:bookmarkStart w:id="121" w:name="_Ref219464076"/>
      <w:r w:rsidRPr="00B530F8">
        <w:lastRenderedPageBreak/>
        <w:t>the parties to a grievance procedure must, in good faith, attempt to resolve the dispute;</w:t>
      </w:r>
      <w:bookmarkEnd w:id="121"/>
      <w:r w:rsidRPr="00B530F8">
        <w:t xml:space="preserve"> </w:t>
      </w:r>
    </w:p>
    <w:p w14:paraId="3ADA5F73" w14:textId="77777777" w:rsidR="00E579EF" w:rsidRPr="00B530F8" w:rsidRDefault="00E579EF" w:rsidP="00E579EF">
      <w:pPr>
        <w:pStyle w:val="ListLegal"/>
        <w:numPr>
          <w:ilvl w:val="0"/>
          <w:numId w:val="76"/>
        </w:numPr>
      </w:pPr>
      <w:bookmarkStart w:id="122" w:name="_Ref219464088"/>
      <w:bookmarkStart w:id="123" w:name="_Ref220677828"/>
      <w:r w:rsidRPr="00B530F8">
        <w:t>each party to a grievance procedure must give each other party an opportunity to be heard on the matter the subject of the dispute</w:t>
      </w:r>
      <w:bookmarkEnd w:id="122"/>
      <w:r w:rsidRPr="00B530F8">
        <w:t>;</w:t>
      </w:r>
      <w:bookmarkEnd w:id="123"/>
      <w:r w:rsidRPr="00B530F8">
        <w:t xml:space="preserve"> </w:t>
      </w:r>
    </w:p>
    <w:p w14:paraId="668C9C49" w14:textId="77777777" w:rsidR="00E579EF" w:rsidRPr="00B530F8" w:rsidRDefault="00E579EF" w:rsidP="00E579EF">
      <w:pPr>
        <w:pStyle w:val="ListLegal"/>
        <w:numPr>
          <w:ilvl w:val="0"/>
          <w:numId w:val="76"/>
        </w:numPr>
      </w:pPr>
      <w:bookmarkStart w:id="124" w:name="_Ref219195645"/>
      <w:r w:rsidRPr="00B530F8">
        <w:t>if the parties to the dispute cannot resolve the dispute within 14 days after the aggrieved party initiates the grievance procedure, the aggrieved party may, within a further 14 days, ask the Club’s secretary to refer the dispute to mediation; and</w:t>
      </w:r>
      <w:bookmarkEnd w:id="124"/>
      <w:r w:rsidRPr="00B530F8">
        <w:t xml:space="preserve"> </w:t>
      </w:r>
    </w:p>
    <w:p w14:paraId="3B5490BC" w14:textId="77777777" w:rsidR="00E579EF" w:rsidRPr="00B530F8" w:rsidRDefault="00E579EF" w:rsidP="00E579EF">
      <w:pPr>
        <w:pStyle w:val="ListLegal"/>
        <w:numPr>
          <w:ilvl w:val="0"/>
          <w:numId w:val="76"/>
        </w:numPr>
      </w:pPr>
      <w:bookmarkStart w:id="125" w:name="_Ref220679560"/>
      <w:r w:rsidRPr="00B530F8">
        <w:t>If the aggrieved party asks the Club’s secretary to refer the dispute to mediation, the Management Committee must refer the dispute within 14 days after the request.</w:t>
      </w:r>
      <w:bookmarkEnd w:id="125"/>
      <w:r w:rsidRPr="00B530F8">
        <w:t xml:space="preserve"> </w:t>
      </w:r>
    </w:p>
    <w:p w14:paraId="110B4F1F" w14:textId="77777777" w:rsidR="00FE1780" w:rsidRPr="00B530F8" w:rsidRDefault="00BB614B" w:rsidP="00FE1780">
      <w:pPr>
        <w:pStyle w:val="Heading2"/>
      </w:pPr>
      <w:bookmarkStart w:id="126" w:name="_Ref220677960"/>
      <w:r w:rsidRPr="00B530F8">
        <w:t>Summary termination of grievance procedure</w:t>
      </w:r>
      <w:bookmarkEnd w:id="119"/>
      <w:bookmarkEnd w:id="120"/>
      <w:bookmarkEnd w:id="126"/>
    </w:p>
    <w:p w14:paraId="22465395" w14:textId="7DF7AD1E" w:rsidR="00FE1780" w:rsidRPr="00B530F8" w:rsidRDefault="00A311BA" w:rsidP="00CE34B6">
      <w:pPr>
        <w:pStyle w:val="Clausebody"/>
      </w:pPr>
      <w:r w:rsidRPr="00B530F8">
        <w:t xml:space="preserve">The Management Committee has no obligation to </w:t>
      </w:r>
      <w:r w:rsidR="000A146A" w:rsidRPr="00B530F8">
        <w:t xml:space="preserve">progress the grievance procedure, and may decide to summarily terminate the grievance procedure, if: </w:t>
      </w:r>
      <w:r w:rsidRPr="00B530F8">
        <w:t xml:space="preserve"> </w:t>
      </w:r>
    </w:p>
    <w:p w14:paraId="4D8963D6" w14:textId="77777777" w:rsidR="00A855E5" w:rsidRPr="00B530F8" w:rsidRDefault="00863AD1" w:rsidP="008A1AAE">
      <w:pPr>
        <w:pStyle w:val="ListLegal"/>
        <w:numPr>
          <w:ilvl w:val="0"/>
          <w:numId w:val="75"/>
        </w:numPr>
      </w:pPr>
      <w:r w:rsidRPr="00B530F8">
        <w:t>the aggrieved party asks the Club’s secretary to refer the dispute to mediation</w:t>
      </w:r>
      <w:r w:rsidR="00115B2A" w:rsidRPr="00B530F8">
        <w:t xml:space="preserve"> in accordance with this rule</w:t>
      </w:r>
      <w:r w:rsidRPr="00B530F8">
        <w:t xml:space="preserve">; </w:t>
      </w:r>
      <w:r w:rsidR="00772608" w:rsidRPr="00B530F8">
        <w:t>or</w:t>
      </w:r>
    </w:p>
    <w:p w14:paraId="1696FC5D" w14:textId="7BB52D7E" w:rsidR="009C1000" w:rsidRPr="00B530F8" w:rsidRDefault="009C1000" w:rsidP="009C1000">
      <w:pPr>
        <w:pStyle w:val="ListLegal"/>
        <w:numPr>
          <w:ilvl w:val="0"/>
          <w:numId w:val="75"/>
        </w:numPr>
      </w:pPr>
      <w:bookmarkStart w:id="127" w:name="_Ref219190871"/>
      <w:r w:rsidRPr="00B530F8">
        <w:t xml:space="preserve">the subject matter of the grievance procedure is a matter relevant to a conduct proceeding under rule </w:t>
      </w:r>
      <w:r w:rsidRPr="00B530F8">
        <w:fldChar w:fldCharType="begin"/>
      </w:r>
      <w:r w:rsidRPr="00B530F8">
        <w:instrText xml:space="preserve"> REF _Ref215653873 \r \h </w:instrText>
      </w:r>
      <w:r w:rsidR="00B530F8">
        <w:instrText xml:space="preserve"> \* MERGEFORMAT </w:instrText>
      </w:r>
      <w:r w:rsidRPr="00B530F8">
        <w:fldChar w:fldCharType="separate"/>
      </w:r>
      <w:r w:rsidR="008C5EEA" w:rsidRPr="00B530F8">
        <w:t>8</w:t>
      </w:r>
      <w:r w:rsidRPr="00B530F8">
        <w:fldChar w:fldCharType="end"/>
      </w:r>
      <w:r w:rsidRPr="00B530F8">
        <w:t>; or</w:t>
      </w:r>
    </w:p>
    <w:p w14:paraId="395C303C" w14:textId="709F22EC" w:rsidR="009C1000" w:rsidRPr="00B530F8" w:rsidRDefault="009C1000" w:rsidP="009C1000">
      <w:pPr>
        <w:pStyle w:val="ListLegal"/>
        <w:numPr>
          <w:ilvl w:val="0"/>
          <w:numId w:val="75"/>
        </w:numPr>
      </w:pPr>
      <w:r w:rsidRPr="00B530F8">
        <w:t xml:space="preserve">the dispute relates to a matter that has already been the subject of the grievance procedure or a conduct proceeding under rule </w:t>
      </w:r>
      <w:r w:rsidRPr="00B530F8">
        <w:fldChar w:fldCharType="begin"/>
      </w:r>
      <w:r w:rsidRPr="00B530F8">
        <w:instrText xml:space="preserve"> REF _Ref215653873 \r \h </w:instrText>
      </w:r>
      <w:r w:rsidR="00B530F8">
        <w:instrText xml:space="preserve"> \* MERGEFORMAT </w:instrText>
      </w:r>
      <w:r w:rsidRPr="00B530F8">
        <w:fldChar w:fldCharType="separate"/>
      </w:r>
      <w:r w:rsidR="008C5EEA" w:rsidRPr="00B530F8">
        <w:t>8</w:t>
      </w:r>
      <w:r w:rsidRPr="00B530F8">
        <w:fldChar w:fldCharType="end"/>
      </w:r>
      <w:r w:rsidRPr="00B530F8">
        <w:t xml:space="preserve">; or  </w:t>
      </w:r>
    </w:p>
    <w:p w14:paraId="3CAD8937" w14:textId="240BA402" w:rsidR="00E06E92" w:rsidRPr="00B530F8" w:rsidRDefault="00E06E92" w:rsidP="008A1AAE">
      <w:pPr>
        <w:pStyle w:val="ListLegal"/>
        <w:numPr>
          <w:ilvl w:val="0"/>
          <w:numId w:val="75"/>
        </w:numPr>
      </w:pPr>
      <w:r w:rsidRPr="00B530F8">
        <w:t xml:space="preserve">the aggrieved party has, within 21 days before initiating the grievance procedure, behaved in a way that would give the Management Committee grounds for </w:t>
      </w:r>
      <w:proofErr w:type="gramStart"/>
      <w:r w:rsidRPr="00B530F8">
        <w:t>taking action</w:t>
      </w:r>
      <w:proofErr w:type="gramEnd"/>
      <w:r w:rsidRPr="00B530F8">
        <w:t xml:space="preserve"> against the aggrieved party under rule </w:t>
      </w:r>
      <w:r w:rsidRPr="00B530F8">
        <w:fldChar w:fldCharType="begin"/>
      </w:r>
      <w:r w:rsidRPr="00B530F8">
        <w:instrText xml:space="preserve"> REF _Ref215653873 \r \h </w:instrText>
      </w:r>
      <w:r w:rsidR="00B530F8">
        <w:instrText xml:space="preserve"> \* MERGEFORMAT </w:instrText>
      </w:r>
      <w:r w:rsidRPr="00B530F8">
        <w:fldChar w:fldCharType="separate"/>
      </w:r>
      <w:r w:rsidR="008C5EEA" w:rsidRPr="00B530F8">
        <w:t>8</w:t>
      </w:r>
      <w:r w:rsidRPr="00B530F8">
        <w:fldChar w:fldCharType="end"/>
      </w:r>
      <w:r w:rsidR="00B61D0B" w:rsidRPr="00B530F8">
        <w:t xml:space="preserve"> in relation to the matter the subject of the grievance procedure; </w:t>
      </w:r>
      <w:r w:rsidR="00772608" w:rsidRPr="00B530F8">
        <w:t>or</w:t>
      </w:r>
      <w:bookmarkEnd w:id="127"/>
    </w:p>
    <w:p w14:paraId="6D365FD4" w14:textId="763DE5E3" w:rsidR="00E6646D" w:rsidRPr="00B530F8" w:rsidRDefault="008A3496" w:rsidP="008A1AAE">
      <w:pPr>
        <w:pStyle w:val="ListLegal"/>
        <w:numPr>
          <w:ilvl w:val="0"/>
          <w:numId w:val="75"/>
        </w:numPr>
      </w:pPr>
      <w:r w:rsidRPr="00B530F8">
        <w:t xml:space="preserve">the dispute is between </w:t>
      </w:r>
      <w:r w:rsidR="00850DAF" w:rsidRPr="00B530F8">
        <w:t xml:space="preserve">a member and another </w:t>
      </w:r>
      <w:proofErr w:type="gramStart"/>
      <w:r w:rsidR="00850DAF" w:rsidRPr="00B530F8">
        <w:t>member</w:t>
      </w:r>
      <w:proofErr w:type="gramEnd"/>
      <w:r w:rsidR="00850DAF" w:rsidRPr="00B530F8">
        <w:t xml:space="preserve"> but the subject matter </w:t>
      </w:r>
      <w:r w:rsidR="000B3577" w:rsidRPr="00B530F8">
        <w:t>of the dispute does not arise under the Member Protection Policy; or</w:t>
      </w:r>
    </w:p>
    <w:p w14:paraId="2F989C0D" w14:textId="77777777" w:rsidR="009C1000" w:rsidRPr="00B530F8" w:rsidRDefault="009C1000" w:rsidP="009C1000">
      <w:pPr>
        <w:pStyle w:val="ListLegal"/>
        <w:numPr>
          <w:ilvl w:val="0"/>
          <w:numId w:val="75"/>
        </w:numPr>
      </w:pPr>
      <w:bookmarkStart w:id="128" w:name="_Ref219191070"/>
      <w:r w:rsidRPr="00B530F8">
        <w:t xml:space="preserve">in the reasonable opinion of the Management Committee: </w:t>
      </w:r>
    </w:p>
    <w:p w14:paraId="0CA76B01" w14:textId="5B1391AF" w:rsidR="009C1000" w:rsidRPr="00B530F8" w:rsidRDefault="009C1000" w:rsidP="009C1000">
      <w:pPr>
        <w:pStyle w:val="ListLegal"/>
        <w:numPr>
          <w:ilvl w:val="1"/>
          <w:numId w:val="75"/>
        </w:numPr>
      </w:pPr>
      <w:r w:rsidRPr="00B530F8">
        <w:t xml:space="preserve">the aggrieved party has, </w:t>
      </w:r>
      <w:proofErr w:type="gramStart"/>
      <w:r w:rsidRPr="00B530F8">
        <w:t>in the course of</w:t>
      </w:r>
      <w:proofErr w:type="gramEnd"/>
      <w:r w:rsidRPr="00B530F8">
        <w:t xml:space="preserve"> the grievance procedure, failed to comply with subrules</w:t>
      </w:r>
      <w:r w:rsidR="00E579EF" w:rsidRPr="00B530F8">
        <w:t xml:space="preserve"> </w:t>
      </w:r>
      <w:r w:rsidR="007C02FD" w:rsidRPr="00B530F8">
        <w:fldChar w:fldCharType="begin"/>
      </w:r>
      <w:r w:rsidR="007C02FD" w:rsidRPr="00B530F8">
        <w:instrText xml:space="preserve"> REF _Ref220677961 \r \h </w:instrText>
      </w:r>
      <w:r w:rsidR="00B530F8">
        <w:instrText xml:space="preserve"> \* MERGEFORMAT </w:instrText>
      </w:r>
      <w:r w:rsidR="007C02FD" w:rsidRPr="00B530F8">
        <w:fldChar w:fldCharType="separate"/>
      </w:r>
      <w:r w:rsidR="008C5EEA" w:rsidRPr="00B530F8">
        <w:t>9.5</w:t>
      </w:r>
      <w:r w:rsidR="007C02FD" w:rsidRPr="00B530F8">
        <w:fldChar w:fldCharType="end"/>
      </w:r>
      <w:r w:rsidR="00E579EF" w:rsidRPr="00B530F8">
        <w:fldChar w:fldCharType="begin"/>
      </w:r>
      <w:r w:rsidR="00E579EF" w:rsidRPr="00B530F8">
        <w:instrText xml:space="preserve"> REF _Ref219464076 \r \h </w:instrText>
      </w:r>
      <w:r w:rsidR="00B530F8">
        <w:instrText xml:space="preserve"> \* MERGEFORMAT </w:instrText>
      </w:r>
      <w:r w:rsidR="00E579EF" w:rsidRPr="00B530F8">
        <w:fldChar w:fldCharType="separate"/>
      </w:r>
      <w:r w:rsidR="008C5EEA" w:rsidRPr="00B530F8">
        <w:t>(a)</w:t>
      </w:r>
      <w:r w:rsidR="00E579EF" w:rsidRPr="00B530F8">
        <w:fldChar w:fldCharType="end"/>
      </w:r>
      <w:r w:rsidR="00E579EF" w:rsidRPr="00B530F8">
        <w:t xml:space="preserve"> and</w:t>
      </w:r>
      <w:r w:rsidR="007C02FD" w:rsidRPr="00B530F8">
        <w:t xml:space="preserve"> </w:t>
      </w:r>
      <w:r w:rsidR="007C02FD" w:rsidRPr="00B530F8">
        <w:fldChar w:fldCharType="begin"/>
      </w:r>
      <w:r w:rsidR="007C02FD" w:rsidRPr="00B530F8">
        <w:instrText xml:space="preserve"> REF _Ref220677962 \r \h </w:instrText>
      </w:r>
      <w:r w:rsidR="00B530F8">
        <w:instrText xml:space="preserve"> \* MERGEFORMAT </w:instrText>
      </w:r>
      <w:r w:rsidR="007C02FD" w:rsidRPr="00B530F8">
        <w:fldChar w:fldCharType="separate"/>
      </w:r>
      <w:r w:rsidR="008C5EEA" w:rsidRPr="00B530F8">
        <w:t>9.5</w:t>
      </w:r>
      <w:r w:rsidR="007C02FD" w:rsidRPr="00B530F8">
        <w:fldChar w:fldCharType="end"/>
      </w:r>
      <w:r w:rsidR="00E579EF" w:rsidRPr="00B530F8">
        <w:fldChar w:fldCharType="begin"/>
      </w:r>
      <w:r w:rsidR="00E579EF" w:rsidRPr="00B530F8">
        <w:instrText xml:space="preserve"> REF _Ref220677828 \r \h </w:instrText>
      </w:r>
      <w:r w:rsidR="00B530F8">
        <w:instrText xml:space="preserve"> \* MERGEFORMAT </w:instrText>
      </w:r>
      <w:r w:rsidR="00E579EF" w:rsidRPr="00B530F8">
        <w:fldChar w:fldCharType="separate"/>
      </w:r>
      <w:r w:rsidR="008C5EEA" w:rsidRPr="00B530F8">
        <w:t>(b)</w:t>
      </w:r>
      <w:r w:rsidR="00E579EF" w:rsidRPr="00B530F8">
        <w:fldChar w:fldCharType="end"/>
      </w:r>
      <w:r w:rsidRPr="00B530F8">
        <w:t>; or</w:t>
      </w:r>
    </w:p>
    <w:p w14:paraId="0DC0B565" w14:textId="57D47938" w:rsidR="009C1000" w:rsidRPr="00B530F8" w:rsidRDefault="009C1000" w:rsidP="009C1000">
      <w:pPr>
        <w:pStyle w:val="ListLegal"/>
        <w:numPr>
          <w:ilvl w:val="1"/>
          <w:numId w:val="75"/>
        </w:numPr>
      </w:pPr>
      <w:r w:rsidRPr="00B530F8">
        <w:t xml:space="preserve">the dispute is frivolous, vexatious, misconceived or lacking in substance. </w:t>
      </w:r>
    </w:p>
    <w:p w14:paraId="135EA77B" w14:textId="5ED81D1B" w:rsidR="00EF1B9A" w:rsidRPr="00B530F8" w:rsidRDefault="00EF1B9A" w:rsidP="00EF1B9A">
      <w:pPr>
        <w:pStyle w:val="Heading2"/>
      </w:pPr>
      <w:bookmarkStart w:id="129" w:name="_Toc220654460"/>
      <w:bookmarkEnd w:id="128"/>
      <w:r w:rsidRPr="00B530F8">
        <w:t>Termination of grievance procedure</w:t>
      </w:r>
      <w:bookmarkEnd w:id="129"/>
    </w:p>
    <w:p w14:paraId="057823C1" w14:textId="6AF19880" w:rsidR="00EF1B9A" w:rsidRPr="00B530F8" w:rsidRDefault="00323DEA" w:rsidP="00EF1B9A">
      <w:pPr>
        <w:pStyle w:val="Clausebody"/>
      </w:pPr>
      <w:r w:rsidRPr="00B530F8">
        <w:t xml:space="preserve">If </w:t>
      </w:r>
      <w:r w:rsidR="00996AD1" w:rsidRPr="00B530F8">
        <w:t xml:space="preserve">the parties to the dispute cannot resolve the dispute within 14 days after the aggrieved party initiates the grievance procedure, and </w:t>
      </w:r>
      <w:r w:rsidRPr="00B530F8">
        <w:t xml:space="preserve">the aggrieved party does not </w:t>
      </w:r>
      <w:r w:rsidR="00967B4B" w:rsidRPr="00B530F8">
        <w:t>ask the Club’s secretary to refer the dispute to mediation under subrule</w:t>
      </w:r>
      <w:r w:rsidR="00D93696" w:rsidRPr="00B530F8">
        <w:t xml:space="preserve"> </w:t>
      </w:r>
      <w:r w:rsidR="00D93696" w:rsidRPr="00B530F8">
        <w:fldChar w:fldCharType="begin"/>
      </w:r>
      <w:r w:rsidR="00D93696" w:rsidRPr="00B530F8">
        <w:instrText xml:space="preserve"> REF _Ref220679558 \r \h </w:instrText>
      </w:r>
      <w:r w:rsidR="00B530F8">
        <w:instrText xml:space="preserve"> \* MERGEFORMAT </w:instrText>
      </w:r>
      <w:r w:rsidR="00D93696" w:rsidRPr="00B530F8">
        <w:fldChar w:fldCharType="separate"/>
      </w:r>
      <w:r w:rsidR="008C5EEA" w:rsidRPr="00B530F8">
        <w:t>9.5</w:t>
      </w:r>
      <w:r w:rsidR="00D93696" w:rsidRPr="00B530F8">
        <w:fldChar w:fldCharType="end"/>
      </w:r>
      <w:r w:rsidR="00D93696" w:rsidRPr="00B530F8">
        <w:fldChar w:fldCharType="begin"/>
      </w:r>
      <w:r w:rsidR="00D93696" w:rsidRPr="00B530F8">
        <w:instrText xml:space="preserve"> REF _Ref219195645 \r \h </w:instrText>
      </w:r>
      <w:r w:rsidR="00B530F8">
        <w:instrText xml:space="preserve"> \* MERGEFORMAT </w:instrText>
      </w:r>
      <w:r w:rsidR="00D93696" w:rsidRPr="00B530F8">
        <w:fldChar w:fldCharType="separate"/>
      </w:r>
      <w:r w:rsidR="008C5EEA" w:rsidRPr="00B530F8">
        <w:t>(c)</w:t>
      </w:r>
      <w:r w:rsidR="00D93696" w:rsidRPr="00B530F8">
        <w:fldChar w:fldCharType="end"/>
      </w:r>
      <w:r w:rsidR="00967B4B" w:rsidRPr="00B530F8">
        <w:t xml:space="preserve">, </w:t>
      </w:r>
      <w:r w:rsidR="004766AC" w:rsidRPr="00B530F8">
        <w:t xml:space="preserve">the grievance procedure ends. </w:t>
      </w:r>
    </w:p>
    <w:p w14:paraId="59959768" w14:textId="60678CFD" w:rsidR="004766AC" w:rsidRPr="00B530F8" w:rsidRDefault="004766AC" w:rsidP="004766AC">
      <w:pPr>
        <w:pStyle w:val="Heading2"/>
        <w:rPr>
          <w:lang w:val="en-GB"/>
        </w:rPr>
      </w:pPr>
      <w:bookmarkStart w:id="130" w:name="_Ref219463798"/>
      <w:bookmarkStart w:id="131" w:name="_Toc220654461"/>
      <w:r w:rsidRPr="00B530F8">
        <w:rPr>
          <w:lang w:val="en-GB"/>
        </w:rPr>
        <w:t>Mediation</w:t>
      </w:r>
      <w:bookmarkEnd w:id="130"/>
      <w:bookmarkEnd w:id="131"/>
    </w:p>
    <w:p w14:paraId="62D1AF06" w14:textId="2860C610" w:rsidR="004766AC" w:rsidRPr="00B530F8" w:rsidRDefault="00ED0FB9" w:rsidP="008A1AAE">
      <w:pPr>
        <w:pStyle w:val="ListLegal"/>
        <w:numPr>
          <w:ilvl w:val="0"/>
          <w:numId w:val="77"/>
        </w:numPr>
        <w:rPr>
          <w:lang w:val="en-GB"/>
        </w:rPr>
      </w:pPr>
      <w:r w:rsidRPr="00B530F8">
        <w:rPr>
          <w:lang w:val="en-GB"/>
        </w:rPr>
        <w:t xml:space="preserve">Within 14 days after </w:t>
      </w:r>
      <w:r w:rsidR="003E0BFF" w:rsidRPr="00B530F8">
        <w:rPr>
          <w:lang w:val="en-GB"/>
        </w:rPr>
        <w:t xml:space="preserve">the dispute being referred to mediation, the </w:t>
      </w:r>
      <w:r w:rsidR="00FC3120" w:rsidRPr="00B530F8">
        <w:rPr>
          <w:lang w:val="en-GB"/>
        </w:rPr>
        <w:t>parties</w:t>
      </w:r>
      <w:r w:rsidR="003E0BFF" w:rsidRPr="00B530F8">
        <w:rPr>
          <w:lang w:val="en-GB"/>
        </w:rPr>
        <w:t xml:space="preserve"> must choose a mediator to conduct the mediation</w:t>
      </w:r>
      <w:r w:rsidR="00FC3120" w:rsidRPr="00B530F8">
        <w:rPr>
          <w:lang w:val="en-GB"/>
        </w:rPr>
        <w:t xml:space="preserve">. </w:t>
      </w:r>
      <w:r w:rsidR="003E0BFF" w:rsidRPr="00B530F8">
        <w:rPr>
          <w:lang w:val="en-GB"/>
        </w:rPr>
        <w:t xml:space="preserve"> </w:t>
      </w:r>
    </w:p>
    <w:p w14:paraId="7D3438F9" w14:textId="1B15BB7D" w:rsidR="003E0BFF" w:rsidRPr="00B530F8" w:rsidRDefault="00D974C5" w:rsidP="008A1AAE">
      <w:pPr>
        <w:pStyle w:val="ListLegal"/>
        <w:numPr>
          <w:ilvl w:val="0"/>
          <w:numId w:val="77"/>
        </w:numPr>
        <w:rPr>
          <w:lang w:val="en-GB"/>
        </w:rPr>
      </w:pPr>
      <w:r w:rsidRPr="00B530F8">
        <w:rPr>
          <w:lang w:val="en-GB"/>
        </w:rPr>
        <w:t xml:space="preserve">If the parties are unable to agree </w:t>
      </w:r>
      <w:r w:rsidR="00A546CC" w:rsidRPr="00B530F8">
        <w:rPr>
          <w:lang w:val="en-GB"/>
        </w:rPr>
        <w:t xml:space="preserve">on the appointment of a mediator within 14 days after the dispute being referred to mediation, the Management Committee </w:t>
      </w:r>
      <w:r w:rsidR="002C67AA" w:rsidRPr="00B530F8">
        <w:rPr>
          <w:lang w:val="en-GB"/>
        </w:rPr>
        <w:t xml:space="preserve">shall choose the mediator who must be: </w:t>
      </w:r>
    </w:p>
    <w:p w14:paraId="70F25D8A" w14:textId="07D7EA9F" w:rsidR="002C67AA" w:rsidRPr="00B530F8" w:rsidRDefault="002535C7" w:rsidP="008A1AAE">
      <w:pPr>
        <w:pStyle w:val="ListLegal"/>
        <w:numPr>
          <w:ilvl w:val="1"/>
          <w:numId w:val="77"/>
        </w:numPr>
        <w:rPr>
          <w:lang w:val="en-GB"/>
        </w:rPr>
      </w:pPr>
      <w:r w:rsidRPr="00B530F8">
        <w:rPr>
          <w:lang w:val="en-GB"/>
        </w:rPr>
        <w:lastRenderedPageBreak/>
        <w:t>a registered practitioner under the Australian Mediator and Dispute Resolution Accreditation Standards; or</w:t>
      </w:r>
    </w:p>
    <w:p w14:paraId="770934D5" w14:textId="222DDD78" w:rsidR="002535C7" w:rsidRPr="00B530F8" w:rsidRDefault="00A678FE" w:rsidP="008A1AAE">
      <w:pPr>
        <w:pStyle w:val="ListLegal"/>
        <w:numPr>
          <w:ilvl w:val="1"/>
          <w:numId w:val="77"/>
        </w:numPr>
        <w:rPr>
          <w:lang w:val="en-GB"/>
        </w:rPr>
      </w:pPr>
      <w:r w:rsidRPr="00B530F8">
        <w:rPr>
          <w:lang w:val="en-GB"/>
        </w:rPr>
        <w:t xml:space="preserve">a person appointed by the director of a dispute resolution centre. </w:t>
      </w:r>
    </w:p>
    <w:p w14:paraId="00A783EB" w14:textId="41506786" w:rsidR="00076E70" w:rsidRPr="00B530F8" w:rsidRDefault="00DC4096" w:rsidP="008A1AAE">
      <w:pPr>
        <w:pStyle w:val="ListLegal"/>
        <w:numPr>
          <w:ilvl w:val="0"/>
          <w:numId w:val="77"/>
        </w:numPr>
        <w:rPr>
          <w:lang w:val="en-GB"/>
        </w:rPr>
      </w:pPr>
      <w:r w:rsidRPr="00B530F8">
        <w:rPr>
          <w:lang w:val="en-GB"/>
        </w:rPr>
        <w:t xml:space="preserve">The mediator shall have the discretion to determine the procedure to be applied in a mediation </w:t>
      </w:r>
      <w:r w:rsidR="00F52077" w:rsidRPr="00B530F8">
        <w:rPr>
          <w:lang w:val="en-GB"/>
        </w:rPr>
        <w:t xml:space="preserve">convened </w:t>
      </w:r>
      <w:r w:rsidRPr="00B530F8">
        <w:rPr>
          <w:lang w:val="en-GB"/>
        </w:rPr>
        <w:t xml:space="preserve">under this subrule. </w:t>
      </w:r>
    </w:p>
    <w:p w14:paraId="175D05C7" w14:textId="76435F5E" w:rsidR="00C45CCF" w:rsidRPr="00B530F8" w:rsidRDefault="00076E70" w:rsidP="008A1AAE">
      <w:pPr>
        <w:pStyle w:val="ListLegal"/>
        <w:numPr>
          <w:ilvl w:val="0"/>
          <w:numId w:val="77"/>
        </w:numPr>
        <w:rPr>
          <w:lang w:val="en-GB"/>
        </w:rPr>
      </w:pPr>
      <w:r w:rsidRPr="00B530F8">
        <w:rPr>
          <w:lang w:val="en-GB"/>
        </w:rPr>
        <w:t xml:space="preserve">The cost of the </w:t>
      </w:r>
      <w:r w:rsidR="00E12182" w:rsidRPr="00B530F8">
        <w:rPr>
          <w:lang w:val="en-GB"/>
        </w:rPr>
        <w:t xml:space="preserve">mediation, if any, are to be shared equally between the parties unless otherwise agreed. </w:t>
      </w:r>
    </w:p>
    <w:p w14:paraId="52D8F17A" w14:textId="5F38535F" w:rsidR="00266865" w:rsidRPr="00B530F8" w:rsidRDefault="00266865" w:rsidP="008A1AAE">
      <w:pPr>
        <w:pStyle w:val="ListLegal"/>
        <w:numPr>
          <w:ilvl w:val="0"/>
          <w:numId w:val="77"/>
        </w:numPr>
        <w:rPr>
          <w:lang w:val="en-GB"/>
        </w:rPr>
      </w:pPr>
      <w:r w:rsidRPr="00B530F8">
        <w:rPr>
          <w:lang w:val="en-GB"/>
        </w:rPr>
        <w:t xml:space="preserve">If the aggrieved party does not pay their share of the cost of the mediation by the time </w:t>
      </w:r>
      <w:r w:rsidR="00A95220" w:rsidRPr="00B530F8">
        <w:rPr>
          <w:lang w:val="en-GB"/>
        </w:rPr>
        <w:t xml:space="preserve">required by the mediator for payment, then the mediation and the grievance procedure ends. </w:t>
      </w:r>
    </w:p>
    <w:p w14:paraId="4FC0FA34" w14:textId="68C7A126" w:rsidR="00D15B58" w:rsidRPr="00B530F8" w:rsidRDefault="00C63F74" w:rsidP="00C63F74">
      <w:pPr>
        <w:pStyle w:val="Heading1"/>
      </w:pPr>
      <w:bookmarkStart w:id="132" w:name="_Toc220654462"/>
      <w:r w:rsidRPr="00B530F8">
        <w:t>Management Committee</w:t>
      </w:r>
      <w:bookmarkEnd w:id="132"/>
    </w:p>
    <w:p w14:paraId="0D7AD19A" w14:textId="77777777" w:rsidR="00B224CC" w:rsidRPr="00B530F8" w:rsidRDefault="00B224CC" w:rsidP="00B224CC">
      <w:pPr>
        <w:pStyle w:val="Heading2"/>
      </w:pPr>
      <w:bookmarkStart w:id="133" w:name="_Ref220414510"/>
      <w:bookmarkStart w:id="134" w:name="_Toc220654463"/>
      <w:r w:rsidRPr="00B530F8">
        <w:t>Functions of Management Committee</w:t>
      </w:r>
      <w:bookmarkEnd w:id="133"/>
      <w:bookmarkEnd w:id="134"/>
    </w:p>
    <w:p w14:paraId="3BC7C5BB" w14:textId="77777777" w:rsidR="00B224CC" w:rsidRPr="00B530F8" w:rsidRDefault="00B224CC" w:rsidP="008F6AE0">
      <w:pPr>
        <w:pStyle w:val="ListLegal"/>
        <w:numPr>
          <w:ilvl w:val="0"/>
          <w:numId w:val="123"/>
        </w:numPr>
      </w:pPr>
      <w:r w:rsidRPr="00B530F8">
        <w:t xml:space="preserve">The general control and management of the administration of the affairs, property and funds of the Club is to be managed by the Management Committee, who may exercise all powers of the Club which are not, by the law or this Constitution, required to be exercised by the Club in a general meeting. </w:t>
      </w:r>
    </w:p>
    <w:p w14:paraId="45977FF9" w14:textId="50016C1A" w:rsidR="008F6AE0" w:rsidRPr="00B530F8" w:rsidRDefault="008F6AE0" w:rsidP="008F6AE0">
      <w:pPr>
        <w:pStyle w:val="ListLegal"/>
        <w:numPr>
          <w:ilvl w:val="0"/>
          <w:numId w:val="123"/>
        </w:numPr>
      </w:pPr>
      <w:r w:rsidRPr="00B530F8">
        <w:t xml:space="preserve">The Management Committee has the authority to interpret </w:t>
      </w:r>
      <w:r w:rsidR="00DC2146" w:rsidRPr="00B530F8">
        <w:t xml:space="preserve">the meaning of this Constitution and any matter relating to the Club on which this Constitution is silent, but any </w:t>
      </w:r>
      <w:r w:rsidR="007A2CD3" w:rsidRPr="00B530F8">
        <w:t>interpretation must have regard to the Act, including any regulation made under the Act.</w:t>
      </w:r>
    </w:p>
    <w:p w14:paraId="763B76A6" w14:textId="458FA9E0" w:rsidR="00C63F74" w:rsidRPr="00B530F8" w:rsidRDefault="00C3201D" w:rsidP="00C63F74">
      <w:pPr>
        <w:pStyle w:val="Heading2"/>
      </w:pPr>
      <w:bookmarkStart w:id="135" w:name="_Toc220654464"/>
      <w:r w:rsidRPr="00B530F8">
        <w:t>Membership of Management Committee</w:t>
      </w:r>
      <w:bookmarkEnd w:id="135"/>
    </w:p>
    <w:p w14:paraId="4221B865" w14:textId="07AA93F5" w:rsidR="004E4160" w:rsidRPr="00B530F8" w:rsidRDefault="00716C1D" w:rsidP="00B67346">
      <w:pPr>
        <w:pStyle w:val="ListLegal"/>
        <w:numPr>
          <w:ilvl w:val="0"/>
          <w:numId w:val="82"/>
        </w:numPr>
      </w:pPr>
      <w:r w:rsidRPr="00B530F8">
        <w:t xml:space="preserve">The affairs of the Club are to be managed by the Management Committee, </w:t>
      </w:r>
      <w:r w:rsidR="00C175AD" w:rsidRPr="00B530F8">
        <w:t xml:space="preserve">who will consist of no less than six (6) and no more than ten (10) </w:t>
      </w:r>
      <w:r w:rsidR="00900E9B" w:rsidRPr="00B530F8">
        <w:t>Committee Members</w:t>
      </w:r>
      <w:r w:rsidR="009A0F0E" w:rsidRPr="00B530F8">
        <w:t xml:space="preserve">, </w:t>
      </w:r>
      <w:r w:rsidR="004E4160" w:rsidRPr="00B530F8">
        <w:t>comprising</w:t>
      </w:r>
      <w:r w:rsidR="00E530A8" w:rsidRPr="00B530F8">
        <w:t xml:space="preserve"> the roles of</w:t>
      </w:r>
      <w:r w:rsidR="004E4160" w:rsidRPr="00B530F8">
        <w:t xml:space="preserve">: </w:t>
      </w:r>
    </w:p>
    <w:p w14:paraId="0F7E4F2F" w14:textId="0CE215C6" w:rsidR="004E4160" w:rsidRPr="00B530F8" w:rsidRDefault="004E4160" w:rsidP="004E4160">
      <w:pPr>
        <w:pStyle w:val="ListLegal"/>
        <w:numPr>
          <w:ilvl w:val="1"/>
          <w:numId w:val="82"/>
        </w:numPr>
      </w:pPr>
      <w:r w:rsidRPr="00B530F8">
        <w:t xml:space="preserve">the President; </w:t>
      </w:r>
    </w:p>
    <w:p w14:paraId="147832A2" w14:textId="746B802B" w:rsidR="004E4160" w:rsidRPr="00B530F8" w:rsidRDefault="004E4160" w:rsidP="004E4160">
      <w:pPr>
        <w:pStyle w:val="ListLegal"/>
        <w:numPr>
          <w:ilvl w:val="1"/>
          <w:numId w:val="82"/>
        </w:numPr>
      </w:pPr>
      <w:r w:rsidRPr="00B530F8">
        <w:t xml:space="preserve">the Vice-President; </w:t>
      </w:r>
    </w:p>
    <w:p w14:paraId="0EA55D7F" w14:textId="5C944647" w:rsidR="004E4160" w:rsidRPr="00B530F8" w:rsidRDefault="004E4160" w:rsidP="004E4160">
      <w:pPr>
        <w:pStyle w:val="ListLegal"/>
        <w:numPr>
          <w:ilvl w:val="1"/>
          <w:numId w:val="82"/>
        </w:numPr>
      </w:pPr>
      <w:r w:rsidRPr="00B530F8">
        <w:t xml:space="preserve">the Secretary; </w:t>
      </w:r>
    </w:p>
    <w:p w14:paraId="4745835F" w14:textId="50A93236" w:rsidR="004E4160" w:rsidRPr="00B530F8" w:rsidRDefault="004E4160" w:rsidP="004E4160">
      <w:pPr>
        <w:pStyle w:val="ListLegal"/>
        <w:numPr>
          <w:ilvl w:val="1"/>
          <w:numId w:val="82"/>
        </w:numPr>
      </w:pPr>
      <w:r w:rsidRPr="00B530F8">
        <w:t>the Treasurer; and</w:t>
      </w:r>
    </w:p>
    <w:p w14:paraId="208798EB" w14:textId="03D689F2" w:rsidR="00376AAE" w:rsidRPr="00B530F8" w:rsidRDefault="00354F2D" w:rsidP="004E4160">
      <w:pPr>
        <w:pStyle w:val="ListLegal"/>
        <w:numPr>
          <w:ilvl w:val="1"/>
          <w:numId w:val="82"/>
        </w:numPr>
      </w:pPr>
      <w:r w:rsidRPr="00B530F8">
        <w:t xml:space="preserve">Elected </w:t>
      </w:r>
      <w:r w:rsidR="00376AAE" w:rsidRPr="00B530F8">
        <w:t xml:space="preserve">Committee Members. </w:t>
      </w:r>
    </w:p>
    <w:p w14:paraId="3B62EE52" w14:textId="118453C7" w:rsidR="00B2605C" w:rsidRPr="00B530F8" w:rsidRDefault="0028530D" w:rsidP="00B67346">
      <w:pPr>
        <w:pStyle w:val="ListLegal"/>
        <w:numPr>
          <w:ilvl w:val="0"/>
          <w:numId w:val="82"/>
        </w:numPr>
      </w:pPr>
      <w:r w:rsidRPr="00B530F8">
        <w:t>The Management Committee may</w:t>
      </w:r>
      <w:r w:rsidR="00C8771D" w:rsidRPr="00B530F8">
        <w:t xml:space="preserve">, by resolution, confer on an </w:t>
      </w:r>
      <w:r w:rsidR="00354F2D" w:rsidRPr="00B530F8">
        <w:t xml:space="preserve">Elected </w:t>
      </w:r>
      <w:r w:rsidR="00C8771D" w:rsidRPr="00B530F8">
        <w:t>Committee Member a</w:t>
      </w:r>
      <w:r w:rsidR="0049604D" w:rsidRPr="00B530F8">
        <w:t xml:space="preserve"> further </w:t>
      </w:r>
      <w:r w:rsidR="00557CD6" w:rsidRPr="00B530F8">
        <w:t>role</w:t>
      </w:r>
      <w:r w:rsidR="00257F63" w:rsidRPr="00B530F8">
        <w:t>, which may include</w:t>
      </w:r>
      <w:r w:rsidR="00F16FBC" w:rsidRPr="00B530F8">
        <w:t xml:space="preserve"> the office of Club Captain and Motorsport Australia Delegate. </w:t>
      </w:r>
    </w:p>
    <w:p w14:paraId="3AD97A55" w14:textId="5CD6E6D9" w:rsidR="00716C1D" w:rsidRPr="00B530F8" w:rsidRDefault="002B6949" w:rsidP="00B67346">
      <w:pPr>
        <w:pStyle w:val="ListLegal"/>
        <w:numPr>
          <w:ilvl w:val="0"/>
          <w:numId w:val="82"/>
        </w:numPr>
      </w:pPr>
      <w:r w:rsidRPr="00B530F8">
        <w:t xml:space="preserve">The Management Committee may not be comprised </w:t>
      </w:r>
      <w:r w:rsidR="00EB65FD" w:rsidRPr="00B530F8">
        <w:t xml:space="preserve">of three or more </w:t>
      </w:r>
      <w:r w:rsidR="00E9576C" w:rsidRPr="00B530F8">
        <w:t>Committee M</w:t>
      </w:r>
      <w:r w:rsidR="007A5564" w:rsidRPr="00B530F8">
        <w:t>embers who</w:t>
      </w:r>
      <w:r w:rsidR="005D0E5F" w:rsidRPr="00B530F8">
        <w:t xml:space="preserve"> are</w:t>
      </w:r>
      <w:r w:rsidR="007E153D" w:rsidRPr="00B530F8">
        <w:t xml:space="preserve"> in a familial relationship with each other</w:t>
      </w:r>
      <w:r w:rsidR="00A30EBA" w:rsidRPr="00B530F8">
        <w:t xml:space="preserve">, including where the members: </w:t>
      </w:r>
    </w:p>
    <w:p w14:paraId="042173BE" w14:textId="08E71F5E" w:rsidR="007A5564" w:rsidRPr="00B530F8" w:rsidRDefault="00A30EBA" w:rsidP="007A5564">
      <w:pPr>
        <w:pStyle w:val="ListLegal"/>
        <w:numPr>
          <w:ilvl w:val="1"/>
          <w:numId w:val="82"/>
        </w:numPr>
      </w:pPr>
      <w:bookmarkStart w:id="136" w:name="_Ref219295971"/>
      <w:r w:rsidRPr="00B530F8">
        <w:t xml:space="preserve">are related by consanguinity; </w:t>
      </w:r>
      <w:r w:rsidR="00E404BB" w:rsidRPr="00B530F8">
        <w:t>or</w:t>
      </w:r>
      <w:bookmarkEnd w:id="136"/>
    </w:p>
    <w:p w14:paraId="5E349013" w14:textId="4F967EB8" w:rsidR="00A30EBA" w:rsidRPr="00B530F8" w:rsidRDefault="00A30EBA" w:rsidP="007A5564">
      <w:pPr>
        <w:pStyle w:val="ListLegal"/>
        <w:numPr>
          <w:ilvl w:val="1"/>
          <w:numId w:val="82"/>
        </w:numPr>
      </w:pPr>
      <w:r w:rsidRPr="00B530F8">
        <w:t xml:space="preserve">are related by </w:t>
      </w:r>
      <w:r w:rsidR="00D22C5C" w:rsidRPr="00B530F8">
        <w:t>affinity to the third degree; or</w:t>
      </w:r>
    </w:p>
    <w:p w14:paraId="3F7A7387" w14:textId="24E5779E" w:rsidR="00B71A9D" w:rsidRPr="00B530F8" w:rsidRDefault="00371768" w:rsidP="007A5564">
      <w:pPr>
        <w:pStyle w:val="ListLegal"/>
        <w:numPr>
          <w:ilvl w:val="1"/>
          <w:numId w:val="82"/>
        </w:numPr>
      </w:pPr>
      <w:bookmarkStart w:id="137" w:name="_Ref219295976"/>
      <w:r w:rsidRPr="00B530F8">
        <w:t>are de facto partner</w:t>
      </w:r>
      <w:r w:rsidR="009731EA" w:rsidRPr="00B530F8">
        <w:t>s</w:t>
      </w:r>
      <w:r w:rsidRPr="00B530F8">
        <w:t xml:space="preserve"> or civil partner</w:t>
      </w:r>
      <w:r w:rsidR="009731EA" w:rsidRPr="00B530F8">
        <w:t>s</w:t>
      </w:r>
      <w:r w:rsidRPr="00B530F8">
        <w:t>; or</w:t>
      </w:r>
      <w:bookmarkEnd w:id="137"/>
    </w:p>
    <w:p w14:paraId="54F550AE" w14:textId="7994D922" w:rsidR="008A5EAF" w:rsidRPr="00B530F8" w:rsidRDefault="009731EA" w:rsidP="007A5564">
      <w:pPr>
        <w:pStyle w:val="ListLegal"/>
        <w:numPr>
          <w:ilvl w:val="1"/>
          <w:numId w:val="82"/>
        </w:numPr>
      </w:pPr>
      <w:r w:rsidRPr="00B530F8">
        <w:lastRenderedPageBreak/>
        <w:t xml:space="preserve">are in a blended familial relationship </w:t>
      </w:r>
      <w:r w:rsidR="00902BD4" w:rsidRPr="00B530F8">
        <w:t xml:space="preserve">consisting of one or more of the relationships in subrules </w:t>
      </w:r>
      <w:r w:rsidR="00902BD4" w:rsidRPr="00B530F8">
        <w:fldChar w:fldCharType="begin"/>
      </w:r>
      <w:r w:rsidR="00902BD4" w:rsidRPr="00B530F8">
        <w:instrText xml:space="preserve"> REF _Ref219295971 \n \h </w:instrText>
      </w:r>
      <w:r w:rsidR="00B530F8">
        <w:instrText xml:space="preserve"> \* MERGEFORMAT </w:instrText>
      </w:r>
      <w:r w:rsidR="00902BD4" w:rsidRPr="00B530F8">
        <w:fldChar w:fldCharType="separate"/>
      </w:r>
      <w:r w:rsidR="008C5EEA" w:rsidRPr="00B530F8">
        <w:t>(</w:t>
      </w:r>
      <w:proofErr w:type="spellStart"/>
      <w:r w:rsidR="008C5EEA" w:rsidRPr="00B530F8">
        <w:t>i</w:t>
      </w:r>
      <w:proofErr w:type="spellEnd"/>
      <w:r w:rsidR="008C5EEA" w:rsidRPr="00B530F8">
        <w:t>)</w:t>
      </w:r>
      <w:r w:rsidR="00902BD4" w:rsidRPr="00B530F8">
        <w:fldChar w:fldCharType="end"/>
      </w:r>
      <w:r w:rsidR="00902BD4" w:rsidRPr="00B530F8">
        <w:t>-</w:t>
      </w:r>
      <w:r w:rsidR="00902BD4" w:rsidRPr="00B530F8">
        <w:fldChar w:fldCharType="begin"/>
      </w:r>
      <w:r w:rsidR="00902BD4" w:rsidRPr="00B530F8">
        <w:instrText xml:space="preserve"> REF _Ref219295976 \n \h </w:instrText>
      </w:r>
      <w:r w:rsidR="00B530F8">
        <w:instrText xml:space="preserve"> \* MERGEFORMAT </w:instrText>
      </w:r>
      <w:r w:rsidR="00902BD4" w:rsidRPr="00B530F8">
        <w:fldChar w:fldCharType="separate"/>
      </w:r>
      <w:r w:rsidR="008C5EEA" w:rsidRPr="00B530F8">
        <w:t>(iii)</w:t>
      </w:r>
      <w:r w:rsidR="00902BD4" w:rsidRPr="00B530F8">
        <w:fldChar w:fldCharType="end"/>
      </w:r>
      <w:r w:rsidR="008A5EAF" w:rsidRPr="00B530F8">
        <w:t xml:space="preserve">. </w:t>
      </w:r>
    </w:p>
    <w:p w14:paraId="417DF38D" w14:textId="5F74FAF2" w:rsidR="005A649F" w:rsidRPr="00B530F8" w:rsidRDefault="005A649F" w:rsidP="008C6845">
      <w:pPr>
        <w:pStyle w:val="Heading2"/>
      </w:pPr>
      <w:bookmarkStart w:id="138" w:name="_Ref219298474"/>
      <w:bookmarkStart w:id="139" w:name="_Toc220654465"/>
      <w:bookmarkStart w:id="140" w:name="_Ref219297274"/>
      <w:r w:rsidRPr="00B530F8">
        <w:t xml:space="preserve">Eligibility </w:t>
      </w:r>
      <w:r w:rsidR="008455F8" w:rsidRPr="00B530F8">
        <w:t>to be a Committee Member</w:t>
      </w:r>
      <w:bookmarkEnd w:id="138"/>
      <w:bookmarkEnd w:id="139"/>
      <w:r w:rsidR="006B7BCF" w:rsidRPr="00B530F8">
        <w:t xml:space="preserve"> </w:t>
      </w:r>
    </w:p>
    <w:p w14:paraId="2F6346B7" w14:textId="081F0D9A" w:rsidR="005A649F" w:rsidRPr="00B530F8" w:rsidRDefault="00573D96" w:rsidP="00573D96">
      <w:pPr>
        <w:pStyle w:val="Clausebody"/>
      </w:pPr>
      <w:r w:rsidRPr="00B530F8">
        <w:t>A person is eligible to be a Committee</w:t>
      </w:r>
      <w:r w:rsidR="008455F8" w:rsidRPr="00B530F8">
        <w:t xml:space="preserve"> Member</w:t>
      </w:r>
      <w:r w:rsidRPr="00B530F8">
        <w:t xml:space="preserve"> if they: </w:t>
      </w:r>
    </w:p>
    <w:p w14:paraId="163972DF" w14:textId="66F6A0F3" w:rsidR="00573D96" w:rsidRPr="00B530F8" w:rsidRDefault="00C50E6A" w:rsidP="00573D96">
      <w:pPr>
        <w:pStyle w:val="ListLegal"/>
        <w:numPr>
          <w:ilvl w:val="0"/>
          <w:numId w:val="86"/>
        </w:numPr>
        <w:rPr>
          <w:lang w:val="en-GB"/>
        </w:rPr>
      </w:pPr>
      <w:r w:rsidRPr="00B530F8">
        <w:rPr>
          <w:lang w:val="en-GB"/>
        </w:rPr>
        <w:t xml:space="preserve">are </w:t>
      </w:r>
      <w:r w:rsidR="00573D96" w:rsidRPr="00B530F8">
        <w:rPr>
          <w:lang w:val="en-GB"/>
        </w:rPr>
        <w:t>a minimum of eighteen</w:t>
      </w:r>
      <w:r w:rsidR="00DD5630" w:rsidRPr="00B530F8">
        <w:rPr>
          <w:lang w:val="en-GB"/>
        </w:rPr>
        <w:t xml:space="preserve"> </w:t>
      </w:r>
      <w:r w:rsidR="00573D96" w:rsidRPr="00B530F8">
        <w:rPr>
          <w:lang w:val="en-GB"/>
        </w:rPr>
        <w:t xml:space="preserve">years of age; </w:t>
      </w:r>
      <w:r w:rsidR="00685AFA" w:rsidRPr="00B530F8">
        <w:rPr>
          <w:lang w:val="en-GB"/>
        </w:rPr>
        <w:t>and</w:t>
      </w:r>
    </w:p>
    <w:p w14:paraId="7776936C" w14:textId="7AA10704" w:rsidR="00C50E6A" w:rsidRPr="00B530F8" w:rsidRDefault="00C50E6A" w:rsidP="00573D96">
      <w:pPr>
        <w:pStyle w:val="ListLegal"/>
        <w:numPr>
          <w:ilvl w:val="0"/>
          <w:numId w:val="86"/>
        </w:numPr>
        <w:rPr>
          <w:lang w:val="en-GB"/>
        </w:rPr>
      </w:pPr>
      <w:r w:rsidRPr="00B530F8">
        <w:rPr>
          <w:lang w:val="en-GB"/>
        </w:rPr>
        <w:t xml:space="preserve">are </w:t>
      </w:r>
      <w:r w:rsidR="00573D96" w:rsidRPr="00B530F8">
        <w:rPr>
          <w:lang w:val="en-GB"/>
        </w:rPr>
        <w:t xml:space="preserve">a </w:t>
      </w:r>
      <w:r w:rsidR="00685AFA" w:rsidRPr="00B530F8">
        <w:rPr>
          <w:lang w:val="en-GB"/>
        </w:rPr>
        <w:t>member</w:t>
      </w:r>
      <w:r w:rsidR="00573D96" w:rsidRPr="00B530F8">
        <w:rPr>
          <w:lang w:val="en-GB"/>
        </w:rPr>
        <w:t xml:space="preserve"> of the Club</w:t>
      </w:r>
      <w:r w:rsidR="00CE607A" w:rsidRPr="00B530F8">
        <w:rPr>
          <w:lang w:val="en-GB"/>
        </w:rPr>
        <w:t xml:space="preserve">; </w:t>
      </w:r>
      <w:r w:rsidR="00F31E47" w:rsidRPr="00B530F8">
        <w:rPr>
          <w:lang w:val="en-GB"/>
        </w:rPr>
        <w:t>and</w:t>
      </w:r>
    </w:p>
    <w:p w14:paraId="5B897426" w14:textId="08D0B62F" w:rsidR="00CE607A" w:rsidRPr="00B530F8" w:rsidRDefault="00C50E6A" w:rsidP="00573D96">
      <w:pPr>
        <w:pStyle w:val="ListLegal"/>
        <w:numPr>
          <w:ilvl w:val="0"/>
          <w:numId w:val="86"/>
        </w:numPr>
        <w:rPr>
          <w:lang w:val="en-GB"/>
        </w:rPr>
      </w:pPr>
      <w:r w:rsidRPr="00B530F8">
        <w:rPr>
          <w:lang w:val="en-GB"/>
        </w:rPr>
        <w:t xml:space="preserve">consent to be a Committee Member; </w:t>
      </w:r>
      <w:r w:rsidR="00CE607A" w:rsidRPr="00B530F8">
        <w:rPr>
          <w:lang w:val="en-GB"/>
        </w:rPr>
        <w:t>and</w:t>
      </w:r>
    </w:p>
    <w:p w14:paraId="70C87835" w14:textId="3FAA69F7" w:rsidR="008455F8" w:rsidRPr="00B530F8" w:rsidRDefault="00C50E6A" w:rsidP="00573D96">
      <w:pPr>
        <w:pStyle w:val="ListLegal"/>
        <w:numPr>
          <w:ilvl w:val="0"/>
          <w:numId w:val="86"/>
        </w:numPr>
        <w:rPr>
          <w:lang w:val="en-GB"/>
        </w:rPr>
      </w:pPr>
      <w:r w:rsidRPr="00B530F8">
        <w:rPr>
          <w:lang w:val="en-GB"/>
        </w:rPr>
        <w:t xml:space="preserve">are </w:t>
      </w:r>
      <w:r w:rsidR="00B35504" w:rsidRPr="00B530F8">
        <w:rPr>
          <w:lang w:val="en-GB"/>
        </w:rPr>
        <w:t xml:space="preserve">not made ineligible </w:t>
      </w:r>
      <w:r w:rsidR="008455F8" w:rsidRPr="00B530F8">
        <w:rPr>
          <w:lang w:val="en-GB"/>
        </w:rPr>
        <w:t>to be a Committee Member by operation of section 61A of the Act.</w:t>
      </w:r>
    </w:p>
    <w:p w14:paraId="60020BC3" w14:textId="689485B4" w:rsidR="00573D96" w:rsidRPr="00B530F8" w:rsidRDefault="008455F8" w:rsidP="008455F8">
      <w:pPr>
        <w:pStyle w:val="ListLegal"/>
        <w:numPr>
          <w:ilvl w:val="0"/>
          <w:numId w:val="0"/>
        </w:numPr>
        <w:ind w:left="1440"/>
        <w:rPr>
          <w:i/>
          <w:iCs/>
          <w:lang w:val="en-GB"/>
        </w:rPr>
      </w:pPr>
      <w:r w:rsidRPr="00B530F8">
        <w:rPr>
          <w:i/>
          <w:iCs/>
          <w:lang w:val="en-GB"/>
        </w:rPr>
        <w:t xml:space="preserve">Note: </w:t>
      </w:r>
      <w:r w:rsidR="00704EA0" w:rsidRPr="00B530F8">
        <w:rPr>
          <w:i/>
          <w:iCs/>
          <w:lang w:val="en-GB"/>
        </w:rPr>
        <w:t>s</w:t>
      </w:r>
      <w:r w:rsidR="00326870" w:rsidRPr="00B530F8">
        <w:rPr>
          <w:i/>
          <w:iCs/>
          <w:lang w:val="en-GB"/>
        </w:rPr>
        <w:t xml:space="preserve">ection 61A </w:t>
      </w:r>
      <w:r w:rsidR="00704EA0" w:rsidRPr="00B530F8">
        <w:rPr>
          <w:i/>
          <w:iCs/>
          <w:lang w:val="en-GB"/>
        </w:rPr>
        <w:t xml:space="preserve">of the Act </w:t>
      </w:r>
      <w:r w:rsidR="00326870" w:rsidRPr="00B530F8">
        <w:rPr>
          <w:i/>
          <w:iCs/>
          <w:lang w:val="en-GB"/>
        </w:rPr>
        <w:t xml:space="preserve">deals with persons who are convicted of </w:t>
      </w:r>
      <w:proofErr w:type="gramStart"/>
      <w:r w:rsidR="00326870" w:rsidRPr="00B530F8">
        <w:rPr>
          <w:i/>
          <w:iCs/>
          <w:lang w:val="en-GB"/>
        </w:rPr>
        <w:t>particular offences</w:t>
      </w:r>
      <w:proofErr w:type="gramEnd"/>
      <w:r w:rsidR="00326870" w:rsidRPr="00B530F8">
        <w:rPr>
          <w:i/>
          <w:iCs/>
          <w:lang w:val="en-GB"/>
        </w:rPr>
        <w:t xml:space="preserve"> or are </w:t>
      </w:r>
      <w:r w:rsidR="00303CC1" w:rsidRPr="00B530F8">
        <w:rPr>
          <w:i/>
          <w:iCs/>
          <w:lang w:val="en-GB"/>
        </w:rPr>
        <w:t xml:space="preserve">bankrupt. </w:t>
      </w:r>
    </w:p>
    <w:p w14:paraId="64FE57D7" w14:textId="08667501" w:rsidR="004C4334" w:rsidRPr="00B530F8" w:rsidRDefault="004C4334" w:rsidP="004C4334">
      <w:pPr>
        <w:pStyle w:val="Heading2"/>
        <w:rPr>
          <w:lang w:val="en-GB"/>
        </w:rPr>
      </w:pPr>
      <w:bookmarkStart w:id="141" w:name="_Toc220654466"/>
      <w:r w:rsidRPr="00B530F8">
        <w:rPr>
          <w:lang w:val="en-GB"/>
        </w:rPr>
        <w:t>Eligibility to be Secretary</w:t>
      </w:r>
      <w:bookmarkEnd w:id="141"/>
    </w:p>
    <w:p w14:paraId="2F8A2CA3" w14:textId="5E5AF412" w:rsidR="004C4334" w:rsidRPr="00B530F8" w:rsidRDefault="00412740" w:rsidP="004C4334">
      <w:pPr>
        <w:pStyle w:val="Clausebody"/>
      </w:pPr>
      <w:r w:rsidRPr="00B530F8">
        <w:t xml:space="preserve">Without limiting rule </w:t>
      </w:r>
      <w:r w:rsidRPr="00B530F8">
        <w:fldChar w:fldCharType="begin"/>
      </w:r>
      <w:r w:rsidRPr="00B530F8">
        <w:instrText xml:space="preserve"> REF _Ref219298474 \w \h </w:instrText>
      </w:r>
      <w:r w:rsidR="00B530F8">
        <w:instrText xml:space="preserve"> \* MERGEFORMAT </w:instrText>
      </w:r>
      <w:r w:rsidRPr="00B530F8">
        <w:fldChar w:fldCharType="separate"/>
      </w:r>
      <w:r w:rsidR="008C5EEA" w:rsidRPr="00B530F8">
        <w:t>10.3</w:t>
      </w:r>
      <w:r w:rsidRPr="00B530F8">
        <w:fldChar w:fldCharType="end"/>
      </w:r>
      <w:r w:rsidRPr="00B530F8">
        <w:t>, a</w:t>
      </w:r>
      <w:r w:rsidR="004C4334" w:rsidRPr="00B530F8">
        <w:t xml:space="preserve"> person is eligible to be the Secretary if</w:t>
      </w:r>
      <w:r w:rsidRPr="00B530F8">
        <w:t xml:space="preserve"> </w:t>
      </w:r>
      <w:r w:rsidR="004C4334" w:rsidRPr="00B530F8">
        <w:t>the</w:t>
      </w:r>
      <w:r w:rsidRPr="00B530F8">
        <w:t>y</w:t>
      </w:r>
      <w:r w:rsidR="004C4334" w:rsidRPr="00B530F8">
        <w:t xml:space="preserve"> live in </w:t>
      </w:r>
      <w:proofErr w:type="gramStart"/>
      <w:r w:rsidR="004C4334" w:rsidRPr="00B530F8">
        <w:t>Queensland, or</w:t>
      </w:r>
      <w:proofErr w:type="gramEnd"/>
      <w:r w:rsidR="004C4334" w:rsidRPr="00B530F8">
        <w:t xml:space="preserve"> live in another State but not more than 65km from the Queensland border. </w:t>
      </w:r>
    </w:p>
    <w:p w14:paraId="1EE1B6B9" w14:textId="4851BFE0" w:rsidR="003917F7" w:rsidRPr="00B530F8" w:rsidRDefault="00B75363" w:rsidP="008C6845">
      <w:pPr>
        <w:pStyle w:val="Heading2"/>
      </w:pPr>
      <w:bookmarkStart w:id="142" w:name="_Ref219719304"/>
      <w:bookmarkStart w:id="143" w:name="_Toc220654467"/>
      <w:r w:rsidRPr="00B530F8">
        <w:t>Election of Committee Members</w:t>
      </w:r>
      <w:bookmarkEnd w:id="142"/>
      <w:bookmarkEnd w:id="143"/>
    </w:p>
    <w:p w14:paraId="42D0F179" w14:textId="6AB62ACC" w:rsidR="00B75363" w:rsidRPr="00B530F8" w:rsidRDefault="00B75363" w:rsidP="00B75363">
      <w:pPr>
        <w:pStyle w:val="ListLegal"/>
        <w:numPr>
          <w:ilvl w:val="0"/>
          <w:numId w:val="88"/>
        </w:numPr>
      </w:pPr>
      <w:r w:rsidRPr="00B530F8">
        <w:t xml:space="preserve">At the Annual General Meeting of the Club: </w:t>
      </w:r>
    </w:p>
    <w:p w14:paraId="3875478B" w14:textId="44A02BB0" w:rsidR="00B75363" w:rsidRPr="00B530F8" w:rsidRDefault="005105A9" w:rsidP="00B75363">
      <w:pPr>
        <w:pStyle w:val="ListLegal"/>
        <w:numPr>
          <w:ilvl w:val="1"/>
          <w:numId w:val="88"/>
        </w:numPr>
      </w:pPr>
      <w:r w:rsidRPr="00B530F8">
        <w:t xml:space="preserve">all Committee Members automatically </w:t>
      </w:r>
      <w:r w:rsidR="00044985" w:rsidRPr="00B530F8">
        <w:t>resign</w:t>
      </w:r>
      <w:r w:rsidRPr="00B530F8">
        <w:t xml:space="preserve"> from office</w:t>
      </w:r>
      <w:r w:rsidR="00484236" w:rsidRPr="00B530F8">
        <w:t xml:space="preserve">; </w:t>
      </w:r>
    </w:p>
    <w:p w14:paraId="3C847E2B" w14:textId="4451170C" w:rsidR="00484236" w:rsidRPr="00B530F8" w:rsidRDefault="00484236" w:rsidP="00B75363">
      <w:pPr>
        <w:pStyle w:val="ListLegal"/>
        <w:numPr>
          <w:ilvl w:val="1"/>
          <w:numId w:val="88"/>
        </w:numPr>
      </w:pPr>
      <w:r w:rsidRPr="00B530F8">
        <w:t xml:space="preserve">all positions on the Management Committee are vacated; </w:t>
      </w:r>
    </w:p>
    <w:p w14:paraId="1016C00A" w14:textId="3BD28C00" w:rsidR="00484236" w:rsidRPr="00B530F8" w:rsidRDefault="002762F0" w:rsidP="00B75363">
      <w:pPr>
        <w:pStyle w:val="ListLegal"/>
        <w:numPr>
          <w:ilvl w:val="1"/>
          <w:numId w:val="88"/>
        </w:numPr>
      </w:pPr>
      <w:r w:rsidRPr="00B530F8">
        <w:t xml:space="preserve">the Club must conduct an election </w:t>
      </w:r>
      <w:r w:rsidR="000536B2" w:rsidRPr="00B530F8">
        <w:t>of Committee Members</w:t>
      </w:r>
      <w:r w:rsidR="00570FED" w:rsidRPr="00B530F8">
        <w:t>; and</w:t>
      </w:r>
      <w:r w:rsidR="000536B2" w:rsidRPr="00B530F8">
        <w:t xml:space="preserve"> </w:t>
      </w:r>
    </w:p>
    <w:p w14:paraId="65229C37" w14:textId="6F5720A0" w:rsidR="00791B72" w:rsidRPr="00B530F8" w:rsidRDefault="00061D87" w:rsidP="00570FED">
      <w:pPr>
        <w:pStyle w:val="ListLegal"/>
        <w:numPr>
          <w:ilvl w:val="1"/>
          <w:numId w:val="88"/>
        </w:numPr>
      </w:pPr>
      <w:r w:rsidRPr="00B530F8">
        <w:t>t</w:t>
      </w:r>
      <w:r w:rsidR="00220D65" w:rsidRPr="00B530F8">
        <w:t>wo</w:t>
      </w:r>
      <w:r w:rsidR="00267D91" w:rsidRPr="00B530F8">
        <w:t xml:space="preserve"> </w:t>
      </w:r>
      <w:r w:rsidR="00220D65" w:rsidRPr="00B530F8">
        <w:t>people</w:t>
      </w:r>
      <w:r w:rsidR="00267D91" w:rsidRPr="00B530F8">
        <w:t xml:space="preserve"> must be elected </w:t>
      </w:r>
      <w:r w:rsidR="00220D65" w:rsidRPr="00B530F8">
        <w:t xml:space="preserve">as Committee Members holding </w:t>
      </w:r>
      <w:r w:rsidR="00267D91" w:rsidRPr="00B530F8">
        <w:t xml:space="preserve">the roles of President and </w:t>
      </w:r>
      <w:r w:rsidR="001B49E5" w:rsidRPr="00B530F8">
        <w:t>Treasurer</w:t>
      </w:r>
      <w:r w:rsidR="00267D91" w:rsidRPr="00B530F8">
        <w:t xml:space="preserve"> in the election of Committee Members</w:t>
      </w:r>
      <w:r w:rsidR="004E530D" w:rsidRPr="00B530F8">
        <w:t xml:space="preserve">. </w:t>
      </w:r>
    </w:p>
    <w:p w14:paraId="23995CE0" w14:textId="401FBE11" w:rsidR="00E530A8" w:rsidRPr="00B530F8" w:rsidRDefault="00250028" w:rsidP="000536B2">
      <w:pPr>
        <w:pStyle w:val="ListLegal"/>
        <w:numPr>
          <w:ilvl w:val="0"/>
          <w:numId w:val="88"/>
        </w:numPr>
      </w:pPr>
      <w:r w:rsidRPr="00B530F8">
        <w:t>All Committee Members</w:t>
      </w:r>
      <w:r w:rsidR="00E15FFC" w:rsidRPr="00B530F8">
        <w:t xml:space="preserve"> other than those holding the roles of President and Treasurer</w:t>
      </w:r>
      <w:r w:rsidRPr="00B530F8">
        <w:t xml:space="preserve"> must be</w:t>
      </w:r>
      <w:r w:rsidR="00E530A8" w:rsidRPr="00B530F8">
        <w:t>:</w:t>
      </w:r>
      <w:r w:rsidRPr="00B530F8">
        <w:t xml:space="preserve"> </w:t>
      </w:r>
    </w:p>
    <w:p w14:paraId="31BDC6CF" w14:textId="357142B0" w:rsidR="001A5B22" w:rsidRPr="00B530F8" w:rsidRDefault="00250028" w:rsidP="00E530A8">
      <w:pPr>
        <w:pStyle w:val="ListLegal"/>
        <w:numPr>
          <w:ilvl w:val="1"/>
          <w:numId w:val="88"/>
        </w:numPr>
      </w:pPr>
      <w:r w:rsidRPr="00B530F8">
        <w:t>elected as Committee Members without roles in the election of Committee Members at the Annual General Meeting</w:t>
      </w:r>
      <w:r w:rsidR="00E530A8" w:rsidRPr="00B530F8">
        <w:t>; and</w:t>
      </w:r>
    </w:p>
    <w:p w14:paraId="43BC4E39" w14:textId="54FCF30A" w:rsidR="00E530A8" w:rsidRPr="00B530F8" w:rsidRDefault="007935C6" w:rsidP="00E530A8">
      <w:pPr>
        <w:pStyle w:val="ListLegal"/>
        <w:numPr>
          <w:ilvl w:val="1"/>
          <w:numId w:val="88"/>
        </w:numPr>
      </w:pPr>
      <w:r w:rsidRPr="00B530F8">
        <w:t xml:space="preserve">at the first meeting of the Management Committee after the election of Committee Members at the Annual General Meeting, </w:t>
      </w:r>
      <w:r w:rsidR="00A9097F" w:rsidRPr="00B530F8">
        <w:t xml:space="preserve">appointed to </w:t>
      </w:r>
      <w:r w:rsidR="00557CD6" w:rsidRPr="00B530F8">
        <w:t xml:space="preserve">roles </w:t>
      </w:r>
      <w:r w:rsidR="00B211A0" w:rsidRPr="00B530F8">
        <w:t xml:space="preserve">by the Management Committee. </w:t>
      </w:r>
    </w:p>
    <w:p w14:paraId="6FD47CB8" w14:textId="3578F5E1" w:rsidR="00B211A0" w:rsidRPr="00B530F8" w:rsidRDefault="00946837" w:rsidP="000536B2">
      <w:pPr>
        <w:pStyle w:val="ListLegal"/>
        <w:numPr>
          <w:ilvl w:val="0"/>
          <w:numId w:val="88"/>
        </w:numPr>
      </w:pPr>
      <w:r w:rsidRPr="00B530F8">
        <w:t xml:space="preserve">A Committee Member may only be elected by: </w:t>
      </w:r>
    </w:p>
    <w:p w14:paraId="479A5EB7" w14:textId="75B01BAC" w:rsidR="00946837" w:rsidRPr="00B530F8" w:rsidRDefault="00A878B7" w:rsidP="00946837">
      <w:pPr>
        <w:pStyle w:val="ListLegal"/>
        <w:numPr>
          <w:ilvl w:val="1"/>
          <w:numId w:val="88"/>
        </w:numPr>
      </w:pPr>
      <w:r w:rsidRPr="00B530F8">
        <w:t xml:space="preserve">a member </w:t>
      </w:r>
      <w:r w:rsidR="0092273F" w:rsidRPr="00B530F8">
        <w:t xml:space="preserve">(the </w:t>
      </w:r>
      <w:r w:rsidR="0092273F" w:rsidRPr="00B530F8">
        <w:rPr>
          <w:b/>
          <w:bCs/>
          <w:i/>
          <w:iCs/>
        </w:rPr>
        <w:t>nominee</w:t>
      </w:r>
      <w:r w:rsidR="0092273F" w:rsidRPr="00B530F8">
        <w:t xml:space="preserve">) </w:t>
      </w:r>
      <w:r w:rsidRPr="00B530F8">
        <w:t xml:space="preserve">being nominated </w:t>
      </w:r>
      <w:r w:rsidR="0092273F" w:rsidRPr="00B530F8">
        <w:t xml:space="preserve">by any </w:t>
      </w:r>
      <w:r w:rsidR="00061D87" w:rsidRPr="00B530F8">
        <w:t>two</w:t>
      </w:r>
      <w:r w:rsidR="0092273F" w:rsidRPr="00B530F8">
        <w:t xml:space="preserve"> </w:t>
      </w:r>
      <w:r w:rsidR="00000B36" w:rsidRPr="00B530F8">
        <w:t>Voting M</w:t>
      </w:r>
      <w:r w:rsidR="0092273F" w:rsidRPr="00B530F8">
        <w:t>embers of the Club</w:t>
      </w:r>
      <w:r w:rsidR="00F40FF7" w:rsidRPr="00B530F8">
        <w:t xml:space="preserve"> as proposer and seconder</w:t>
      </w:r>
      <w:r w:rsidR="00811209" w:rsidRPr="00B530F8">
        <w:t xml:space="preserve">; </w:t>
      </w:r>
    </w:p>
    <w:p w14:paraId="14CA68AC" w14:textId="7B62B5FE" w:rsidR="0053767F" w:rsidRPr="00B530F8" w:rsidRDefault="0053767F" w:rsidP="00946837">
      <w:pPr>
        <w:pStyle w:val="ListLegal"/>
        <w:numPr>
          <w:ilvl w:val="1"/>
          <w:numId w:val="88"/>
        </w:numPr>
      </w:pPr>
      <w:r w:rsidRPr="00B530F8">
        <w:t>the nomination must b</w:t>
      </w:r>
      <w:r w:rsidR="00811209" w:rsidRPr="00B530F8">
        <w:t>e:</w:t>
      </w:r>
    </w:p>
    <w:p w14:paraId="6BB70996" w14:textId="00868471" w:rsidR="00811209" w:rsidRPr="00B530F8" w:rsidRDefault="00811209" w:rsidP="0053767F">
      <w:pPr>
        <w:pStyle w:val="ListLegal"/>
        <w:numPr>
          <w:ilvl w:val="2"/>
          <w:numId w:val="88"/>
        </w:numPr>
      </w:pPr>
      <w:r w:rsidRPr="00B530F8">
        <w:t xml:space="preserve">in writing; </w:t>
      </w:r>
    </w:p>
    <w:p w14:paraId="166A9B93" w14:textId="346A2278" w:rsidR="0053767F" w:rsidRPr="00B530F8" w:rsidRDefault="0053767F" w:rsidP="0053767F">
      <w:pPr>
        <w:pStyle w:val="ListLegal"/>
        <w:numPr>
          <w:ilvl w:val="2"/>
          <w:numId w:val="88"/>
        </w:numPr>
      </w:pPr>
      <w:r w:rsidRPr="00B530F8">
        <w:t xml:space="preserve">signed </w:t>
      </w:r>
      <w:r w:rsidR="00811209" w:rsidRPr="00B530F8">
        <w:t xml:space="preserve">by the </w:t>
      </w:r>
      <w:r w:rsidR="00EE418B" w:rsidRPr="00B530F8">
        <w:t xml:space="preserve">nominee and the </w:t>
      </w:r>
      <w:r w:rsidR="005E02D7" w:rsidRPr="00B530F8">
        <w:t xml:space="preserve">members who nominated them; </w:t>
      </w:r>
    </w:p>
    <w:p w14:paraId="130E1D04" w14:textId="4DA78B08" w:rsidR="005E02D7" w:rsidRPr="00B530F8" w:rsidRDefault="005E02D7" w:rsidP="0053767F">
      <w:pPr>
        <w:pStyle w:val="ListLegal"/>
        <w:numPr>
          <w:ilvl w:val="2"/>
          <w:numId w:val="88"/>
        </w:numPr>
      </w:pPr>
      <w:r w:rsidRPr="00B530F8">
        <w:lastRenderedPageBreak/>
        <w:t>given to the Secretary at least</w:t>
      </w:r>
      <w:r w:rsidR="00DD5630" w:rsidRPr="00B530F8">
        <w:t xml:space="preserve"> </w:t>
      </w:r>
      <w:r w:rsidR="00040F03" w:rsidRPr="00B530F8">
        <w:t>21</w:t>
      </w:r>
      <w:r w:rsidRPr="00B530F8">
        <w:t xml:space="preserve"> days before the Annual General Meeting at which the election of Committee Members is to occur</w:t>
      </w:r>
      <w:r w:rsidR="006D1DCA" w:rsidRPr="00B530F8">
        <w:t xml:space="preserve">; </w:t>
      </w:r>
    </w:p>
    <w:p w14:paraId="1C0A3379" w14:textId="05093BEF" w:rsidR="0053767F" w:rsidRPr="00B530F8" w:rsidRDefault="005629C4" w:rsidP="00946837">
      <w:pPr>
        <w:pStyle w:val="ListLegal"/>
        <w:numPr>
          <w:ilvl w:val="1"/>
          <w:numId w:val="88"/>
        </w:numPr>
      </w:pPr>
      <w:r w:rsidRPr="00B530F8">
        <w:t xml:space="preserve">at least seven days before the Annual General Meeting at which the election of Committee Members is to occur, the Secretary: </w:t>
      </w:r>
    </w:p>
    <w:p w14:paraId="3A9B153B" w14:textId="1E25392B" w:rsidR="005629C4" w:rsidRPr="00B530F8" w:rsidRDefault="005629C4" w:rsidP="005629C4">
      <w:pPr>
        <w:pStyle w:val="ListLegal"/>
        <w:numPr>
          <w:ilvl w:val="2"/>
          <w:numId w:val="88"/>
        </w:numPr>
      </w:pPr>
      <w:r w:rsidRPr="00B530F8">
        <w:t xml:space="preserve">must consider whether each nomination is validly made and each nominee is eligible </w:t>
      </w:r>
      <w:r w:rsidR="008913E8" w:rsidRPr="00B530F8">
        <w:t>to be a Committee Member; and</w:t>
      </w:r>
    </w:p>
    <w:p w14:paraId="48284C9E" w14:textId="080CD0BA" w:rsidR="008913E8" w:rsidRPr="00B530F8" w:rsidRDefault="008913E8" w:rsidP="005629C4">
      <w:pPr>
        <w:pStyle w:val="ListLegal"/>
        <w:numPr>
          <w:ilvl w:val="2"/>
          <w:numId w:val="88"/>
        </w:numPr>
      </w:pPr>
      <w:r w:rsidRPr="00B530F8">
        <w:t xml:space="preserve">may </w:t>
      </w:r>
      <w:r w:rsidR="00765AE4" w:rsidRPr="00B530F8">
        <w:t xml:space="preserve">publish a list of nominees for election in such manner as the Secretary determines. </w:t>
      </w:r>
    </w:p>
    <w:p w14:paraId="5364B7CE" w14:textId="0838384C" w:rsidR="000536B2" w:rsidRPr="00B530F8" w:rsidRDefault="00F700C2" w:rsidP="000536B2">
      <w:pPr>
        <w:pStyle w:val="ListLegal"/>
        <w:numPr>
          <w:ilvl w:val="0"/>
          <w:numId w:val="88"/>
        </w:numPr>
      </w:pPr>
      <w:r w:rsidRPr="00B530F8">
        <w:t>In the election of Committee Members</w:t>
      </w:r>
      <w:r w:rsidR="008308EE" w:rsidRPr="00B530F8">
        <w:t xml:space="preserve"> at the Annual General Meeting</w:t>
      </w:r>
      <w:r w:rsidRPr="00B530F8">
        <w:t xml:space="preserve">: </w:t>
      </w:r>
    </w:p>
    <w:p w14:paraId="20666D0B" w14:textId="772BF5D8" w:rsidR="00F700C2" w:rsidRPr="00B530F8" w:rsidRDefault="00F478F7" w:rsidP="00F700C2">
      <w:pPr>
        <w:pStyle w:val="ListLegal"/>
        <w:numPr>
          <w:ilvl w:val="1"/>
          <w:numId w:val="88"/>
        </w:numPr>
      </w:pPr>
      <w:r w:rsidRPr="00B530F8">
        <w:t xml:space="preserve">if the number of nominees does not exceed the </w:t>
      </w:r>
      <w:r w:rsidR="00675D07" w:rsidRPr="00B530F8">
        <w:t>number of vacancies</w:t>
      </w:r>
      <w:r w:rsidR="005E71E3" w:rsidRPr="00B530F8">
        <w:t xml:space="preserve">, the Chair </w:t>
      </w:r>
      <w:r w:rsidR="00E74335" w:rsidRPr="00B530F8">
        <w:t>shall declare the nominees to be duly elected</w:t>
      </w:r>
      <w:r w:rsidR="00B64525" w:rsidRPr="00B530F8">
        <w:t xml:space="preserve">; </w:t>
      </w:r>
      <w:r w:rsidR="00CE137B" w:rsidRPr="00B530F8">
        <w:t>and</w:t>
      </w:r>
    </w:p>
    <w:p w14:paraId="43CA1544" w14:textId="04210605" w:rsidR="00D50055" w:rsidRPr="00B530F8" w:rsidRDefault="00D50055" w:rsidP="00F700C2">
      <w:pPr>
        <w:pStyle w:val="ListLegal"/>
        <w:numPr>
          <w:ilvl w:val="1"/>
          <w:numId w:val="88"/>
        </w:numPr>
      </w:pPr>
      <w:r w:rsidRPr="00B530F8">
        <w:t xml:space="preserve">otherwise, the election must be conducted by secret ballot. </w:t>
      </w:r>
    </w:p>
    <w:p w14:paraId="00B3BB96" w14:textId="232418A8" w:rsidR="00D50055" w:rsidRPr="00B530F8" w:rsidRDefault="00D73A46" w:rsidP="00D50055">
      <w:pPr>
        <w:pStyle w:val="ListLegal"/>
        <w:numPr>
          <w:ilvl w:val="0"/>
          <w:numId w:val="88"/>
        </w:numPr>
      </w:pPr>
      <w:r w:rsidRPr="00B530F8">
        <w:t>Where the election</w:t>
      </w:r>
      <w:r w:rsidR="00490A26" w:rsidRPr="00B530F8">
        <w:t xml:space="preserve"> of Committee Members</w:t>
      </w:r>
      <w:r w:rsidRPr="00B530F8">
        <w:t xml:space="preserve"> is to be conducted by secret ballot: </w:t>
      </w:r>
    </w:p>
    <w:p w14:paraId="1D9F6DEA" w14:textId="691ACEC5" w:rsidR="00D73A46" w:rsidRPr="00B530F8" w:rsidRDefault="00D73A46" w:rsidP="00D73A46">
      <w:pPr>
        <w:pStyle w:val="ListLegal"/>
        <w:numPr>
          <w:ilvl w:val="1"/>
          <w:numId w:val="88"/>
        </w:numPr>
      </w:pPr>
      <w:r w:rsidRPr="00B530F8">
        <w:t>the Secretary must prepare a</w:t>
      </w:r>
      <w:r w:rsidR="00544384" w:rsidRPr="00B530F8">
        <w:t xml:space="preserve"> ballot</w:t>
      </w:r>
      <w:r w:rsidRPr="00B530F8">
        <w:t xml:space="preserve"> </w:t>
      </w:r>
      <w:r w:rsidR="001278F0" w:rsidRPr="00B530F8">
        <w:t xml:space="preserve">sheet </w:t>
      </w:r>
      <w:r w:rsidR="00CE137B" w:rsidRPr="00B530F8">
        <w:t>of the nominees for election</w:t>
      </w:r>
      <w:r w:rsidR="00544384" w:rsidRPr="00B530F8">
        <w:t>, listed in alphabetical order</w:t>
      </w:r>
      <w:r w:rsidR="00CE137B" w:rsidRPr="00B530F8">
        <w:t xml:space="preserve">; </w:t>
      </w:r>
    </w:p>
    <w:p w14:paraId="4BB60464" w14:textId="4998541E" w:rsidR="00C340C9" w:rsidRPr="00B530F8" w:rsidRDefault="007919D2" w:rsidP="00D73A46">
      <w:pPr>
        <w:pStyle w:val="ListLegal"/>
        <w:numPr>
          <w:ilvl w:val="1"/>
          <w:numId w:val="88"/>
        </w:numPr>
      </w:pPr>
      <w:r w:rsidRPr="00B530F8">
        <w:t xml:space="preserve">each member present and </w:t>
      </w:r>
      <w:r w:rsidR="001513DB" w:rsidRPr="00B530F8">
        <w:t xml:space="preserve">entitled to vote </w:t>
      </w:r>
      <w:r w:rsidR="00B95B76" w:rsidRPr="00B530F8">
        <w:t xml:space="preserve">may complete one ballot </w:t>
      </w:r>
      <w:proofErr w:type="gramStart"/>
      <w:r w:rsidR="00B95B76" w:rsidRPr="00B530F8">
        <w:t>sheet</w:t>
      </w:r>
      <w:r w:rsidR="008E3BFE" w:rsidRPr="00B530F8">
        <w:t xml:space="preserve">  and</w:t>
      </w:r>
      <w:proofErr w:type="gramEnd"/>
      <w:r w:rsidR="008E3BFE" w:rsidRPr="00B530F8">
        <w:t xml:space="preserve"> may vote for any number of nominees not exceeding the number of vacancies</w:t>
      </w:r>
      <w:r w:rsidR="000B47BD" w:rsidRPr="00B530F8">
        <w:t xml:space="preserve">; </w:t>
      </w:r>
      <w:r w:rsidR="00CB4F96" w:rsidRPr="00B530F8">
        <w:t>and</w:t>
      </w:r>
    </w:p>
    <w:p w14:paraId="3880A2EE" w14:textId="097AE3DB" w:rsidR="00CB4F96" w:rsidRPr="00B530F8" w:rsidRDefault="00CB4F96" w:rsidP="00D73A46">
      <w:pPr>
        <w:pStyle w:val="ListLegal"/>
        <w:numPr>
          <w:ilvl w:val="1"/>
          <w:numId w:val="88"/>
        </w:numPr>
      </w:pPr>
      <w:r w:rsidRPr="00B530F8">
        <w:t xml:space="preserve">subject to </w:t>
      </w:r>
      <w:r w:rsidR="00E34253" w:rsidRPr="00B530F8">
        <w:t>rule</w:t>
      </w:r>
      <w:r w:rsidR="00612463" w:rsidRPr="00B530F8">
        <w:t xml:space="preserve">s </w:t>
      </w:r>
      <w:r w:rsidR="00612463" w:rsidRPr="00B530F8">
        <w:fldChar w:fldCharType="begin"/>
      </w:r>
      <w:r w:rsidR="00612463" w:rsidRPr="00B530F8">
        <w:instrText xml:space="preserve"> REF _Ref219729140 \r \h </w:instrText>
      </w:r>
      <w:r w:rsidR="00B530F8">
        <w:instrText xml:space="preserve"> \* MERGEFORMAT </w:instrText>
      </w:r>
      <w:r w:rsidR="00612463" w:rsidRPr="00B530F8">
        <w:fldChar w:fldCharType="separate"/>
      </w:r>
      <w:r w:rsidR="008C5EEA" w:rsidRPr="00B530F8">
        <w:t>13.8</w:t>
      </w:r>
      <w:r w:rsidR="00612463" w:rsidRPr="00B530F8">
        <w:fldChar w:fldCharType="end"/>
      </w:r>
      <w:r w:rsidR="00612463" w:rsidRPr="00B530F8">
        <w:t xml:space="preserve"> and </w:t>
      </w:r>
      <w:r w:rsidR="00612463" w:rsidRPr="00B530F8">
        <w:fldChar w:fldCharType="begin"/>
      </w:r>
      <w:r w:rsidR="00612463" w:rsidRPr="00B530F8">
        <w:instrText xml:space="preserve"> REF _Ref219729177 \r \h </w:instrText>
      </w:r>
      <w:r w:rsidR="00B530F8">
        <w:instrText xml:space="preserve"> \* MERGEFORMAT </w:instrText>
      </w:r>
      <w:r w:rsidR="00612463" w:rsidRPr="00B530F8">
        <w:fldChar w:fldCharType="separate"/>
      </w:r>
      <w:r w:rsidR="008C5EEA" w:rsidRPr="00B530F8">
        <w:t>13.9</w:t>
      </w:r>
      <w:r w:rsidR="00612463" w:rsidRPr="00B530F8">
        <w:fldChar w:fldCharType="end"/>
      </w:r>
      <w:r w:rsidR="00E34253" w:rsidRPr="00B530F8">
        <w:t xml:space="preserve">, </w:t>
      </w:r>
      <w:r w:rsidRPr="00B530F8">
        <w:t>each member present and entitled to vote may</w:t>
      </w:r>
      <w:r w:rsidR="00E34253" w:rsidRPr="00B530F8">
        <w:t xml:space="preserve"> only vote once for each nominee. </w:t>
      </w:r>
    </w:p>
    <w:p w14:paraId="3682EB01" w14:textId="44043353" w:rsidR="004A0117" w:rsidRPr="00B530F8" w:rsidRDefault="004A0117" w:rsidP="004A0117">
      <w:pPr>
        <w:pStyle w:val="ListLegal"/>
        <w:numPr>
          <w:ilvl w:val="0"/>
          <w:numId w:val="88"/>
        </w:numPr>
      </w:pPr>
      <w:r w:rsidRPr="00B530F8">
        <w:t xml:space="preserve">A nominee may withdraw their nomination </w:t>
      </w:r>
      <w:r w:rsidR="00962EAB" w:rsidRPr="00B530F8">
        <w:t xml:space="preserve">by informing the Secretary </w:t>
      </w:r>
      <w:r w:rsidRPr="00B530F8">
        <w:t>before being elected</w:t>
      </w:r>
      <w:r w:rsidR="00962EAB" w:rsidRPr="00B530F8">
        <w:t xml:space="preserve">, and such withdrawal </w:t>
      </w:r>
      <w:r w:rsidR="001278F0" w:rsidRPr="00B530F8">
        <w:t xml:space="preserve">shall not affect the validity of any ballot sheet. </w:t>
      </w:r>
    </w:p>
    <w:p w14:paraId="33DFCCEC" w14:textId="4A841104" w:rsidR="00686A3A" w:rsidRPr="00B530F8" w:rsidRDefault="00686A3A" w:rsidP="004A0117">
      <w:pPr>
        <w:pStyle w:val="ListLegal"/>
        <w:numPr>
          <w:ilvl w:val="0"/>
          <w:numId w:val="88"/>
        </w:numPr>
      </w:pPr>
      <w:r w:rsidRPr="00B530F8">
        <w:t xml:space="preserve">If there remains a vacancy on the Management Committee </w:t>
      </w:r>
      <w:r w:rsidR="00C50E6A" w:rsidRPr="00B530F8">
        <w:t xml:space="preserve">after the election of Committee Members at the Annual General Meeting, those vacancies </w:t>
      </w:r>
      <w:r w:rsidR="00981062" w:rsidRPr="00B530F8">
        <w:t xml:space="preserve">are </w:t>
      </w:r>
      <w:r w:rsidR="009D3651" w:rsidRPr="00B530F8">
        <w:t xml:space="preserve">deemed to be casual vacancies and rule </w:t>
      </w:r>
      <w:r w:rsidR="009D3651" w:rsidRPr="00B530F8">
        <w:fldChar w:fldCharType="begin"/>
      </w:r>
      <w:r w:rsidR="009D3651" w:rsidRPr="00B530F8">
        <w:instrText xml:space="preserve"> REF _Ref219707939 \w \h </w:instrText>
      </w:r>
      <w:r w:rsidR="00B530F8">
        <w:instrText xml:space="preserve"> \* MERGEFORMAT </w:instrText>
      </w:r>
      <w:r w:rsidR="009D3651" w:rsidRPr="00B530F8">
        <w:fldChar w:fldCharType="separate"/>
      </w:r>
      <w:r w:rsidR="008C5EEA" w:rsidRPr="00B530F8">
        <w:t>10.8</w:t>
      </w:r>
      <w:r w:rsidR="009D3651" w:rsidRPr="00B530F8">
        <w:fldChar w:fldCharType="end"/>
      </w:r>
      <w:r w:rsidR="009D3651" w:rsidRPr="00B530F8">
        <w:t xml:space="preserve"> applies. </w:t>
      </w:r>
    </w:p>
    <w:p w14:paraId="53BE5EB3" w14:textId="392D6C4E" w:rsidR="002D683C" w:rsidRPr="00B530F8" w:rsidRDefault="002D683C" w:rsidP="002D683C">
      <w:pPr>
        <w:pStyle w:val="Heading2"/>
      </w:pPr>
      <w:bookmarkStart w:id="144" w:name="_Ref219468288"/>
      <w:bookmarkStart w:id="145" w:name="_Toc220654468"/>
      <w:r w:rsidRPr="00B530F8">
        <w:t>Prohibition on Electioneering</w:t>
      </w:r>
      <w:bookmarkEnd w:id="144"/>
      <w:bookmarkEnd w:id="145"/>
    </w:p>
    <w:p w14:paraId="604CBA40" w14:textId="19A07845" w:rsidR="003150FC" w:rsidRPr="00B530F8" w:rsidRDefault="003150FC" w:rsidP="009A0E27">
      <w:pPr>
        <w:pStyle w:val="ListLegal"/>
        <w:numPr>
          <w:ilvl w:val="0"/>
          <w:numId w:val="89"/>
        </w:numPr>
      </w:pPr>
      <w:bookmarkStart w:id="146" w:name="_Ref219468283"/>
      <w:r w:rsidRPr="00B530F8">
        <w:t>A person must not issue</w:t>
      </w:r>
      <w:r w:rsidR="00DC15D9" w:rsidRPr="00B530F8">
        <w:t>, distribute, or exhibit any written matter in support or otherwise of any nominee or group of nominees.</w:t>
      </w:r>
      <w:bookmarkEnd w:id="146"/>
      <w:r w:rsidR="00DC15D9" w:rsidRPr="00B530F8">
        <w:t xml:space="preserve"> </w:t>
      </w:r>
    </w:p>
    <w:p w14:paraId="0797371E" w14:textId="1D42E654" w:rsidR="006777DB" w:rsidRPr="00B530F8" w:rsidRDefault="004368E8" w:rsidP="009A0E27">
      <w:pPr>
        <w:pStyle w:val="ListLegal"/>
        <w:numPr>
          <w:ilvl w:val="0"/>
          <w:numId w:val="89"/>
        </w:numPr>
      </w:pPr>
      <w:r w:rsidRPr="00B530F8">
        <w:t xml:space="preserve">If a member engages in, or assists another person </w:t>
      </w:r>
      <w:r w:rsidR="006462DA" w:rsidRPr="00B530F8">
        <w:t>engaging in</w:t>
      </w:r>
      <w:r w:rsidRPr="00B530F8">
        <w:t xml:space="preserve">, the conduct in subrule </w:t>
      </w:r>
      <w:r w:rsidR="00D4760D" w:rsidRPr="00B530F8">
        <w:fldChar w:fldCharType="begin"/>
      </w:r>
      <w:r w:rsidR="00D4760D" w:rsidRPr="00B530F8">
        <w:instrText xml:space="preserve"> REF _Ref219468288 \w \h </w:instrText>
      </w:r>
      <w:r w:rsidR="00B530F8">
        <w:instrText xml:space="preserve"> \* MERGEFORMAT </w:instrText>
      </w:r>
      <w:r w:rsidR="00D4760D" w:rsidRPr="00B530F8">
        <w:fldChar w:fldCharType="separate"/>
      </w:r>
      <w:r w:rsidR="008C5EEA" w:rsidRPr="00B530F8">
        <w:t>10.6</w:t>
      </w:r>
      <w:r w:rsidR="00D4760D" w:rsidRPr="00B530F8">
        <w:fldChar w:fldCharType="end"/>
      </w:r>
      <w:r w:rsidR="00D4760D" w:rsidRPr="00B530F8">
        <w:fldChar w:fldCharType="begin"/>
      </w:r>
      <w:r w:rsidR="00D4760D" w:rsidRPr="00B530F8">
        <w:instrText xml:space="preserve"> REF _Ref219468283 \w \h </w:instrText>
      </w:r>
      <w:r w:rsidR="00B530F8">
        <w:instrText xml:space="preserve"> \* MERGEFORMAT </w:instrText>
      </w:r>
      <w:r w:rsidR="00D4760D" w:rsidRPr="00B530F8">
        <w:fldChar w:fldCharType="separate"/>
      </w:r>
      <w:r w:rsidR="008C5EEA" w:rsidRPr="00B530F8">
        <w:t>(a)</w:t>
      </w:r>
      <w:r w:rsidR="00D4760D" w:rsidRPr="00B530F8">
        <w:fldChar w:fldCharType="end"/>
      </w:r>
      <w:r w:rsidR="006777DB" w:rsidRPr="00B530F8">
        <w:t xml:space="preserve">: </w:t>
      </w:r>
    </w:p>
    <w:p w14:paraId="7658C600" w14:textId="71D8DB2C" w:rsidR="006777DB" w:rsidRPr="00B530F8" w:rsidRDefault="006777DB" w:rsidP="006777DB">
      <w:pPr>
        <w:pStyle w:val="ListLegal"/>
        <w:numPr>
          <w:ilvl w:val="1"/>
          <w:numId w:val="89"/>
        </w:numPr>
      </w:pPr>
      <w:r w:rsidRPr="00B530F8">
        <w:t xml:space="preserve">the member </w:t>
      </w:r>
      <w:r w:rsidR="002B0BB3" w:rsidRPr="00B530F8">
        <w:t>fails to comply with and commits a breach</w:t>
      </w:r>
      <w:r w:rsidR="00EF3614" w:rsidRPr="00B530F8">
        <w:t xml:space="preserve"> of this Constitution; and</w:t>
      </w:r>
    </w:p>
    <w:p w14:paraId="70C649B6" w14:textId="2A8AE88D" w:rsidR="009A0E27" w:rsidRPr="00B530F8" w:rsidRDefault="00EF3614" w:rsidP="006777DB">
      <w:pPr>
        <w:pStyle w:val="ListLegal"/>
        <w:numPr>
          <w:ilvl w:val="1"/>
          <w:numId w:val="89"/>
        </w:numPr>
      </w:pPr>
      <w:r w:rsidRPr="00B530F8">
        <w:t xml:space="preserve">the </w:t>
      </w:r>
      <w:r w:rsidR="00000392" w:rsidRPr="00B530F8">
        <w:t xml:space="preserve">Secretary must refer the member to the Management Committee </w:t>
      </w:r>
      <w:r w:rsidR="006777DB" w:rsidRPr="00B530F8">
        <w:t xml:space="preserve">for it </w:t>
      </w:r>
      <w:r w:rsidR="00000392" w:rsidRPr="00B530F8">
        <w:t>to</w:t>
      </w:r>
      <w:r w:rsidR="006777DB" w:rsidRPr="00B530F8">
        <w:t xml:space="preserve"> consider whether to</w:t>
      </w:r>
      <w:r w:rsidR="00000392" w:rsidRPr="00B530F8">
        <w:t xml:space="preserve"> </w:t>
      </w:r>
      <w:r w:rsidR="006777DB" w:rsidRPr="00B530F8">
        <w:t>deal</w:t>
      </w:r>
      <w:r w:rsidR="00000392" w:rsidRPr="00B530F8">
        <w:t xml:space="preserve"> with </w:t>
      </w:r>
      <w:r w:rsidR="006777DB" w:rsidRPr="00B530F8">
        <w:t xml:space="preserve">the member under rule </w:t>
      </w:r>
      <w:r w:rsidR="002B0BB3" w:rsidRPr="00B530F8">
        <w:fldChar w:fldCharType="begin"/>
      </w:r>
      <w:r w:rsidR="002B0BB3" w:rsidRPr="00B530F8">
        <w:instrText xml:space="preserve"> REF _Ref215653873 \w \h </w:instrText>
      </w:r>
      <w:r w:rsidR="00B530F8">
        <w:instrText xml:space="preserve"> \* MERGEFORMAT </w:instrText>
      </w:r>
      <w:r w:rsidR="002B0BB3" w:rsidRPr="00B530F8">
        <w:fldChar w:fldCharType="separate"/>
      </w:r>
      <w:r w:rsidR="008C5EEA" w:rsidRPr="00B530F8">
        <w:t>8</w:t>
      </w:r>
      <w:r w:rsidR="002B0BB3" w:rsidRPr="00B530F8">
        <w:fldChar w:fldCharType="end"/>
      </w:r>
      <w:r w:rsidR="002B0BB3" w:rsidRPr="00B530F8">
        <w:t xml:space="preserve">. </w:t>
      </w:r>
    </w:p>
    <w:p w14:paraId="16C91EFA" w14:textId="0E9FADF8" w:rsidR="00F362CB" w:rsidRPr="00B530F8" w:rsidRDefault="007B7735" w:rsidP="008C6845">
      <w:pPr>
        <w:pStyle w:val="Heading2"/>
      </w:pPr>
      <w:bookmarkStart w:id="147" w:name="_Toc220654469"/>
      <w:r w:rsidRPr="00B530F8">
        <w:t>Resignation, Removal or Vacation of Office</w:t>
      </w:r>
      <w:bookmarkEnd w:id="140"/>
      <w:bookmarkEnd w:id="147"/>
    </w:p>
    <w:p w14:paraId="202ED29C" w14:textId="241C410E" w:rsidR="00C35023" w:rsidRPr="00B530F8" w:rsidRDefault="00C35023" w:rsidP="00C35023">
      <w:pPr>
        <w:pStyle w:val="ListLegal"/>
        <w:numPr>
          <w:ilvl w:val="0"/>
          <w:numId w:val="85"/>
        </w:numPr>
      </w:pPr>
      <w:r w:rsidRPr="00B530F8">
        <w:t xml:space="preserve">A </w:t>
      </w:r>
      <w:r w:rsidR="00E9576C" w:rsidRPr="00B530F8">
        <w:t xml:space="preserve">Committee Member </w:t>
      </w:r>
      <w:r w:rsidRPr="00B530F8">
        <w:t xml:space="preserve">may resign from membership of the </w:t>
      </w:r>
      <w:r w:rsidR="00A52A4C" w:rsidRPr="00B530F8">
        <w:t>Management Committee</w:t>
      </w:r>
      <w:r w:rsidRPr="00B530F8">
        <w:t xml:space="preserve"> by giving notice in writing to the Secretary. </w:t>
      </w:r>
    </w:p>
    <w:p w14:paraId="3F5263B1" w14:textId="77777777" w:rsidR="00C35023" w:rsidRPr="00B530F8" w:rsidRDefault="00C35023" w:rsidP="00C35023">
      <w:pPr>
        <w:pStyle w:val="ListLegal"/>
        <w:numPr>
          <w:ilvl w:val="0"/>
          <w:numId w:val="54"/>
        </w:numPr>
      </w:pPr>
      <w:bookmarkStart w:id="148" w:name="_Ref219297284"/>
      <w:r w:rsidRPr="00B530F8">
        <w:t>The resignation takes effect at:</w:t>
      </w:r>
      <w:bookmarkEnd w:id="148"/>
      <w:r w:rsidRPr="00B530F8">
        <w:t xml:space="preserve"> </w:t>
      </w:r>
    </w:p>
    <w:p w14:paraId="56C75FE8" w14:textId="77777777" w:rsidR="00C35023" w:rsidRPr="00B530F8" w:rsidRDefault="00C35023" w:rsidP="00C35023">
      <w:pPr>
        <w:pStyle w:val="Heading3"/>
        <w:numPr>
          <w:ilvl w:val="1"/>
          <w:numId w:val="1"/>
        </w:numPr>
      </w:pPr>
      <w:r w:rsidRPr="00B530F8">
        <w:lastRenderedPageBreak/>
        <w:t xml:space="preserve">the time the notice is received by the Secretary; or </w:t>
      </w:r>
    </w:p>
    <w:p w14:paraId="39B7229F" w14:textId="1457D81E" w:rsidR="00C35023" w:rsidRPr="00B530F8" w:rsidRDefault="00C35023" w:rsidP="00C35023">
      <w:pPr>
        <w:pStyle w:val="Heading3"/>
        <w:numPr>
          <w:ilvl w:val="1"/>
          <w:numId w:val="1"/>
        </w:numPr>
      </w:pPr>
      <w:bookmarkStart w:id="149" w:name="_Ref219297286"/>
      <w:r w:rsidRPr="00B530F8">
        <w:t>with effect from a date specified in the notice.</w:t>
      </w:r>
      <w:bookmarkEnd w:id="149"/>
      <w:r w:rsidRPr="00B530F8">
        <w:t xml:space="preserve"> </w:t>
      </w:r>
    </w:p>
    <w:p w14:paraId="0374547A" w14:textId="435B23E1" w:rsidR="004A78B5" w:rsidRPr="00B530F8" w:rsidRDefault="002225B7" w:rsidP="004A78B5">
      <w:pPr>
        <w:pStyle w:val="ListLegal"/>
      </w:pPr>
      <w:r w:rsidRPr="00B530F8">
        <w:t xml:space="preserve">A Committee Member may be removed from </w:t>
      </w:r>
      <w:r w:rsidR="00BF3699" w:rsidRPr="00B530F8">
        <w:t xml:space="preserve">office </w:t>
      </w:r>
      <w:r w:rsidR="00A4139C" w:rsidRPr="00B530F8">
        <w:t xml:space="preserve">at a general meeting of the Club </w:t>
      </w:r>
      <w:r w:rsidR="0032658A" w:rsidRPr="00B530F8">
        <w:t xml:space="preserve">in which a majority of the members present and eligible to </w:t>
      </w:r>
      <w:r w:rsidR="008735F8" w:rsidRPr="00B530F8">
        <w:t>vote</w:t>
      </w:r>
      <w:r w:rsidR="00007772" w:rsidRPr="00B530F8">
        <w:t xml:space="preserve"> at the meeting vote in favour of removing the Committee Member. </w:t>
      </w:r>
    </w:p>
    <w:p w14:paraId="055C27A7" w14:textId="04B70BF5" w:rsidR="00007772" w:rsidRPr="00B530F8" w:rsidRDefault="00007772" w:rsidP="004A78B5">
      <w:pPr>
        <w:pStyle w:val="ListLegal"/>
      </w:pPr>
      <w:bookmarkStart w:id="150" w:name="_Ref219298712"/>
      <w:r w:rsidRPr="00B530F8">
        <w:t xml:space="preserve">Before a vote of members is taken about removing a Committee Member from office, the Committee Member must be given </w:t>
      </w:r>
      <w:r w:rsidR="00EB1386" w:rsidRPr="00B530F8">
        <w:t>a full and fair opportunity to show cause why they should not be removed from office.</w:t>
      </w:r>
      <w:bookmarkEnd w:id="150"/>
      <w:r w:rsidR="00EB1386" w:rsidRPr="00B530F8">
        <w:t xml:space="preserve"> </w:t>
      </w:r>
    </w:p>
    <w:p w14:paraId="6DB26130" w14:textId="2E08405E" w:rsidR="0053596A" w:rsidRPr="00B530F8" w:rsidRDefault="00F46151" w:rsidP="004A78B5">
      <w:pPr>
        <w:pStyle w:val="ListLegal"/>
      </w:pPr>
      <w:r w:rsidRPr="00B530F8">
        <w:t xml:space="preserve">Without limiting the generality of subrule </w:t>
      </w:r>
      <w:r w:rsidRPr="00B530F8">
        <w:fldChar w:fldCharType="begin"/>
      </w:r>
      <w:r w:rsidRPr="00B530F8">
        <w:instrText xml:space="preserve"> REF _Ref219298712 \n \h </w:instrText>
      </w:r>
      <w:r w:rsidR="00B530F8">
        <w:instrText xml:space="preserve"> \* MERGEFORMAT </w:instrText>
      </w:r>
      <w:r w:rsidRPr="00B530F8">
        <w:fldChar w:fldCharType="separate"/>
      </w:r>
      <w:r w:rsidR="008C5EEA" w:rsidRPr="00B530F8">
        <w:t>(d)</w:t>
      </w:r>
      <w:r w:rsidRPr="00B530F8">
        <w:fldChar w:fldCharType="end"/>
      </w:r>
      <w:r w:rsidR="00A575BD" w:rsidRPr="00B530F8">
        <w:t xml:space="preserve">, if notice of the intention to move a resolution to remove a Committee Member at a general meeting is received by the Club, that Committee Member must be given a copy of the notice as soon as practicable. </w:t>
      </w:r>
    </w:p>
    <w:p w14:paraId="492E6AD5" w14:textId="29DCDAAE" w:rsidR="00D87AD1" w:rsidRPr="00B530F8" w:rsidRDefault="00D87AD1" w:rsidP="004A78B5">
      <w:pPr>
        <w:pStyle w:val="ListLegal"/>
      </w:pPr>
      <w:r w:rsidRPr="00B530F8">
        <w:t>There is no right of appeal against a decision to remove a Committee Member from office</w:t>
      </w:r>
      <w:r w:rsidR="002943BE" w:rsidRPr="00B530F8">
        <w:t xml:space="preserve"> under this rule. </w:t>
      </w:r>
    </w:p>
    <w:p w14:paraId="109F1F60" w14:textId="77777777" w:rsidR="00667825" w:rsidRPr="00B530F8" w:rsidRDefault="002943BE" w:rsidP="004A78B5">
      <w:pPr>
        <w:pStyle w:val="ListLegal"/>
      </w:pPr>
      <w:r w:rsidRPr="00B530F8">
        <w:t xml:space="preserve">A Committee Member immediately vacates the office of </w:t>
      </w:r>
      <w:r w:rsidR="00D111E5" w:rsidRPr="00B530F8">
        <w:t>Committee Member</w:t>
      </w:r>
      <w:r w:rsidR="00667825" w:rsidRPr="00B530F8">
        <w:t>:</w:t>
      </w:r>
      <w:r w:rsidR="00D111E5" w:rsidRPr="00B530F8">
        <w:t xml:space="preserve"> </w:t>
      </w:r>
    </w:p>
    <w:p w14:paraId="72D88F8E" w14:textId="0D9A1325" w:rsidR="008717D6" w:rsidRPr="00B530F8" w:rsidRDefault="008717D6" w:rsidP="00667825">
      <w:pPr>
        <w:pStyle w:val="ListLegal"/>
        <w:numPr>
          <w:ilvl w:val="1"/>
          <w:numId w:val="1"/>
        </w:numPr>
      </w:pPr>
      <w:r w:rsidRPr="00B530F8">
        <w:t xml:space="preserve">if they cease to be eligible to be a Committee Member under rule </w:t>
      </w:r>
      <w:r w:rsidRPr="00B530F8">
        <w:fldChar w:fldCharType="begin"/>
      </w:r>
      <w:r w:rsidRPr="00B530F8">
        <w:instrText xml:space="preserve"> REF _Ref219298474 \n \h </w:instrText>
      </w:r>
      <w:r w:rsidR="00B530F8">
        <w:instrText xml:space="preserve"> \* MERGEFORMAT </w:instrText>
      </w:r>
      <w:r w:rsidRPr="00B530F8">
        <w:fldChar w:fldCharType="separate"/>
      </w:r>
      <w:r w:rsidR="008C5EEA" w:rsidRPr="00B530F8">
        <w:t>10.3</w:t>
      </w:r>
      <w:r w:rsidRPr="00B530F8">
        <w:fldChar w:fldCharType="end"/>
      </w:r>
      <w:r w:rsidRPr="00B530F8">
        <w:t>; or</w:t>
      </w:r>
    </w:p>
    <w:p w14:paraId="342C946D" w14:textId="35703D39" w:rsidR="002943BE" w:rsidRPr="00B530F8" w:rsidRDefault="00D111E5" w:rsidP="00667825">
      <w:pPr>
        <w:pStyle w:val="ListLegal"/>
        <w:numPr>
          <w:ilvl w:val="1"/>
          <w:numId w:val="1"/>
        </w:numPr>
      </w:pPr>
      <w:r w:rsidRPr="00B530F8">
        <w:t xml:space="preserve">in the circumstances </w:t>
      </w:r>
      <w:r w:rsidR="00593711" w:rsidRPr="00B530F8">
        <w:t xml:space="preserve">described </w:t>
      </w:r>
      <w:r w:rsidRPr="00B530F8">
        <w:t xml:space="preserve">in section 64(2) of the Act. </w:t>
      </w:r>
    </w:p>
    <w:p w14:paraId="2D525727" w14:textId="7998A0AE" w:rsidR="00593711" w:rsidRPr="00B530F8" w:rsidRDefault="00593711" w:rsidP="00593711">
      <w:pPr>
        <w:pStyle w:val="ListLegal"/>
        <w:numPr>
          <w:ilvl w:val="0"/>
          <w:numId w:val="0"/>
        </w:numPr>
        <w:ind w:left="2160"/>
        <w:rPr>
          <w:i/>
          <w:iCs/>
          <w:lang w:val="en-GB"/>
        </w:rPr>
      </w:pPr>
      <w:r w:rsidRPr="00B530F8">
        <w:rPr>
          <w:i/>
          <w:iCs/>
          <w:lang w:val="en-GB"/>
        </w:rPr>
        <w:t xml:space="preserve">Note: section 64 of the Act deals with persons who die, are convicted of </w:t>
      </w:r>
      <w:proofErr w:type="gramStart"/>
      <w:r w:rsidRPr="00B530F8">
        <w:rPr>
          <w:i/>
          <w:iCs/>
          <w:lang w:val="en-GB"/>
        </w:rPr>
        <w:t>particular offences</w:t>
      </w:r>
      <w:proofErr w:type="gramEnd"/>
      <w:r w:rsidR="001F3CAA" w:rsidRPr="00B530F8">
        <w:rPr>
          <w:i/>
          <w:iCs/>
          <w:lang w:val="en-GB"/>
        </w:rPr>
        <w:t>,</w:t>
      </w:r>
      <w:r w:rsidRPr="00B530F8">
        <w:rPr>
          <w:i/>
          <w:iCs/>
          <w:lang w:val="en-GB"/>
        </w:rPr>
        <w:t xml:space="preserve"> or are bankrupt. </w:t>
      </w:r>
    </w:p>
    <w:p w14:paraId="6A250C49" w14:textId="4D52D6F2" w:rsidR="00DD360C" w:rsidRPr="00B530F8" w:rsidRDefault="00DD360C" w:rsidP="008C6845">
      <w:pPr>
        <w:pStyle w:val="Heading2"/>
      </w:pPr>
      <w:bookmarkStart w:id="151" w:name="_Ref219707939"/>
      <w:bookmarkStart w:id="152" w:name="_Toc220654470"/>
      <w:r w:rsidRPr="00B530F8">
        <w:t>Casual Vacancies</w:t>
      </w:r>
      <w:bookmarkEnd w:id="151"/>
      <w:bookmarkEnd w:id="152"/>
      <w:r w:rsidRPr="00B530F8">
        <w:t xml:space="preserve"> </w:t>
      </w:r>
    </w:p>
    <w:p w14:paraId="125E816A" w14:textId="7E99085D" w:rsidR="00DD360C" w:rsidRPr="00B530F8" w:rsidRDefault="00FD6F81" w:rsidP="006968E3">
      <w:pPr>
        <w:pStyle w:val="Clausebody"/>
      </w:pPr>
      <w:bookmarkStart w:id="153" w:name="_Ref219299787"/>
      <w:r w:rsidRPr="00B530F8">
        <w:t xml:space="preserve">The Management Committee may appoint any </w:t>
      </w:r>
      <w:r w:rsidR="00713092" w:rsidRPr="00B530F8">
        <w:t>person who is eligible to be a Committee Member to fill a casual vacancy</w:t>
      </w:r>
      <w:r w:rsidR="009C0609" w:rsidRPr="00B530F8">
        <w:t xml:space="preserve"> on the Management Committee until the next Annual General Meeting.</w:t>
      </w:r>
      <w:bookmarkEnd w:id="153"/>
      <w:r w:rsidR="009C0609" w:rsidRPr="00B530F8">
        <w:t xml:space="preserve"> </w:t>
      </w:r>
    </w:p>
    <w:p w14:paraId="35F44190" w14:textId="4411638E" w:rsidR="00371768" w:rsidRPr="00B530F8" w:rsidRDefault="008C6845" w:rsidP="00ED012F">
      <w:pPr>
        <w:pStyle w:val="Heading1"/>
      </w:pPr>
      <w:bookmarkStart w:id="154" w:name="_Ref219708324"/>
      <w:bookmarkStart w:id="155" w:name="_Toc220654471"/>
      <w:r w:rsidRPr="00B530F8">
        <w:t>Meetings of Management Committee</w:t>
      </w:r>
      <w:bookmarkEnd w:id="154"/>
      <w:bookmarkEnd w:id="155"/>
    </w:p>
    <w:p w14:paraId="54B35316" w14:textId="20F3722F" w:rsidR="00ED012F" w:rsidRPr="00B530F8" w:rsidRDefault="00ED012F" w:rsidP="00ED012F">
      <w:pPr>
        <w:pStyle w:val="Heading2"/>
      </w:pPr>
      <w:bookmarkStart w:id="156" w:name="_Ref219713519"/>
      <w:bookmarkStart w:id="157" w:name="_Toc220654472"/>
      <w:r w:rsidRPr="00B530F8">
        <w:t>Proceedings</w:t>
      </w:r>
      <w:r w:rsidR="00611217" w:rsidRPr="00B530F8">
        <w:t xml:space="preserve"> generally</w:t>
      </w:r>
      <w:bookmarkEnd w:id="156"/>
      <w:bookmarkEnd w:id="157"/>
    </w:p>
    <w:p w14:paraId="089E5A58" w14:textId="480A783B" w:rsidR="0062791E" w:rsidRPr="00B530F8" w:rsidRDefault="0062791E" w:rsidP="008C6845">
      <w:pPr>
        <w:pStyle w:val="ListLegal"/>
        <w:numPr>
          <w:ilvl w:val="0"/>
          <w:numId w:val="83"/>
        </w:numPr>
      </w:pPr>
      <w:r w:rsidRPr="00B530F8">
        <w:t>Subject to this rule</w:t>
      </w:r>
      <w:r w:rsidR="00C10807" w:rsidRPr="00B530F8">
        <w:t xml:space="preserve"> and Part 7, Division 2 of the Act</w:t>
      </w:r>
      <w:r w:rsidRPr="00B530F8">
        <w:t xml:space="preserve">, </w:t>
      </w:r>
      <w:r w:rsidR="007107F3" w:rsidRPr="00B530F8">
        <w:t>the Management Committee may meet</w:t>
      </w:r>
      <w:r w:rsidR="000E1954" w:rsidRPr="00B530F8">
        <w:t xml:space="preserve"> and conduct its proceedings as it considers appropriate. </w:t>
      </w:r>
    </w:p>
    <w:p w14:paraId="407AF15C" w14:textId="41363871" w:rsidR="00C10807" w:rsidRPr="00B530F8" w:rsidRDefault="00C10807" w:rsidP="00C10807">
      <w:pPr>
        <w:pStyle w:val="ListLegal"/>
        <w:numPr>
          <w:ilvl w:val="0"/>
          <w:numId w:val="0"/>
        </w:numPr>
        <w:ind w:left="1440"/>
        <w:rPr>
          <w:i/>
          <w:iCs/>
        </w:rPr>
      </w:pPr>
      <w:r w:rsidRPr="00B530F8">
        <w:rPr>
          <w:i/>
          <w:iCs/>
        </w:rPr>
        <w:t xml:space="preserve">Note: Part 7, Division 2 of the Act deals with matters of material personal interest and remuneration. </w:t>
      </w:r>
    </w:p>
    <w:p w14:paraId="4412E0B1" w14:textId="7D35B382" w:rsidR="00520091" w:rsidRPr="00B530F8" w:rsidRDefault="00E076B9" w:rsidP="008C6845">
      <w:pPr>
        <w:pStyle w:val="ListLegal"/>
        <w:numPr>
          <w:ilvl w:val="0"/>
          <w:numId w:val="83"/>
        </w:numPr>
      </w:pPr>
      <w:r w:rsidRPr="00B530F8">
        <w:t xml:space="preserve">The Management Committee </w:t>
      </w:r>
      <w:r w:rsidR="00825710" w:rsidRPr="00B530F8">
        <w:t>must</w:t>
      </w:r>
      <w:r w:rsidRPr="00B530F8">
        <w:t xml:space="preserve"> meet at least once every calendar month to exercise its functions. </w:t>
      </w:r>
    </w:p>
    <w:p w14:paraId="70CA7473" w14:textId="1F285A70" w:rsidR="003250A3" w:rsidRPr="00B530F8" w:rsidRDefault="008F0AFC" w:rsidP="008C6845">
      <w:pPr>
        <w:pStyle w:val="ListLegal"/>
        <w:numPr>
          <w:ilvl w:val="0"/>
          <w:numId w:val="83"/>
        </w:numPr>
      </w:pPr>
      <w:bookmarkStart w:id="158" w:name="_Ref219708331"/>
      <w:r w:rsidRPr="00B530F8">
        <w:t xml:space="preserve">At a Management Committee meeting, </w:t>
      </w:r>
      <w:r w:rsidR="00A705B4" w:rsidRPr="00B530F8">
        <w:t xml:space="preserve">more than </w:t>
      </w:r>
      <w:r w:rsidRPr="00B530F8">
        <w:t>60% of the Committee Members form a quorum.</w:t>
      </w:r>
      <w:bookmarkEnd w:id="158"/>
      <w:r w:rsidRPr="00B530F8">
        <w:t xml:space="preserve"> </w:t>
      </w:r>
    </w:p>
    <w:p w14:paraId="209724BB" w14:textId="402FC39D" w:rsidR="008E0EC3" w:rsidRPr="00B530F8" w:rsidRDefault="008E0EC3" w:rsidP="00F577B6">
      <w:pPr>
        <w:pStyle w:val="ListLegal"/>
        <w:numPr>
          <w:ilvl w:val="0"/>
          <w:numId w:val="83"/>
        </w:numPr>
      </w:pPr>
      <w:r w:rsidRPr="00B530F8">
        <w:t xml:space="preserve">Where the number of Committee Members is less than the number fixed under rule </w:t>
      </w:r>
      <w:r w:rsidR="00195C7D" w:rsidRPr="00B530F8">
        <w:fldChar w:fldCharType="begin"/>
      </w:r>
      <w:r w:rsidR="00195C7D" w:rsidRPr="00B530F8">
        <w:instrText xml:space="preserve"> REF _Ref219713519 \r \h </w:instrText>
      </w:r>
      <w:r w:rsidR="00B530F8">
        <w:instrText xml:space="preserve"> \* MERGEFORMAT </w:instrText>
      </w:r>
      <w:r w:rsidR="00195C7D" w:rsidRPr="00B530F8">
        <w:fldChar w:fldCharType="separate"/>
      </w:r>
      <w:r w:rsidR="008C5EEA" w:rsidRPr="00B530F8">
        <w:t>11.1</w:t>
      </w:r>
      <w:r w:rsidR="00195C7D" w:rsidRPr="00B530F8">
        <w:fldChar w:fldCharType="end"/>
      </w:r>
      <w:r w:rsidRPr="00B530F8">
        <w:fldChar w:fldCharType="begin"/>
      </w:r>
      <w:r w:rsidRPr="00B530F8">
        <w:instrText xml:space="preserve"> REF _Ref219708331 \w \h </w:instrText>
      </w:r>
      <w:r w:rsidR="00B530F8">
        <w:instrText xml:space="preserve"> \* MERGEFORMAT </w:instrText>
      </w:r>
      <w:r w:rsidRPr="00B530F8">
        <w:fldChar w:fldCharType="separate"/>
      </w:r>
      <w:r w:rsidR="008C5EEA" w:rsidRPr="00B530F8">
        <w:t>(c)</w:t>
      </w:r>
      <w:r w:rsidRPr="00B530F8">
        <w:fldChar w:fldCharType="end"/>
      </w:r>
      <w:r w:rsidRPr="00B530F8">
        <w:t xml:space="preserve"> as a quorum of the Management Committee, the Committee Members will be deemed to constitute a quorum of a Management Committee meeting to: </w:t>
      </w:r>
    </w:p>
    <w:p w14:paraId="3826002F" w14:textId="36B08166" w:rsidR="008E0EC3" w:rsidRPr="00B530F8" w:rsidRDefault="008E0EC3" w:rsidP="008E0EC3">
      <w:pPr>
        <w:pStyle w:val="ListLegal"/>
        <w:numPr>
          <w:ilvl w:val="1"/>
          <w:numId w:val="83"/>
        </w:numPr>
      </w:pPr>
      <w:r w:rsidRPr="00B530F8">
        <w:t xml:space="preserve">deal with an emergency; </w:t>
      </w:r>
      <w:r w:rsidR="006968E3" w:rsidRPr="00B530F8">
        <w:t>or</w:t>
      </w:r>
    </w:p>
    <w:p w14:paraId="2CA857F2" w14:textId="2B4B22C8" w:rsidR="008E0EC3" w:rsidRPr="00B530F8" w:rsidRDefault="00C16DDF" w:rsidP="008E0EC3">
      <w:pPr>
        <w:pStyle w:val="ListLegal"/>
        <w:numPr>
          <w:ilvl w:val="1"/>
          <w:numId w:val="83"/>
        </w:numPr>
      </w:pPr>
      <w:r w:rsidRPr="00B530F8">
        <w:lastRenderedPageBreak/>
        <w:t>call a general meeting of the Club; or</w:t>
      </w:r>
    </w:p>
    <w:p w14:paraId="11FF58BC" w14:textId="0370357B" w:rsidR="00C16DDF" w:rsidRPr="00B530F8" w:rsidRDefault="00C16DDF" w:rsidP="008E0EC3">
      <w:pPr>
        <w:pStyle w:val="ListLegal"/>
        <w:numPr>
          <w:ilvl w:val="1"/>
          <w:numId w:val="83"/>
        </w:numPr>
      </w:pPr>
      <w:r w:rsidRPr="00B530F8">
        <w:t xml:space="preserve">appoint Committee Members under rule </w:t>
      </w:r>
      <w:r w:rsidRPr="00B530F8">
        <w:fldChar w:fldCharType="begin"/>
      </w:r>
      <w:r w:rsidRPr="00B530F8">
        <w:instrText xml:space="preserve"> REF _Ref219707939 \w \h </w:instrText>
      </w:r>
      <w:r w:rsidR="00B530F8">
        <w:instrText xml:space="preserve"> \* MERGEFORMAT </w:instrText>
      </w:r>
      <w:r w:rsidRPr="00B530F8">
        <w:fldChar w:fldCharType="separate"/>
      </w:r>
      <w:r w:rsidR="008C5EEA" w:rsidRPr="00B530F8">
        <w:t>10.8</w:t>
      </w:r>
      <w:r w:rsidRPr="00B530F8">
        <w:fldChar w:fldCharType="end"/>
      </w:r>
      <w:r w:rsidR="006968E3" w:rsidRPr="00B530F8">
        <w:t xml:space="preserve"> up to the number required for quorum. </w:t>
      </w:r>
    </w:p>
    <w:p w14:paraId="3A8339AE" w14:textId="4821589A" w:rsidR="00D708AA" w:rsidRPr="00B530F8" w:rsidRDefault="00254952" w:rsidP="00F577B6">
      <w:pPr>
        <w:pStyle w:val="ListLegal"/>
        <w:numPr>
          <w:ilvl w:val="0"/>
          <w:numId w:val="83"/>
        </w:numPr>
      </w:pPr>
      <w:bookmarkStart w:id="159" w:name="_Ref219713523"/>
      <w:r w:rsidRPr="00B530F8">
        <w:t xml:space="preserve">If a quorum has not been achieved within thirty minutes after the time appointed for the commencement of a Management Committee meeting, </w:t>
      </w:r>
      <w:r w:rsidR="00DD5D91" w:rsidRPr="00B530F8">
        <w:t>then:</w:t>
      </w:r>
      <w:bookmarkEnd w:id="159"/>
    </w:p>
    <w:p w14:paraId="68EF7C5A" w14:textId="02C06230" w:rsidR="00DD5D91" w:rsidRPr="00B530F8" w:rsidRDefault="00ED7A01" w:rsidP="00DD5D91">
      <w:pPr>
        <w:pStyle w:val="ListLegal"/>
        <w:numPr>
          <w:ilvl w:val="1"/>
          <w:numId w:val="83"/>
        </w:numPr>
      </w:pPr>
      <w:r w:rsidRPr="00B530F8">
        <w:t xml:space="preserve">if the meeting was </w:t>
      </w:r>
      <w:r w:rsidR="002C09D2" w:rsidRPr="00B530F8">
        <w:t xml:space="preserve">a special meeting </w:t>
      </w:r>
      <w:r w:rsidRPr="00B530F8">
        <w:t xml:space="preserve">convened under rule </w:t>
      </w:r>
      <w:r w:rsidRPr="00B530F8">
        <w:fldChar w:fldCharType="begin"/>
      </w:r>
      <w:r w:rsidRPr="00B530F8">
        <w:instrText xml:space="preserve"> REF _Ref219713165 \w \h </w:instrText>
      </w:r>
      <w:r w:rsidR="00B530F8">
        <w:instrText xml:space="preserve"> \* MERGEFORMAT </w:instrText>
      </w:r>
      <w:r w:rsidRPr="00B530F8">
        <w:fldChar w:fldCharType="separate"/>
      </w:r>
      <w:r w:rsidR="008C5EEA" w:rsidRPr="00B530F8">
        <w:t>11.3</w:t>
      </w:r>
      <w:r w:rsidRPr="00B530F8">
        <w:fldChar w:fldCharType="end"/>
      </w:r>
      <w:r w:rsidRPr="00B530F8">
        <w:t xml:space="preserve">, the </w:t>
      </w:r>
      <w:r w:rsidR="00A62A3C" w:rsidRPr="00B530F8">
        <w:t xml:space="preserve">meeting lapses; </w:t>
      </w:r>
    </w:p>
    <w:p w14:paraId="7DB48530" w14:textId="1BFC9D54" w:rsidR="002C09D2" w:rsidRPr="00B530F8" w:rsidRDefault="00316B82" w:rsidP="00DD5D91">
      <w:pPr>
        <w:pStyle w:val="ListLegal"/>
        <w:numPr>
          <w:ilvl w:val="1"/>
          <w:numId w:val="83"/>
        </w:numPr>
      </w:pPr>
      <w:bookmarkStart w:id="160" w:name="_Ref219713530"/>
      <w:r w:rsidRPr="00B530F8">
        <w:t>otherwise, the meeting is adjourned to:</w:t>
      </w:r>
      <w:bookmarkEnd w:id="160"/>
      <w:r w:rsidRPr="00B530F8">
        <w:t xml:space="preserve"> </w:t>
      </w:r>
    </w:p>
    <w:p w14:paraId="057A2959" w14:textId="56A16927" w:rsidR="00316B82" w:rsidRPr="00B530F8" w:rsidRDefault="009E6757" w:rsidP="00316B82">
      <w:pPr>
        <w:pStyle w:val="ListLegal"/>
        <w:numPr>
          <w:ilvl w:val="2"/>
          <w:numId w:val="83"/>
        </w:numPr>
      </w:pPr>
      <w:r w:rsidRPr="00B530F8">
        <w:t xml:space="preserve">another date and time as the </w:t>
      </w:r>
      <w:r w:rsidR="001C20A2" w:rsidRPr="00B530F8">
        <w:t>Committee Members present may determine; or</w:t>
      </w:r>
    </w:p>
    <w:p w14:paraId="789D729B" w14:textId="74D2BC51" w:rsidR="001C20A2" w:rsidRPr="00B530F8" w:rsidRDefault="00EF4AA4" w:rsidP="00316B82">
      <w:pPr>
        <w:pStyle w:val="ListLegal"/>
        <w:numPr>
          <w:ilvl w:val="2"/>
          <w:numId w:val="83"/>
        </w:numPr>
      </w:pPr>
      <w:r w:rsidRPr="00B530F8">
        <w:t>the same day of the week and time in the next week</w:t>
      </w:r>
      <w:r w:rsidR="00107871" w:rsidRPr="00B530F8">
        <w:t>; and</w:t>
      </w:r>
    </w:p>
    <w:p w14:paraId="0BCEF460" w14:textId="2D5237C5" w:rsidR="00107871" w:rsidRPr="00B530F8" w:rsidRDefault="00662679" w:rsidP="00107871">
      <w:pPr>
        <w:pStyle w:val="ListLegal"/>
        <w:numPr>
          <w:ilvl w:val="1"/>
          <w:numId w:val="83"/>
        </w:numPr>
      </w:pPr>
      <w:r w:rsidRPr="00B530F8">
        <w:t xml:space="preserve">If, at an adjourned meeting mentioned in subrule </w:t>
      </w:r>
      <w:r w:rsidRPr="00B530F8">
        <w:fldChar w:fldCharType="begin"/>
      </w:r>
      <w:r w:rsidRPr="00B530F8">
        <w:instrText xml:space="preserve"> REF _Ref219713519 \w \h </w:instrText>
      </w:r>
      <w:r w:rsidR="00B530F8">
        <w:instrText xml:space="preserve"> \* MERGEFORMAT </w:instrText>
      </w:r>
      <w:r w:rsidRPr="00B530F8">
        <w:fldChar w:fldCharType="separate"/>
      </w:r>
      <w:r w:rsidR="008C5EEA" w:rsidRPr="00B530F8">
        <w:t>11.1</w:t>
      </w:r>
      <w:r w:rsidRPr="00B530F8">
        <w:fldChar w:fldCharType="end"/>
      </w:r>
      <w:r w:rsidRPr="00B530F8">
        <w:fldChar w:fldCharType="begin"/>
      </w:r>
      <w:r w:rsidRPr="00B530F8">
        <w:instrText xml:space="preserve"> REF _Ref219713523 \w \h </w:instrText>
      </w:r>
      <w:r w:rsidR="00B530F8">
        <w:instrText xml:space="preserve"> \* MERGEFORMAT </w:instrText>
      </w:r>
      <w:r w:rsidRPr="00B530F8">
        <w:fldChar w:fldCharType="separate"/>
      </w:r>
      <w:r w:rsidR="008C5EEA" w:rsidRPr="00B530F8">
        <w:t>(e)</w:t>
      </w:r>
      <w:r w:rsidRPr="00B530F8">
        <w:fldChar w:fldCharType="end"/>
      </w:r>
      <w:r w:rsidRPr="00B530F8">
        <w:fldChar w:fldCharType="begin"/>
      </w:r>
      <w:r w:rsidRPr="00B530F8">
        <w:instrText xml:space="preserve"> REF _Ref219713530 \n \h </w:instrText>
      </w:r>
      <w:r w:rsidR="00B530F8">
        <w:instrText xml:space="preserve"> \* MERGEFORMAT </w:instrText>
      </w:r>
      <w:r w:rsidRPr="00B530F8">
        <w:fldChar w:fldCharType="separate"/>
      </w:r>
      <w:r w:rsidR="008C5EEA" w:rsidRPr="00B530F8">
        <w:t>(ii)</w:t>
      </w:r>
      <w:r w:rsidRPr="00B530F8">
        <w:fldChar w:fldCharType="end"/>
      </w:r>
      <w:r w:rsidR="008D7153" w:rsidRPr="00B530F8">
        <w:t xml:space="preserve">, a quorum has not been achieved within thirty minutes after the time appointed for the commencement of the meeting, the meeting lapses. </w:t>
      </w:r>
    </w:p>
    <w:p w14:paraId="7D62D584" w14:textId="7FF2C7BE" w:rsidR="0054083D" w:rsidRPr="00B530F8" w:rsidRDefault="0054083D" w:rsidP="0054083D">
      <w:pPr>
        <w:pStyle w:val="ListLegal"/>
        <w:numPr>
          <w:ilvl w:val="0"/>
          <w:numId w:val="83"/>
        </w:numPr>
      </w:pPr>
      <w:r w:rsidRPr="00B530F8">
        <w:t>The chair</w:t>
      </w:r>
      <w:r w:rsidR="002D7D95" w:rsidRPr="00B530F8">
        <w:t>person</w:t>
      </w:r>
      <w:r w:rsidRPr="00B530F8">
        <w:t xml:space="preserve"> of each meeting of the Management Committee is:</w:t>
      </w:r>
    </w:p>
    <w:p w14:paraId="53A62EB3" w14:textId="77777777" w:rsidR="0054083D" w:rsidRPr="00B530F8" w:rsidRDefault="0054083D" w:rsidP="0054083D">
      <w:pPr>
        <w:pStyle w:val="ListLegal"/>
        <w:numPr>
          <w:ilvl w:val="1"/>
          <w:numId w:val="83"/>
        </w:numPr>
      </w:pPr>
      <w:r w:rsidRPr="00B530F8">
        <w:t>the President; or</w:t>
      </w:r>
    </w:p>
    <w:p w14:paraId="295A6BB6" w14:textId="77777777" w:rsidR="0054083D" w:rsidRPr="00B530F8" w:rsidRDefault="0054083D" w:rsidP="0054083D">
      <w:pPr>
        <w:pStyle w:val="ListLegal"/>
        <w:numPr>
          <w:ilvl w:val="1"/>
          <w:numId w:val="83"/>
        </w:numPr>
      </w:pPr>
      <w:r w:rsidRPr="00B530F8">
        <w:t>if the President is not present, the Vice-President; or</w:t>
      </w:r>
    </w:p>
    <w:p w14:paraId="0CE2E110" w14:textId="28DA1277" w:rsidR="0054083D" w:rsidRPr="00B530F8" w:rsidRDefault="0054083D" w:rsidP="0054083D">
      <w:pPr>
        <w:pStyle w:val="ListLegal"/>
        <w:numPr>
          <w:ilvl w:val="1"/>
          <w:numId w:val="83"/>
        </w:numPr>
      </w:pPr>
      <w:r w:rsidRPr="00B530F8">
        <w:t>if the Vice-President is not present, another Committee Member the Management Committee decides to be chair</w:t>
      </w:r>
      <w:r w:rsidR="002D7D95" w:rsidRPr="00B530F8">
        <w:t>person</w:t>
      </w:r>
      <w:r w:rsidRPr="00B530F8">
        <w:t xml:space="preserve">. </w:t>
      </w:r>
    </w:p>
    <w:p w14:paraId="552E90BC" w14:textId="63F49EF6" w:rsidR="0082362E" w:rsidRPr="00B530F8" w:rsidRDefault="00BF59A4" w:rsidP="00F577B6">
      <w:pPr>
        <w:pStyle w:val="ListLegal"/>
        <w:numPr>
          <w:ilvl w:val="0"/>
          <w:numId w:val="83"/>
        </w:numPr>
      </w:pPr>
      <w:r w:rsidRPr="00B530F8">
        <w:t xml:space="preserve">Resolutions put to the Management Committee </w:t>
      </w:r>
      <w:r w:rsidR="00B531D3" w:rsidRPr="00B530F8">
        <w:t xml:space="preserve">are decided by a majority of votes of Committee Members present and entitled to vote. </w:t>
      </w:r>
      <w:r w:rsidR="00742C6A" w:rsidRPr="00B530F8">
        <w:t xml:space="preserve">In the case of equality of votes, the resolution is decided in the negative. </w:t>
      </w:r>
    </w:p>
    <w:p w14:paraId="759DF5EC" w14:textId="7C911232" w:rsidR="00B36E6A" w:rsidRPr="00B530F8" w:rsidRDefault="00B36E6A" w:rsidP="00F577B6">
      <w:pPr>
        <w:pStyle w:val="ListLegal"/>
        <w:numPr>
          <w:ilvl w:val="0"/>
          <w:numId w:val="83"/>
        </w:numPr>
      </w:pPr>
      <w:r w:rsidRPr="00B530F8">
        <w:t>Each Committee Member has only one vote</w:t>
      </w:r>
      <w:r w:rsidR="00E64E0C" w:rsidRPr="00B530F8">
        <w:t xml:space="preserve"> on each resolution</w:t>
      </w:r>
      <w:r w:rsidRPr="00B530F8">
        <w:t xml:space="preserve">. </w:t>
      </w:r>
    </w:p>
    <w:p w14:paraId="3B274966" w14:textId="77777777" w:rsidR="00D43DAB" w:rsidRPr="00B530F8" w:rsidRDefault="00D43DAB" w:rsidP="00D43DAB">
      <w:pPr>
        <w:pStyle w:val="ListLegal"/>
        <w:numPr>
          <w:ilvl w:val="0"/>
          <w:numId w:val="83"/>
        </w:numPr>
      </w:pPr>
      <w:r w:rsidRPr="00B530F8">
        <w:t xml:space="preserve">Each Committee Member, by consenting to be a Committee Member, consents to the use of electronic communication technology to hold a Management Committee meeting. </w:t>
      </w:r>
    </w:p>
    <w:p w14:paraId="65445978" w14:textId="05E846E8" w:rsidR="00611217" w:rsidRPr="00B530F8" w:rsidRDefault="00611217" w:rsidP="00611217">
      <w:pPr>
        <w:pStyle w:val="ListLegal"/>
        <w:numPr>
          <w:ilvl w:val="0"/>
          <w:numId w:val="83"/>
        </w:numPr>
      </w:pPr>
      <w:r w:rsidRPr="00B530F8">
        <w:t>If the immediate past President of the Club remains a member of the Club who does not have any Membership Fees or Levies in arrears</w:t>
      </w:r>
      <w:r w:rsidR="00BA3C83">
        <w:t xml:space="preserve"> and</w:t>
      </w:r>
      <w:r w:rsidR="00E951C8">
        <w:t xml:space="preserve"> is invited by the Management Committee to a Management Committee meeting</w:t>
      </w:r>
      <w:r w:rsidRPr="00B530F8">
        <w:t xml:space="preserve">, the immediate past President may attend </w:t>
      </w:r>
      <w:r w:rsidR="00E951C8">
        <w:t xml:space="preserve">the </w:t>
      </w:r>
      <w:r w:rsidRPr="00B530F8">
        <w:t xml:space="preserve">meeting despite not being a Committee Member. </w:t>
      </w:r>
    </w:p>
    <w:p w14:paraId="07C0C79E" w14:textId="77777777" w:rsidR="0090179B" w:rsidRPr="00B530F8" w:rsidRDefault="00507980" w:rsidP="00611217">
      <w:pPr>
        <w:pStyle w:val="ListLegal"/>
        <w:numPr>
          <w:ilvl w:val="0"/>
          <w:numId w:val="83"/>
        </w:numPr>
      </w:pPr>
      <w:r w:rsidRPr="00B530F8">
        <w:t xml:space="preserve">A person who is not a Committee Member </w:t>
      </w:r>
      <w:r w:rsidR="00173D97" w:rsidRPr="00B530F8">
        <w:t xml:space="preserve">and </w:t>
      </w:r>
      <w:r w:rsidRPr="00B530F8">
        <w:t xml:space="preserve">who is </w:t>
      </w:r>
      <w:r w:rsidR="00173D97" w:rsidRPr="00B530F8">
        <w:t>asked to leave a meeting of the Management Committee by the chair</w:t>
      </w:r>
      <w:r w:rsidR="00DA4928" w:rsidRPr="00B530F8">
        <w:t>person must leave the meeting.</w:t>
      </w:r>
    </w:p>
    <w:p w14:paraId="0892594E" w14:textId="7AE66DC1" w:rsidR="008A0501" w:rsidRPr="00B530F8" w:rsidRDefault="0082362E" w:rsidP="008A0501">
      <w:pPr>
        <w:pStyle w:val="Heading2"/>
      </w:pPr>
      <w:bookmarkStart w:id="161" w:name="_Toc220654473"/>
      <w:r w:rsidRPr="00B530F8">
        <w:t>Election of Roles</w:t>
      </w:r>
      <w:bookmarkEnd w:id="161"/>
    </w:p>
    <w:p w14:paraId="7988B799" w14:textId="7BC325E9" w:rsidR="008A0501" w:rsidRPr="00B530F8" w:rsidRDefault="008A0501" w:rsidP="0082362E">
      <w:pPr>
        <w:pStyle w:val="Clausebody"/>
      </w:pPr>
      <w:r w:rsidRPr="00B530F8">
        <w:t xml:space="preserve">At the first meeting of the Management Committee held after the Annual General Meeting at which that Management Committee was elected, the Management Committee must decide which Committee Members will hold any role not filled following the election at the Annual General Meeting. </w:t>
      </w:r>
    </w:p>
    <w:p w14:paraId="3490F7F1" w14:textId="0CB45439" w:rsidR="00611217" w:rsidRPr="00B530F8" w:rsidRDefault="00611217" w:rsidP="00611217">
      <w:pPr>
        <w:pStyle w:val="Heading2"/>
      </w:pPr>
      <w:bookmarkStart w:id="162" w:name="_Ref219713165"/>
      <w:bookmarkStart w:id="163" w:name="_Toc220654474"/>
      <w:r w:rsidRPr="00B530F8">
        <w:lastRenderedPageBreak/>
        <w:t>Special Meetings</w:t>
      </w:r>
      <w:bookmarkEnd w:id="162"/>
      <w:bookmarkEnd w:id="163"/>
    </w:p>
    <w:p w14:paraId="48030141" w14:textId="27B7C59C" w:rsidR="000F08A3" w:rsidRPr="00B530F8" w:rsidRDefault="00641874" w:rsidP="00611217">
      <w:pPr>
        <w:pStyle w:val="ListLegal"/>
        <w:numPr>
          <w:ilvl w:val="0"/>
          <w:numId w:val="90"/>
        </w:numPr>
      </w:pPr>
      <w:r w:rsidRPr="00B530F8">
        <w:t xml:space="preserve">A special meeting of the Management Committee </w:t>
      </w:r>
      <w:r w:rsidR="00B85342" w:rsidRPr="00B530F8">
        <w:t xml:space="preserve">must be </w:t>
      </w:r>
      <w:r w:rsidR="00ED7A01" w:rsidRPr="00B530F8">
        <w:t>convened</w:t>
      </w:r>
      <w:r w:rsidR="00B85342" w:rsidRPr="00B530F8">
        <w:t xml:space="preserve"> by the Secretary</w:t>
      </w:r>
      <w:r w:rsidR="007100F9" w:rsidRPr="00B530F8">
        <w:t xml:space="preserve"> </w:t>
      </w:r>
      <w:r w:rsidR="007F047A" w:rsidRPr="00B530F8">
        <w:t>as soon as practicable following</w:t>
      </w:r>
      <w:r w:rsidR="00203CDA" w:rsidRPr="00B530F8">
        <w:t xml:space="preserve"> receipt of a </w:t>
      </w:r>
      <w:r w:rsidR="007F047A" w:rsidRPr="00B530F8">
        <w:t xml:space="preserve">written </w:t>
      </w:r>
      <w:r w:rsidR="00203CDA" w:rsidRPr="00B530F8">
        <w:t>requisition</w:t>
      </w:r>
      <w:r w:rsidR="000F08A3" w:rsidRPr="00B530F8">
        <w:t>:</w:t>
      </w:r>
      <w:r w:rsidR="007F047A" w:rsidRPr="00B530F8">
        <w:t xml:space="preserve"> </w:t>
      </w:r>
    </w:p>
    <w:p w14:paraId="3B9252BA" w14:textId="77777777" w:rsidR="000F08A3" w:rsidRPr="00B530F8" w:rsidRDefault="007F047A" w:rsidP="000F08A3">
      <w:pPr>
        <w:pStyle w:val="ListLegal"/>
        <w:numPr>
          <w:ilvl w:val="1"/>
          <w:numId w:val="83"/>
        </w:numPr>
      </w:pPr>
      <w:r w:rsidRPr="00B530F8">
        <w:t xml:space="preserve">stating the </w:t>
      </w:r>
      <w:r w:rsidR="005A2D92" w:rsidRPr="00B530F8">
        <w:t>reasons why the special meeting is being convened</w:t>
      </w:r>
      <w:r w:rsidR="000F08A3" w:rsidRPr="00B530F8">
        <w:t xml:space="preserve">; </w:t>
      </w:r>
    </w:p>
    <w:p w14:paraId="4350195F" w14:textId="480AF6D2" w:rsidR="000F08A3" w:rsidRPr="00B530F8" w:rsidRDefault="000F08A3" w:rsidP="000F08A3">
      <w:pPr>
        <w:pStyle w:val="ListLegal"/>
        <w:numPr>
          <w:ilvl w:val="1"/>
          <w:numId w:val="83"/>
        </w:numPr>
      </w:pPr>
      <w:r w:rsidRPr="00B530F8">
        <w:t xml:space="preserve">stating the </w:t>
      </w:r>
      <w:r w:rsidR="00A70CAC" w:rsidRPr="00B530F8">
        <w:t>nature of the business to be transacted at the special meeting; and</w:t>
      </w:r>
    </w:p>
    <w:p w14:paraId="64094D36" w14:textId="77777777" w:rsidR="00A70CAC" w:rsidRPr="00B530F8" w:rsidRDefault="00203CDA" w:rsidP="000F08A3">
      <w:pPr>
        <w:pStyle w:val="ListLegal"/>
        <w:numPr>
          <w:ilvl w:val="1"/>
          <w:numId w:val="83"/>
        </w:numPr>
      </w:pPr>
      <w:r w:rsidRPr="00B530F8">
        <w:t xml:space="preserve">signed by </w:t>
      </w:r>
      <w:r w:rsidR="007F047A" w:rsidRPr="00B530F8">
        <w:t>not less than one-third of the members of the Management Committee</w:t>
      </w:r>
      <w:r w:rsidR="00A70CAC" w:rsidRPr="00B530F8">
        <w:t xml:space="preserve">. </w:t>
      </w:r>
    </w:p>
    <w:p w14:paraId="78F06597" w14:textId="77777777" w:rsidR="0083593F" w:rsidRPr="00B530F8" w:rsidRDefault="00B83478" w:rsidP="00A70CAC">
      <w:pPr>
        <w:pStyle w:val="ListLegal"/>
        <w:numPr>
          <w:ilvl w:val="0"/>
          <w:numId w:val="83"/>
        </w:numPr>
      </w:pPr>
      <w:r w:rsidRPr="00B530F8">
        <w:t xml:space="preserve">At least two days before any special meeting of the Management Committee, the Secretary must give the Committee Members notice stating the nature of the business to be transacted at the special meeting. </w:t>
      </w:r>
    </w:p>
    <w:p w14:paraId="4283BA97" w14:textId="2A07468E" w:rsidR="00092AE0" w:rsidRPr="00B530F8" w:rsidRDefault="00092AE0" w:rsidP="00092AE0">
      <w:pPr>
        <w:pStyle w:val="Heading2"/>
      </w:pPr>
      <w:bookmarkStart w:id="164" w:name="_Toc220654475"/>
      <w:r w:rsidRPr="00B530F8">
        <w:t>Subcommittees</w:t>
      </w:r>
      <w:bookmarkEnd w:id="164"/>
    </w:p>
    <w:p w14:paraId="1577E0FE" w14:textId="46324AAC" w:rsidR="00092AE0" w:rsidRPr="00B530F8" w:rsidRDefault="00092AE0" w:rsidP="00092AE0">
      <w:pPr>
        <w:pStyle w:val="ListLegal"/>
        <w:numPr>
          <w:ilvl w:val="0"/>
          <w:numId w:val="92"/>
        </w:numPr>
      </w:pPr>
      <w:r w:rsidRPr="00B530F8">
        <w:t>The Management Committee may</w:t>
      </w:r>
      <w:r w:rsidR="0018759E" w:rsidRPr="00B530F8">
        <w:t xml:space="preserve"> create subcommittees for any special </w:t>
      </w:r>
      <w:proofErr w:type="gramStart"/>
      <w:r w:rsidR="0018759E" w:rsidRPr="00B530F8">
        <w:t>purpose</w:t>
      </w:r>
      <w:r w:rsidR="006B7BCF" w:rsidRPr="00B530F8">
        <w:t>,</w:t>
      </w:r>
      <w:r w:rsidR="0018759E" w:rsidRPr="00B530F8">
        <w:t xml:space="preserve"> and</w:t>
      </w:r>
      <w:proofErr w:type="gramEnd"/>
      <w:r w:rsidR="0018759E" w:rsidRPr="00B530F8">
        <w:t xml:space="preserve"> may appoint any person who would be eligible to be a Committee Member </w:t>
      </w:r>
      <w:r w:rsidR="006B7BCF" w:rsidRPr="00B530F8">
        <w:t xml:space="preserve">under rule </w:t>
      </w:r>
      <w:r w:rsidR="006B7BCF" w:rsidRPr="00B530F8">
        <w:fldChar w:fldCharType="begin"/>
      </w:r>
      <w:r w:rsidR="006B7BCF" w:rsidRPr="00B530F8">
        <w:instrText xml:space="preserve"> REF _Ref219298474 \w \h </w:instrText>
      </w:r>
      <w:r w:rsidR="00B530F8">
        <w:instrText xml:space="preserve"> \* MERGEFORMAT </w:instrText>
      </w:r>
      <w:r w:rsidR="006B7BCF" w:rsidRPr="00B530F8">
        <w:fldChar w:fldCharType="separate"/>
      </w:r>
      <w:r w:rsidR="008C5EEA" w:rsidRPr="00B530F8">
        <w:t>10.3</w:t>
      </w:r>
      <w:r w:rsidR="006B7BCF" w:rsidRPr="00B530F8">
        <w:fldChar w:fldCharType="end"/>
      </w:r>
      <w:r w:rsidR="006B7BCF" w:rsidRPr="00B530F8">
        <w:t xml:space="preserve"> </w:t>
      </w:r>
      <w:r w:rsidR="00B27D7B" w:rsidRPr="00B530F8">
        <w:t>as a member of a subcommittee</w:t>
      </w:r>
      <w:r w:rsidR="0018759E" w:rsidRPr="00B530F8">
        <w:t xml:space="preserve">. </w:t>
      </w:r>
    </w:p>
    <w:p w14:paraId="5ED1F44A" w14:textId="3DCD30B2" w:rsidR="0018759E" w:rsidRPr="00B530F8" w:rsidRDefault="00B27D7B" w:rsidP="00092AE0">
      <w:pPr>
        <w:pStyle w:val="ListLegal"/>
        <w:numPr>
          <w:ilvl w:val="0"/>
          <w:numId w:val="92"/>
        </w:numPr>
      </w:pPr>
      <w:r w:rsidRPr="00B530F8">
        <w:t xml:space="preserve">All actions </w:t>
      </w:r>
      <w:r w:rsidR="003F1A36" w:rsidRPr="00B530F8">
        <w:t xml:space="preserve">of a subcommittee must be ratified by the Management Committee to be effective. </w:t>
      </w:r>
    </w:p>
    <w:p w14:paraId="50B2C201" w14:textId="343CCF9F" w:rsidR="003F1A36" w:rsidRPr="00B530F8" w:rsidRDefault="00217DA9" w:rsidP="00092AE0">
      <w:pPr>
        <w:pStyle w:val="ListLegal"/>
        <w:numPr>
          <w:ilvl w:val="0"/>
          <w:numId w:val="92"/>
        </w:numPr>
      </w:pPr>
      <w:r w:rsidRPr="00B530F8">
        <w:t xml:space="preserve">At the first meeting of the Management Committee held after the Annual General Meeting at which that Management Committee was elected, </w:t>
      </w:r>
      <w:r w:rsidR="00044985" w:rsidRPr="00B530F8">
        <w:t>all members of subcommittees automatically resign</w:t>
      </w:r>
      <w:r w:rsidR="00DA39D4" w:rsidRPr="00B530F8">
        <w:t xml:space="preserve">. </w:t>
      </w:r>
    </w:p>
    <w:p w14:paraId="7CCF4C03" w14:textId="72014650" w:rsidR="00DA39D4" w:rsidRPr="00B530F8" w:rsidRDefault="00DA39D4" w:rsidP="00DA39D4">
      <w:pPr>
        <w:pStyle w:val="Heading2"/>
      </w:pPr>
      <w:bookmarkStart w:id="165" w:name="_Ref219712865"/>
      <w:bookmarkStart w:id="166" w:name="_Toc220654476"/>
      <w:r w:rsidRPr="00B530F8">
        <w:t>Circulating resolutions</w:t>
      </w:r>
      <w:bookmarkEnd w:id="165"/>
      <w:bookmarkEnd w:id="166"/>
    </w:p>
    <w:p w14:paraId="7B67AFBA" w14:textId="44B07958" w:rsidR="00DA39D4" w:rsidRPr="00B530F8" w:rsidRDefault="00713E18" w:rsidP="000B4A35">
      <w:pPr>
        <w:pStyle w:val="ListLegal"/>
        <w:numPr>
          <w:ilvl w:val="0"/>
          <w:numId w:val="93"/>
        </w:numPr>
      </w:pPr>
      <w:bookmarkStart w:id="167" w:name="_Ref220400654"/>
      <w:r w:rsidRPr="00B530F8">
        <w:t>A resolution in writing signed by all the members of the Mana</w:t>
      </w:r>
      <w:r w:rsidR="00165D47" w:rsidRPr="00B530F8">
        <w:t xml:space="preserve">gement Committee </w:t>
      </w:r>
      <w:r w:rsidR="00E15AC6" w:rsidRPr="00B530F8">
        <w:t>is as valid and effectual as if it had been passed at a Management Committee meeting that was duly convened and held.</w:t>
      </w:r>
      <w:bookmarkEnd w:id="167"/>
      <w:r w:rsidR="00E15AC6" w:rsidRPr="00B530F8">
        <w:t xml:space="preserve"> </w:t>
      </w:r>
    </w:p>
    <w:p w14:paraId="3A23D187" w14:textId="001D05E3" w:rsidR="003820E2" w:rsidRPr="00B530F8" w:rsidRDefault="003820E2" w:rsidP="000B4A35">
      <w:pPr>
        <w:pStyle w:val="ListLegal"/>
        <w:numPr>
          <w:ilvl w:val="0"/>
          <w:numId w:val="93"/>
        </w:numPr>
      </w:pPr>
      <w:bookmarkStart w:id="168" w:name="_Ref219712869"/>
      <w:r w:rsidRPr="00B530F8">
        <w:t>Any such resolution may consist of several counterparts</w:t>
      </w:r>
      <w:r w:rsidR="007F6429" w:rsidRPr="00B530F8">
        <w:t>, each signed by one or more of the Committee Members.</w:t>
      </w:r>
      <w:bookmarkEnd w:id="168"/>
      <w:r w:rsidR="007F6429" w:rsidRPr="00B530F8">
        <w:t xml:space="preserve"> </w:t>
      </w:r>
    </w:p>
    <w:p w14:paraId="4A1A0B0C" w14:textId="332ACF71" w:rsidR="007F6429" w:rsidRPr="00B530F8" w:rsidRDefault="007F6429" w:rsidP="000B4A35">
      <w:pPr>
        <w:pStyle w:val="ListLegal"/>
        <w:numPr>
          <w:ilvl w:val="0"/>
          <w:numId w:val="93"/>
        </w:numPr>
      </w:pPr>
      <w:bookmarkStart w:id="169" w:name="_Ref219712875"/>
      <w:r w:rsidRPr="00B530F8">
        <w:t>The Secretary may send a resolution in writing by electronic mail to the Committee Members</w:t>
      </w:r>
      <w:r w:rsidR="00BB7C9B" w:rsidRPr="00B530F8">
        <w:t xml:space="preserve">, and the Committee Members may agree </w:t>
      </w:r>
      <w:r w:rsidR="00DC7675" w:rsidRPr="00B530F8">
        <w:t xml:space="preserve">to the resolution by sending a </w:t>
      </w:r>
      <w:proofErr w:type="gramStart"/>
      <w:r w:rsidR="00DC7675" w:rsidRPr="00B530F8">
        <w:t>reply</w:t>
      </w:r>
      <w:proofErr w:type="gramEnd"/>
      <w:r w:rsidR="00DC7675" w:rsidRPr="00B530F8">
        <w:t xml:space="preserve"> electronic mail to that effect.</w:t>
      </w:r>
      <w:bookmarkEnd w:id="169"/>
      <w:r w:rsidR="00DC7675" w:rsidRPr="00B530F8">
        <w:t xml:space="preserve"> </w:t>
      </w:r>
    </w:p>
    <w:p w14:paraId="67C438A2" w14:textId="02DF4A1E" w:rsidR="00DC7675" w:rsidRPr="00B530F8" w:rsidRDefault="00DC7675" w:rsidP="000B4A35">
      <w:pPr>
        <w:pStyle w:val="ListLegal"/>
        <w:numPr>
          <w:ilvl w:val="0"/>
          <w:numId w:val="93"/>
        </w:numPr>
      </w:pPr>
      <w:r w:rsidRPr="00B530F8">
        <w:t>A resolution</w:t>
      </w:r>
      <w:r w:rsidR="003F48E7" w:rsidRPr="00B530F8">
        <w:t xml:space="preserve"> </w:t>
      </w:r>
      <w:r w:rsidR="00CE3214" w:rsidRPr="00B530F8">
        <w:t xml:space="preserve">in writing is passed when the last Committee Member signs or otherwise </w:t>
      </w:r>
      <w:r w:rsidR="002449E8" w:rsidRPr="00B530F8">
        <w:t xml:space="preserve">agrees to the resolution in the manner set out in subrules </w:t>
      </w:r>
      <w:r w:rsidR="002449E8" w:rsidRPr="00B530F8">
        <w:fldChar w:fldCharType="begin"/>
      </w:r>
      <w:r w:rsidR="002449E8" w:rsidRPr="00B530F8">
        <w:instrText xml:space="preserve"> REF _Ref219712865 \w \h </w:instrText>
      </w:r>
      <w:r w:rsidR="00B530F8">
        <w:instrText xml:space="preserve"> \* MERGEFORMAT </w:instrText>
      </w:r>
      <w:r w:rsidR="002449E8" w:rsidRPr="00B530F8">
        <w:fldChar w:fldCharType="separate"/>
      </w:r>
      <w:r w:rsidR="008C5EEA" w:rsidRPr="00B530F8">
        <w:t>11.5</w:t>
      </w:r>
      <w:r w:rsidR="002449E8" w:rsidRPr="00B530F8">
        <w:fldChar w:fldCharType="end"/>
      </w:r>
      <w:r w:rsidR="002449E8" w:rsidRPr="00B530F8">
        <w:fldChar w:fldCharType="begin"/>
      </w:r>
      <w:r w:rsidR="002449E8" w:rsidRPr="00B530F8">
        <w:instrText xml:space="preserve"> REF _Ref219712869 \w \h </w:instrText>
      </w:r>
      <w:r w:rsidR="00B530F8">
        <w:instrText xml:space="preserve"> \* MERGEFORMAT </w:instrText>
      </w:r>
      <w:r w:rsidR="002449E8" w:rsidRPr="00B530F8">
        <w:fldChar w:fldCharType="separate"/>
      </w:r>
      <w:r w:rsidR="008C5EEA" w:rsidRPr="00B530F8">
        <w:t>(b)</w:t>
      </w:r>
      <w:r w:rsidR="002449E8" w:rsidRPr="00B530F8">
        <w:fldChar w:fldCharType="end"/>
      </w:r>
      <w:r w:rsidR="002449E8" w:rsidRPr="00B530F8">
        <w:t xml:space="preserve"> or </w:t>
      </w:r>
      <w:r w:rsidR="002449E8" w:rsidRPr="00B530F8">
        <w:fldChar w:fldCharType="begin"/>
      </w:r>
      <w:r w:rsidR="002449E8" w:rsidRPr="00B530F8">
        <w:instrText xml:space="preserve"> REF _Ref219712865 \w \h </w:instrText>
      </w:r>
      <w:r w:rsidR="00B530F8">
        <w:instrText xml:space="preserve"> \* MERGEFORMAT </w:instrText>
      </w:r>
      <w:r w:rsidR="002449E8" w:rsidRPr="00B530F8">
        <w:fldChar w:fldCharType="separate"/>
      </w:r>
      <w:r w:rsidR="008C5EEA" w:rsidRPr="00B530F8">
        <w:t>11.5</w:t>
      </w:r>
      <w:r w:rsidR="002449E8" w:rsidRPr="00B530F8">
        <w:fldChar w:fldCharType="end"/>
      </w:r>
      <w:r w:rsidR="002449E8" w:rsidRPr="00B530F8">
        <w:fldChar w:fldCharType="begin"/>
      </w:r>
      <w:r w:rsidR="002449E8" w:rsidRPr="00B530F8">
        <w:instrText xml:space="preserve"> REF _Ref219712875 \w \h </w:instrText>
      </w:r>
      <w:r w:rsidR="00B530F8">
        <w:instrText xml:space="preserve"> \* MERGEFORMAT </w:instrText>
      </w:r>
      <w:r w:rsidR="002449E8" w:rsidRPr="00B530F8">
        <w:fldChar w:fldCharType="separate"/>
      </w:r>
      <w:r w:rsidR="008C5EEA" w:rsidRPr="00B530F8">
        <w:t>(c)</w:t>
      </w:r>
      <w:r w:rsidR="002449E8" w:rsidRPr="00B530F8">
        <w:fldChar w:fldCharType="end"/>
      </w:r>
      <w:r w:rsidR="00D43DAB" w:rsidRPr="00B530F8">
        <w:t xml:space="preserve">. </w:t>
      </w:r>
    </w:p>
    <w:p w14:paraId="5A0E87CD" w14:textId="77777777" w:rsidR="0071068B" w:rsidRPr="00B530F8" w:rsidRDefault="0071068B" w:rsidP="0071068B">
      <w:pPr>
        <w:pStyle w:val="Heading2"/>
        <w:rPr>
          <w:lang w:val="en-GB"/>
        </w:rPr>
      </w:pPr>
      <w:bookmarkStart w:id="170" w:name="_Toc220654477"/>
      <w:r w:rsidRPr="00B530F8">
        <w:rPr>
          <w:lang w:val="en-GB"/>
        </w:rPr>
        <w:t>Defects in appointment</w:t>
      </w:r>
      <w:bookmarkEnd w:id="170"/>
    </w:p>
    <w:p w14:paraId="4771996F" w14:textId="30861800" w:rsidR="001200FB" w:rsidRPr="00B530F8" w:rsidRDefault="008020BB" w:rsidP="0071068B">
      <w:pPr>
        <w:pStyle w:val="Clausebody"/>
      </w:pPr>
      <w:r w:rsidRPr="00B530F8">
        <w:t>All actions at a Management Committee meeting</w:t>
      </w:r>
      <w:r w:rsidR="007B3A8C" w:rsidRPr="00B530F8">
        <w:t>,</w:t>
      </w:r>
      <w:r w:rsidRPr="00B530F8">
        <w:t xml:space="preserve"> or by a person acting as a Committee Member</w:t>
      </w:r>
      <w:r w:rsidR="007B3A8C" w:rsidRPr="00B530F8">
        <w:t xml:space="preserve">, or by a person acting as a </w:t>
      </w:r>
      <w:r w:rsidR="00065EF1" w:rsidRPr="00B530F8">
        <w:t>s</w:t>
      </w:r>
      <w:r w:rsidR="007B3A8C" w:rsidRPr="00B530F8">
        <w:t>ub</w:t>
      </w:r>
      <w:r w:rsidR="00065EF1" w:rsidRPr="00B530F8">
        <w:t>c</w:t>
      </w:r>
      <w:r w:rsidR="007B3A8C" w:rsidRPr="00B530F8">
        <w:t>ommittee member</w:t>
      </w:r>
      <w:r w:rsidR="00092AE0" w:rsidRPr="00B530F8">
        <w:t>,</w:t>
      </w:r>
      <w:r w:rsidRPr="00B530F8">
        <w:t xml:space="preserve"> </w:t>
      </w:r>
      <w:r w:rsidR="009369C6" w:rsidRPr="00B530F8">
        <w:t>are valid even if it is afterwards discovered that</w:t>
      </w:r>
      <w:r w:rsidR="001200FB" w:rsidRPr="00B530F8">
        <w:t>:</w:t>
      </w:r>
      <w:r w:rsidR="009369C6" w:rsidRPr="00B530F8">
        <w:t xml:space="preserve"> </w:t>
      </w:r>
    </w:p>
    <w:p w14:paraId="7A7CB117" w14:textId="2C0FCAAD" w:rsidR="0071068B" w:rsidRPr="00B530F8" w:rsidRDefault="009369C6" w:rsidP="001200FB">
      <w:pPr>
        <w:pStyle w:val="ListLegal"/>
        <w:numPr>
          <w:ilvl w:val="0"/>
          <w:numId w:val="91"/>
        </w:numPr>
      </w:pPr>
      <w:r w:rsidRPr="00B530F8">
        <w:t>there was a</w:t>
      </w:r>
      <w:r w:rsidR="0034268F" w:rsidRPr="00B530F8">
        <w:t xml:space="preserve"> defect in the appointment</w:t>
      </w:r>
      <w:r w:rsidR="001200FB" w:rsidRPr="00B530F8">
        <w:t>, election,</w:t>
      </w:r>
      <w:r w:rsidR="0034268F" w:rsidRPr="00B530F8">
        <w:t xml:space="preserve"> </w:t>
      </w:r>
      <w:r w:rsidR="003B1C56" w:rsidRPr="00B530F8">
        <w:t xml:space="preserve">or eligibility of </w:t>
      </w:r>
      <w:r w:rsidR="007F31EA" w:rsidRPr="00B530F8">
        <w:t>a</w:t>
      </w:r>
      <w:r w:rsidR="003B1C56" w:rsidRPr="00B530F8">
        <w:t xml:space="preserve"> Committee Member</w:t>
      </w:r>
      <w:r w:rsidR="00092AE0" w:rsidRPr="00B530F8">
        <w:t xml:space="preserve"> or </w:t>
      </w:r>
      <w:r w:rsidR="00065EF1" w:rsidRPr="00B530F8">
        <w:t>s</w:t>
      </w:r>
      <w:r w:rsidR="00092AE0" w:rsidRPr="00B530F8">
        <w:t>ub</w:t>
      </w:r>
      <w:r w:rsidR="00065EF1" w:rsidRPr="00B530F8">
        <w:t>c</w:t>
      </w:r>
      <w:r w:rsidR="00092AE0" w:rsidRPr="00B530F8">
        <w:t>ommittee member</w:t>
      </w:r>
      <w:r w:rsidR="007F31EA" w:rsidRPr="00B530F8">
        <w:t xml:space="preserve">; </w:t>
      </w:r>
    </w:p>
    <w:p w14:paraId="74098619" w14:textId="6132CA38" w:rsidR="009F4FC4" w:rsidRPr="00B530F8" w:rsidRDefault="00191FD6" w:rsidP="001200FB">
      <w:pPr>
        <w:pStyle w:val="ListLegal"/>
        <w:numPr>
          <w:ilvl w:val="0"/>
          <w:numId w:val="91"/>
        </w:numPr>
      </w:pPr>
      <w:r w:rsidRPr="00B530F8">
        <w:t>any of them were disqualified from</w:t>
      </w:r>
      <w:r w:rsidR="00B2399E" w:rsidRPr="00B530F8">
        <w:t>, or had ceased to be,</w:t>
      </w:r>
      <w:r w:rsidRPr="00B530F8">
        <w:t xml:space="preserve"> a member</w:t>
      </w:r>
      <w:r w:rsidR="00092AE0" w:rsidRPr="00B530F8">
        <w:t xml:space="preserve">, </w:t>
      </w:r>
      <w:r w:rsidR="00FB7CDF" w:rsidRPr="00B530F8">
        <w:t>a Committee Member</w:t>
      </w:r>
      <w:r w:rsidR="00092AE0" w:rsidRPr="00B530F8">
        <w:t xml:space="preserve">, or a </w:t>
      </w:r>
      <w:r w:rsidR="00065EF1" w:rsidRPr="00B530F8">
        <w:t xml:space="preserve">subcommittee </w:t>
      </w:r>
      <w:r w:rsidR="00092AE0" w:rsidRPr="00B530F8">
        <w:t>member</w:t>
      </w:r>
      <w:r w:rsidR="00B2399E" w:rsidRPr="00B530F8">
        <w:t xml:space="preserve">. </w:t>
      </w:r>
    </w:p>
    <w:p w14:paraId="4D380D85" w14:textId="50201574" w:rsidR="00246E6F" w:rsidRPr="00B530F8" w:rsidRDefault="005279CC" w:rsidP="00246E6F">
      <w:pPr>
        <w:pStyle w:val="Heading1"/>
      </w:pPr>
      <w:bookmarkStart w:id="171" w:name="_Toc220654478"/>
      <w:r w:rsidRPr="00B530F8">
        <w:lastRenderedPageBreak/>
        <w:t>Powers and Duties of Committee Members</w:t>
      </w:r>
      <w:bookmarkEnd w:id="171"/>
    </w:p>
    <w:p w14:paraId="165B6A70" w14:textId="5AEBE459" w:rsidR="005279CC" w:rsidRPr="00B530F8" w:rsidRDefault="005279CC" w:rsidP="005279CC">
      <w:pPr>
        <w:pStyle w:val="Heading2"/>
      </w:pPr>
      <w:bookmarkStart w:id="172" w:name="_Toc220654479"/>
      <w:r w:rsidRPr="00B530F8">
        <w:t>Duties</w:t>
      </w:r>
      <w:bookmarkEnd w:id="172"/>
    </w:p>
    <w:p w14:paraId="5933B59D" w14:textId="66D7779A" w:rsidR="005279CC" w:rsidRPr="00B530F8" w:rsidRDefault="005279CC" w:rsidP="005279CC">
      <w:pPr>
        <w:pStyle w:val="Clausebody"/>
      </w:pPr>
      <w:r w:rsidRPr="00B530F8">
        <w:t xml:space="preserve">The Committee Members must comply with their duties as </w:t>
      </w:r>
      <w:r w:rsidR="005C50AA" w:rsidRPr="00B530F8">
        <w:t>officers of the Club at law (including under Part 7, Division 3 of the Act, and at common law) and must:</w:t>
      </w:r>
    </w:p>
    <w:p w14:paraId="393C2DBF" w14:textId="0C1D99D8" w:rsidR="00BC6F7C" w:rsidRPr="00B530F8" w:rsidRDefault="00BC6F7C" w:rsidP="00E7541E">
      <w:pPr>
        <w:pStyle w:val="ListLegal"/>
        <w:numPr>
          <w:ilvl w:val="0"/>
          <w:numId w:val="95"/>
        </w:numPr>
        <w:rPr>
          <w:lang w:val="en-GB"/>
        </w:rPr>
      </w:pPr>
      <w:r w:rsidRPr="00B530F8">
        <w:rPr>
          <w:lang w:val="en-GB"/>
        </w:rPr>
        <w:t>exercise their powers and discharge their duties with the degree of care and diligence that a reasonable individual would exercise if they were a Committee Member</w:t>
      </w:r>
      <w:r w:rsidR="001168C7" w:rsidRPr="00B530F8">
        <w:rPr>
          <w:lang w:val="en-GB"/>
        </w:rPr>
        <w:t xml:space="preserve"> holding the same role as the Committee Member; </w:t>
      </w:r>
    </w:p>
    <w:p w14:paraId="4BD9B9ED" w14:textId="3F400497" w:rsidR="001168C7" w:rsidRPr="00B530F8" w:rsidRDefault="001168C7" w:rsidP="00BC6F7C">
      <w:pPr>
        <w:pStyle w:val="ListLegal"/>
        <w:rPr>
          <w:lang w:val="en-GB"/>
        </w:rPr>
      </w:pPr>
      <w:r w:rsidRPr="00B530F8">
        <w:rPr>
          <w:lang w:val="en-GB"/>
        </w:rPr>
        <w:t xml:space="preserve">act in good faith in the best interests of the Club and to further the objects and purposes of the Club as set out in this Constitution; </w:t>
      </w:r>
    </w:p>
    <w:p w14:paraId="241A9412" w14:textId="03803FBE" w:rsidR="001168C7" w:rsidRPr="00B530F8" w:rsidRDefault="00E7541E" w:rsidP="00BC6F7C">
      <w:pPr>
        <w:pStyle w:val="ListLegal"/>
        <w:rPr>
          <w:lang w:val="en-GB"/>
        </w:rPr>
      </w:pPr>
      <w:r w:rsidRPr="00B530F8">
        <w:rPr>
          <w:lang w:val="en-GB"/>
        </w:rPr>
        <w:t xml:space="preserve">not improperly use their position as Committee Member, or any information they gain in their position as Committee Member, </w:t>
      </w:r>
      <w:r w:rsidR="00384F7E" w:rsidRPr="00B530F8">
        <w:rPr>
          <w:lang w:val="en-GB"/>
        </w:rPr>
        <w:t xml:space="preserve">to gain, directly or indirectly, a benefit or material advantage </w:t>
      </w:r>
      <w:r w:rsidR="008E382E" w:rsidRPr="00B530F8">
        <w:rPr>
          <w:lang w:val="en-GB"/>
        </w:rPr>
        <w:t xml:space="preserve">for the Committee Member or another person; </w:t>
      </w:r>
    </w:p>
    <w:p w14:paraId="720DC056" w14:textId="1D030D3A" w:rsidR="008E382E" w:rsidRPr="00B530F8" w:rsidRDefault="009B1217" w:rsidP="00BC6F7C">
      <w:pPr>
        <w:pStyle w:val="ListLegal"/>
        <w:rPr>
          <w:lang w:val="en-GB"/>
        </w:rPr>
      </w:pPr>
      <w:r w:rsidRPr="00B530F8">
        <w:rPr>
          <w:lang w:val="en-GB"/>
        </w:rPr>
        <w:t xml:space="preserve">not improperly use their position as Committee Member to cause detriment to the Club; </w:t>
      </w:r>
    </w:p>
    <w:p w14:paraId="1FAF5C34" w14:textId="4B2B24EF" w:rsidR="009B1217" w:rsidRPr="00B530F8" w:rsidRDefault="00CB05F5" w:rsidP="00BC6F7C">
      <w:pPr>
        <w:pStyle w:val="ListLegal"/>
        <w:rPr>
          <w:lang w:val="en-GB"/>
        </w:rPr>
      </w:pPr>
      <w:r w:rsidRPr="00B530F8">
        <w:rPr>
          <w:lang w:val="en-GB"/>
        </w:rPr>
        <w:t xml:space="preserve">disclose any perceived or actual material personal interest in the manner set out in rule </w:t>
      </w:r>
      <w:r w:rsidRPr="00B530F8">
        <w:rPr>
          <w:lang w:val="en-GB"/>
        </w:rPr>
        <w:fldChar w:fldCharType="begin"/>
      </w:r>
      <w:r w:rsidRPr="00B530F8">
        <w:rPr>
          <w:lang w:val="en-GB"/>
        </w:rPr>
        <w:instrText xml:space="preserve"> REF _Ref219714344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12.2</w:t>
      </w:r>
      <w:r w:rsidRPr="00B530F8">
        <w:rPr>
          <w:lang w:val="en-GB"/>
        </w:rPr>
        <w:fldChar w:fldCharType="end"/>
      </w:r>
      <w:r w:rsidRPr="00B530F8">
        <w:rPr>
          <w:lang w:val="en-GB"/>
        </w:rPr>
        <w:t xml:space="preserve">; </w:t>
      </w:r>
      <w:r w:rsidR="000F0898" w:rsidRPr="00B530F8">
        <w:rPr>
          <w:lang w:val="en-GB"/>
        </w:rPr>
        <w:t>and</w:t>
      </w:r>
    </w:p>
    <w:p w14:paraId="230D56A9" w14:textId="096AAA9E" w:rsidR="00CB05F5" w:rsidRPr="00B530F8" w:rsidRDefault="00A8325A" w:rsidP="00BC6F7C">
      <w:pPr>
        <w:pStyle w:val="ListLegal"/>
        <w:rPr>
          <w:lang w:val="en-GB"/>
        </w:rPr>
      </w:pPr>
      <w:r w:rsidRPr="00B530F8">
        <w:rPr>
          <w:lang w:val="en-GB"/>
        </w:rPr>
        <w:t xml:space="preserve">ensure that the financial affairs of the Club are managed responsibly </w:t>
      </w:r>
      <w:r w:rsidR="000F0898" w:rsidRPr="00B530F8">
        <w:rPr>
          <w:lang w:val="en-GB"/>
        </w:rPr>
        <w:t xml:space="preserve">and not allow the Club to operate while it is insolvent. </w:t>
      </w:r>
    </w:p>
    <w:p w14:paraId="55DF954A" w14:textId="4B2340FA" w:rsidR="00A8177D" w:rsidRPr="00B530F8" w:rsidRDefault="00A8177D" w:rsidP="00A8177D">
      <w:pPr>
        <w:pStyle w:val="Heading2"/>
      </w:pPr>
      <w:bookmarkStart w:id="173" w:name="_Ref219714344"/>
      <w:bookmarkStart w:id="174" w:name="_Toc220654480"/>
      <w:r w:rsidRPr="00B530F8">
        <w:t>Material personal interest</w:t>
      </w:r>
      <w:bookmarkEnd w:id="173"/>
      <w:bookmarkEnd w:id="174"/>
    </w:p>
    <w:p w14:paraId="6EAF4031" w14:textId="1D17B785" w:rsidR="007F668C" w:rsidRPr="00B530F8" w:rsidRDefault="007F668C" w:rsidP="009C316A">
      <w:pPr>
        <w:pStyle w:val="ListLegal"/>
        <w:numPr>
          <w:ilvl w:val="0"/>
          <w:numId w:val="94"/>
        </w:numPr>
      </w:pPr>
      <w:r w:rsidRPr="00B530F8">
        <w:t>For this rule, a</w:t>
      </w:r>
      <w:r w:rsidR="0005786F" w:rsidRPr="00B530F8">
        <w:t>n interest is not a material personal interest</w:t>
      </w:r>
      <w:r w:rsidR="008D6CD5" w:rsidRPr="00B530F8">
        <w:t xml:space="preserve"> if the interest</w:t>
      </w:r>
      <w:r w:rsidR="0005786F" w:rsidRPr="00B530F8">
        <w:t>:</w:t>
      </w:r>
    </w:p>
    <w:p w14:paraId="41AB4C03" w14:textId="6F095F42" w:rsidR="0005786F" w:rsidRPr="00B530F8" w:rsidRDefault="0005786F" w:rsidP="0005786F">
      <w:pPr>
        <w:pStyle w:val="ListLegal"/>
        <w:numPr>
          <w:ilvl w:val="1"/>
          <w:numId w:val="94"/>
        </w:numPr>
      </w:pPr>
      <w:r w:rsidRPr="00B530F8">
        <w:t>exists only because the member is a</w:t>
      </w:r>
      <w:r w:rsidR="008D6CD5" w:rsidRPr="00B530F8">
        <w:t xml:space="preserve">n employee of the Club; </w:t>
      </w:r>
      <w:r w:rsidR="00BA184D" w:rsidRPr="00B530F8">
        <w:t>or</w:t>
      </w:r>
    </w:p>
    <w:p w14:paraId="33FDDC76" w14:textId="6D762873" w:rsidR="008D6CD5" w:rsidRPr="00B530F8" w:rsidRDefault="008D6CD5" w:rsidP="0005786F">
      <w:pPr>
        <w:pStyle w:val="ListLegal"/>
        <w:numPr>
          <w:ilvl w:val="1"/>
          <w:numId w:val="94"/>
        </w:numPr>
      </w:pPr>
      <w:r w:rsidRPr="00B530F8">
        <w:t>exists only because the member is a class of persons for whose benefit the Club is established; or</w:t>
      </w:r>
    </w:p>
    <w:p w14:paraId="2EBCBC4D" w14:textId="52D05737" w:rsidR="008D6CD5" w:rsidRPr="00B530F8" w:rsidRDefault="008D6CD5" w:rsidP="0005786F">
      <w:pPr>
        <w:pStyle w:val="ListLegal"/>
        <w:numPr>
          <w:ilvl w:val="1"/>
          <w:numId w:val="94"/>
        </w:numPr>
      </w:pPr>
      <w:r w:rsidRPr="00B530F8">
        <w:t xml:space="preserve">is an interest the member has in common with all, or a substantial portion of, the members of the Club. </w:t>
      </w:r>
    </w:p>
    <w:p w14:paraId="283F184F" w14:textId="77777777" w:rsidR="001C7F3C" w:rsidRPr="00B530F8" w:rsidRDefault="001C1369" w:rsidP="009C316A">
      <w:pPr>
        <w:pStyle w:val="ListLegal"/>
        <w:numPr>
          <w:ilvl w:val="0"/>
          <w:numId w:val="94"/>
        </w:numPr>
      </w:pPr>
      <w:bookmarkStart w:id="175" w:name="_Ref219715431"/>
      <w:r w:rsidRPr="00B530F8">
        <w:t xml:space="preserve">Any Committee Member who has a material personal interest in a matter being considered at a </w:t>
      </w:r>
      <w:r w:rsidR="00AD367D" w:rsidRPr="00B530F8">
        <w:t>Management Committee meeting must</w:t>
      </w:r>
      <w:r w:rsidR="001C7F3C" w:rsidRPr="00B530F8">
        <w:t>:</w:t>
      </w:r>
      <w:bookmarkEnd w:id="175"/>
      <w:r w:rsidR="00FF5410" w:rsidRPr="00B530F8">
        <w:t xml:space="preserve"> </w:t>
      </w:r>
    </w:p>
    <w:p w14:paraId="47FC6112" w14:textId="224ABCF0" w:rsidR="00FF5410" w:rsidRPr="00B530F8" w:rsidRDefault="001B4008" w:rsidP="001C7F3C">
      <w:pPr>
        <w:pStyle w:val="ListLegal"/>
        <w:numPr>
          <w:ilvl w:val="1"/>
          <w:numId w:val="94"/>
        </w:numPr>
      </w:pPr>
      <w:r w:rsidRPr="00B530F8">
        <w:t>disclose the nature and extent of the interest to</w:t>
      </w:r>
      <w:r w:rsidR="00FF5410" w:rsidRPr="00B530F8">
        <w:t>:</w:t>
      </w:r>
      <w:r w:rsidRPr="00B530F8">
        <w:t xml:space="preserve"> </w:t>
      </w:r>
    </w:p>
    <w:p w14:paraId="10C343A6" w14:textId="77777777" w:rsidR="00FF5410" w:rsidRPr="00B530F8" w:rsidRDefault="00FF5410" w:rsidP="001C7F3C">
      <w:pPr>
        <w:pStyle w:val="ListLegal"/>
        <w:numPr>
          <w:ilvl w:val="2"/>
          <w:numId w:val="94"/>
        </w:numPr>
      </w:pPr>
      <w:r w:rsidRPr="00B530F8">
        <w:t>as soon as the Committee Member becomes aware of the interest, the Management Committee; and</w:t>
      </w:r>
    </w:p>
    <w:p w14:paraId="417FCC67" w14:textId="0E1588DD" w:rsidR="00543776" w:rsidRPr="00B530F8" w:rsidRDefault="007F668C" w:rsidP="001C7F3C">
      <w:pPr>
        <w:pStyle w:val="ListLegal"/>
        <w:numPr>
          <w:ilvl w:val="2"/>
          <w:numId w:val="94"/>
        </w:numPr>
      </w:pPr>
      <w:r w:rsidRPr="00B530F8">
        <w:t xml:space="preserve">at the </w:t>
      </w:r>
      <w:r w:rsidR="00543776" w:rsidRPr="00B530F8">
        <w:t>next general meeting of the Club</w:t>
      </w:r>
      <w:r w:rsidR="00F7767E" w:rsidRPr="00B530F8">
        <w:t>, the members</w:t>
      </w:r>
      <w:r w:rsidR="001C7F3C" w:rsidRPr="00B530F8">
        <w:t xml:space="preserve">; </w:t>
      </w:r>
    </w:p>
    <w:p w14:paraId="2C75343D" w14:textId="3CF0B74C" w:rsidR="001C7F3C" w:rsidRPr="00B530F8" w:rsidRDefault="006D0200" w:rsidP="001C7F3C">
      <w:pPr>
        <w:pStyle w:val="ListLegal"/>
        <w:numPr>
          <w:ilvl w:val="1"/>
          <w:numId w:val="94"/>
        </w:numPr>
      </w:pPr>
      <w:bookmarkStart w:id="176" w:name="_Ref219715436"/>
      <w:r w:rsidRPr="00B530F8">
        <w:t>not be present while the matter is being considered at the meeting; or</w:t>
      </w:r>
      <w:bookmarkEnd w:id="176"/>
    </w:p>
    <w:p w14:paraId="6FFB3E17" w14:textId="74DEE220" w:rsidR="006D0200" w:rsidRPr="00B530F8" w:rsidRDefault="00F4168C" w:rsidP="001C7F3C">
      <w:pPr>
        <w:pStyle w:val="ListLegal"/>
        <w:numPr>
          <w:ilvl w:val="1"/>
          <w:numId w:val="94"/>
        </w:numPr>
      </w:pPr>
      <w:bookmarkStart w:id="177" w:name="_Ref219715447"/>
      <w:r w:rsidRPr="00B530F8">
        <w:t xml:space="preserve">not </w:t>
      </w:r>
      <w:r w:rsidR="006D0200" w:rsidRPr="00B530F8">
        <w:t>vote on the matter at the meeting.</w:t>
      </w:r>
      <w:bookmarkEnd w:id="177"/>
      <w:r w:rsidR="006D0200" w:rsidRPr="00B530F8">
        <w:t xml:space="preserve"> </w:t>
      </w:r>
    </w:p>
    <w:p w14:paraId="6F4736D4" w14:textId="3A8CF060" w:rsidR="001C0E92" w:rsidRPr="00B530F8" w:rsidRDefault="00BA184D" w:rsidP="00C858AA">
      <w:pPr>
        <w:pStyle w:val="ListLegal"/>
        <w:numPr>
          <w:ilvl w:val="0"/>
          <w:numId w:val="94"/>
        </w:numPr>
      </w:pPr>
      <w:bookmarkStart w:id="178" w:name="_Ref219715070"/>
      <w:r w:rsidRPr="00B530F8">
        <w:t xml:space="preserve">A </w:t>
      </w:r>
      <w:r w:rsidR="00F7767E" w:rsidRPr="00B530F8">
        <w:t>disclosure</w:t>
      </w:r>
      <w:r w:rsidRPr="00B530F8">
        <w:t xml:space="preserve"> of material personal interest must set out:</w:t>
      </w:r>
      <w:bookmarkEnd w:id="178"/>
      <w:r w:rsidRPr="00B530F8">
        <w:t xml:space="preserve"> </w:t>
      </w:r>
    </w:p>
    <w:p w14:paraId="05FC1C86" w14:textId="73A933EF" w:rsidR="00BA184D" w:rsidRPr="00B530F8" w:rsidRDefault="00BA184D" w:rsidP="00BA184D">
      <w:pPr>
        <w:pStyle w:val="ListLegal"/>
        <w:numPr>
          <w:ilvl w:val="1"/>
          <w:numId w:val="94"/>
        </w:numPr>
      </w:pPr>
      <w:r w:rsidRPr="00B530F8">
        <w:t>the nature and extent of the interest; and</w:t>
      </w:r>
    </w:p>
    <w:p w14:paraId="1EEEBB82" w14:textId="4029468E" w:rsidR="00BA184D" w:rsidRPr="00B530F8" w:rsidRDefault="00BA184D" w:rsidP="00BA184D">
      <w:pPr>
        <w:pStyle w:val="ListLegal"/>
        <w:numPr>
          <w:ilvl w:val="1"/>
          <w:numId w:val="94"/>
        </w:numPr>
      </w:pPr>
      <w:r w:rsidRPr="00B530F8">
        <w:t xml:space="preserve">how the interest is related to the activities of the Club. </w:t>
      </w:r>
    </w:p>
    <w:p w14:paraId="59C44FCB" w14:textId="6F1BED16" w:rsidR="00F21274" w:rsidRPr="00B530F8" w:rsidRDefault="00DB17D0" w:rsidP="00F7767E">
      <w:pPr>
        <w:pStyle w:val="ListLegal"/>
        <w:numPr>
          <w:ilvl w:val="0"/>
          <w:numId w:val="94"/>
        </w:numPr>
      </w:pPr>
      <w:r w:rsidRPr="00B530F8">
        <w:lastRenderedPageBreak/>
        <w:t>T</w:t>
      </w:r>
      <w:r w:rsidR="00F21274" w:rsidRPr="00B530F8">
        <w:t xml:space="preserve">he details in subrule </w:t>
      </w:r>
      <w:r w:rsidR="00F21274" w:rsidRPr="00B530F8">
        <w:fldChar w:fldCharType="begin"/>
      </w:r>
      <w:r w:rsidR="00F21274" w:rsidRPr="00B530F8">
        <w:instrText xml:space="preserve"> REF _Ref219714344 \n \h </w:instrText>
      </w:r>
      <w:r w:rsidR="00B530F8">
        <w:instrText xml:space="preserve"> \* MERGEFORMAT </w:instrText>
      </w:r>
      <w:r w:rsidR="00F21274" w:rsidRPr="00B530F8">
        <w:fldChar w:fldCharType="separate"/>
      </w:r>
      <w:r w:rsidR="008C5EEA" w:rsidRPr="00B530F8">
        <w:t>12.2</w:t>
      </w:r>
      <w:r w:rsidR="00F21274" w:rsidRPr="00B530F8">
        <w:fldChar w:fldCharType="end"/>
      </w:r>
      <w:r w:rsidR="00F21274" w:rsidRPr="00B530F8">
        <w:fldChar w:fldCharType="begin"/>
      </w:r>
      <w:r w:rsidR="00F21274" w:rsidRPr="00B530F8">
        <w:instrText xml:space="preserve"> REF _Ref219715070 \n \h </w:instrText>
      </w:r>
      <w:r w:rsidR="00B530F8">
        <w:instrText xml:space="preserve"> \* MERGEFORMAT </w:instrText>
      </w:r>
      <w:r w:rsidR="00F21274" w:rsidRPr="00B530F8">
        <w:fldChar w:fldCharType="separate"/>
      </w:r>
      <w:r w:rsidR="008C5EEA" w:rsidRPr="00B530F8">
        <w:t>(c)</w:t>
      </w:r>
      <w:r w:rsidR="00F21274" w:rsidRPr="00B530F8">
        <w:fldChar w:fldCharType="end"/>
      </w:r>
      <w:r w:rsidR="00F21274" w:rsidRPr="00B530F8">
        <w:t xml:space="preserve"> </w:t>
      </w:r>
      <w:r w:rsidRPr="00B530F8">
        <w:t>must be</w:t>
      </w:r>
      <w:r w:rsidR="00E6572B" w:rsidRPr="00B530F8">
        <w:t>:</w:t>
      </w:r>
    </w:p>
    <w:p w14:paraId="24E5726B" w14:textId="2535E400" w:rsidR="00F7767E" w:rsidRPr="00B530F8" w:rsidRDefault="00DB17D0" w:rsidP="00F21274">
      <w:pPr>
        <w:pStyle w:val="ListLegal"/>
        <w:numPr>
          <w:ilvl w:val="1"/>
          <w:numId w:val="94"/>
        </w:numPr>
      </w:pPr>
      <w:r w:rsidRPr="00B530F8">
        <w:t xml:space="preserve">recorded by the Management Committee </w:t>
      </w:r>
      <w:r w:rsidR="003F1653" w:rsidRPr="00B530F8">
        <w:t xml:space="preserve">in the minutes of the </w:t>
      </w:r>
      <w:r w:rsidR="00E6572B" w:rsidRPr="00B530F8">
        <w:t xml:space="preserve">meeting in relation to which </w:t>
      </w:r>
      <w:r w:rsidR="00754857" w:rsidRPr="00B530F8">
        <w:t>the disclosure is made; and</w:t>
      </w:r>
    </w:p>
    <w:p w14:paraId="2DEA883B" w14:textId="56AAE537" w:rsidR="00754857" w:rsidRPr="00B530F8" w:rsidRDefault="00754857" w:rsidP="00F21274">
      <w:pPr>
        <w:pStyle w:val="ListLegal"/>
        <w:numPr>
          <w:ilvl w:val="1"/>
          <w:numId w:val="94"/>
        </w:numPr>
      </w:pPr>
      <w:r w:rsidRPr="00B530F8">
        <w:t xml:space="preserve">if a </w:t>
      </w:r>
      <w:r w:rsidR="003F1653" w:rsidRPr="00B530F8">
        <w:t>member of the Club asks for the details, given to the member</w:t>
      </w:r>
      <w:r w:rsidR="00046842" w:rsidRPr="00B530F8">
        <w:t xml:space="preserve"> by the Management Committee</w:t>
      </w:r>
      <w:r w:rsidR="003F1653" w:rsidRPr="00B530F8">
        <w:t xml:space="preserve">. </w:t>
      </w:r>
    </w:p>
    <w:p w14:paraId="49816E00" w14:textId="64C86589" w:rsidR="0010620D" w:rsidRPr="00B530F8" w:rsidRDefault="007A78F3" w:rsidP="0010620D">
      <w:pPr>
        <w:pStyle w:val="ListLegal"/>
        <w:numPr>
          <w:ilvl w:val="0"/>
          <w:numId w:val="94"/>
        </w:numPr>
      </w:pPr>
      <w:bookmarkStart w:id="179" w:name="_Ref219715607"/>
      <w:r w:rsidRPr="00B530F8">
        <w:t xml:space="preserve">Subrules </w:t>
      </w:r>
      <w:r w:rsidRPr="00B530F8">
        <w:fldChar w:fldCharType="begin"/>
      </w:r>
      <w:r w:rsidRPr="00B530F8">
        <w:instrText xml:space="preserve"> REF _Ref219714344 \n \h </w:instrText>
      </w:r>
      <w:r w:rsidR="00B530F8">
        <w:instrText xml:space="preserve"> \* MERGEFORMAT </w:instrText>
      </w:r>
      <w:r w:rsidRPr="00B530F8">
        <w:fldChar w:fldCharType="separate"/>
      </w:r>
      <w:r w:rsidR="008C5EEA" w:rsidRPr="00B530F8">
        <w:t>12.2</w:t>
      </w:r>
      <w:r w:rsidRPr="00B530F8">
        <w:fldChar w:fldCharType="end"/>
      </w:r>
      <w:r w:rsidR="00FA1904" w:rsidRPr="00B530F8">
        <w:fldChar w:fldCharType="begin"/>
      </w:r>
      <w:r w:rsidR="00FA1904" w:rsidRPr="00B530F8">
        <w:instrText xml:space="preserve"> REF _Ref219715431 \n \h </w:instrText>
      </w:r>
      <w:r w:rsidR="00B530F8">
        <w:instrText xml:space="preserve"> \* MERGEFORMAT </w:instrText>
      </w:r>
      <w:r w:rsidR="00FA1904" w:rsidRPr="00B530F8">
        <w:fldChar w:fldCharType="separate"/>
      </w:r>
      <w:r w:rsidR="008C5EEA" w:rsidRPr="00B530F8">
        <w:t>(b)</w:t>
      </w:r>
      <w:r w:rsidR="00FA1904" w:rsidRPr="00B530F8">
        <w:fldChar w:fldCharType="end"/>
      </w:r>
      <w:r w:rsidR="00FA1904" w:rsidRPr="00B530F8">
        <w:fldChar w:fldCharType="begin"/>
      </w:r>
      <w:r w:rsidR="00FA1904" w:rsidRPr="00B530F8">
        <w:instrText xml:space="preserve"> REF _Ref219715436 \n \h </w:instrText>
      </w:r>
      <w:r w:rsidR="00B530F8">
        <w:instrText xml:space="preserve"> \* MERGEFORMAT </w:instrText>
      </w:r>
      <w:r w:rsidR="00FA1904" w:rsidRPr="00B530F8">
        <w:fldChar w:fldCharType="separate"/>
      </w:r>
      <w:r w:rsidR="008C5EEA" w:rsidRPr="00B530F8">
        <w:t>(ii)</w:t>
      </w:r>
      <w:r w:rsidR="00FA1904" w:rsidRPr="00B530F8">
        <w:fldChar w:fldCharType="end"/>
      </w:r>
      <w:r w:rsidR="00FA1904" w:rsidRPr="00B530F8">
        <w:t xml:space="preserve"> and </w:t>
      </w:r>
      <w:r w:rsidR="00FA1904" w:rsidRPr="00B530F8">
        <w:fldChar w:fldCharType="begin"/>
      </w:r>
      <w:r w:rsidR="00FA1904" w:rsidRPr="00B530F8">
        <w:instrText xml:space="preserve"> REF _Ref219714344 \n \h </w:instrText>
      </w:r>
      <w:r w:rsidR="00B530F8">
        <w:instrText xml:space="preserve"> \* MERGEFORMAT </w:instrText>
      </w:r>
      <w:r w:rsidR="00FA1904" w:rsidRPr="00B530F8">
        <w:fldChar w:fldCharType="separate"/>
      </w:r>
      <w:r w:rsidR="008C5EEA" w:rsidRPr="00B530F8">
        <w:t>12.2</w:t>
      </w:r>
      <w:r w:rsidR="00FA1904" w:rsidRPr="00B530F8">
        <w:fldChar w:fldCharType="end"/>
      </w:r>
      <w:r w:rsidR="00FA1904" w:rsidRPr="00B530F8">
        <w:fldChar w:fldCharType="begin"/>
      </w:r>
      <w:r w:rsidR="00FA1904" w:rsidRPr="00B530F8">
        <w:instrText xml:space="preserve"> REF _Ref219715431 \n \h </w:instrText>
      </w:r>
      <w:r w:rsidR="00B530F8">
        <w:instrText xml:space="preserve"> \* MERGEFORMAT </w:instrText>
      </w:r>
      <w:r w:rsidR="00FA1904" w:rsidRPr="00B530F8">
        <w:fldChar w:fldCharType="separate"/>
      </w:r>
      <w:r w:rsidR="008C5EEA" w:rsidRPr="00B530F8">
        <w:t>(b)</w:t>
      </w:r>
      <w:r w:rsidR="00FA1904" w:rsidRPr="00B530F8">
        <w:fldChar w:fldCharType="end"/>
      </w:r>
      <w:r w:rsidR="00FA1904" w:rsidRPr="00B530F8">
        <w:fldChar w:fldCharType="begin"/>
      </w:r>
      <w:r w:rsidR="00FA1904" w:rsidRPr="00B530F8">
        <w:instrText xml:space="preserve"> REF _Ref219715447 \n \h </w:instrText>
      </w:r>
      <w:r w:rsidR="00B530F8">
        <w:instrText xml:space="preserve"> \* MERGEFORMAT </w:instrText>
      </w:r>
      <w:r w:rsidR="00FA1904" w:rsidRPr="00B530F8">
        <w:fldChar w:fldCharType="separate"/>
      </w:r>
      <w:r w:rsidR="008C5EEA" w:rsidRPr="00B530F8">
        <w:t>(iii)</w:t>
      </w:r>
      <w:r w:rsidR="00FA1904" w:rsidRPr="00B530F8">
        <w:fldChar w:fldCharType="end"/>
      </w:r>
      <w:r w:rsidR="00F602DA" w:rsidRPr="00B530F8">
        <w:t xml:space="preserve"> do not apply if the Management Committee, other than the members who have a material personal interest in the matter, decide the member who has a material personal interest in the matter may</w:t>
      </w:r>
      <w:r w:rsidR="0086466B" w:rsidRPr="00B530F8">
        <w:t>:</w:t>
      </w:r>
      <w:bookmarkEnd w:id="179"/>
      <w:r w:rsidR="0086466B" w:rsidRPr="00B530F8">
        <w:t xml:space="preserve"> </w:t>
      </w:r>
    </w:p>
    <w:p w14:paraId="006F47D7" w14:textId="3AEFDB67" w:rsidR="0086466B" w:rsidRPr="00B530F8" w:rsidRDefault="0086466B" w:rsidP="0086466B">
      <w:pPr>
        <w:pStyle w:val="ListLegal"/>
        <w:numPr>
          <w:ilvl w:val="1"/>
          <w:numId w:val="94"/>
        </w:numPr>
      </w:pPr>
      <w:r w:rsidRPr="00B530F8">
        <w:t xml:space="preserve">be present while the matter is being considered at the meeting; or </w:t>
      </w:r>
    </w:p>
    <w:p w14:paraId="3F6EEE5D" w14:textId="4CA71AA2" w:rsidR="0086466B" w:rsidRPr="00B530F8" w:rsidRDefault="0086466B" w:rsidP="0086466B">
      <w:pPr>
        <w:pStyle w:val="ListLegal"/>
        <w:numPr>
          <w:ilvl w:val="1"/>
          <w:numId w:val="94"/>
        </w:numPr>
      </w:pPr>
      <w:r w:rsidRPr="00B530F8">
        <w:t>vote on the matter</w:t>
      </w:r>
      <w:r w:rsidR="00B95BC5" w:rsidRPr="00B530F8">
        <w:t xml:space="preserve">. </w:t>
      </w:r>
    </w:p>
    <w:p w14:paraId="68210B49" w14:textId="5D64105F" w:rsidR="00B95BC5" w:rsidRPr="00B530F8" w:rsidRDefault="00B95BC5" w:rsidP="00B95BC5">
      <w:pPr>
        <w:pStyle w:val="ListLegal"/>
        <w:numPr>
          <w:ilvl w:val="0"/>
          <w:numId w:val="94"/>
        </w:numPr>
      </w:pPr>
      <w:r w:rsidRPr="00B530F8">
        <w:t xml:space="preserve">If the Management Committee </w:t>
      </w:r>
      <w:proofErr w:type="gramStart"/>
      <w:r w:rsidR="00F76CA8" w:rsidRPr="00B530F8">
        <w:t>makes a decision</w:t>
      </w:r>
      <w:proofErr w:type="gramEnd"/>
      <w:r w:rsidR="00F76CA8" w:rsidRPr="00B530F8">
        <w:t xml:space="preserve"> under subrule </w:t>
      </w:r>
      <w:r w:rsidR="00F76CA8" w:rsidRPr="00B530F8">
        <w:fldChar w:fldCharType="begin"/>
      </w:r>
      <w:r w:rsidR="00F76CA8" w:rsidRPr="00B530F8">
        <w:instrText xml:space="preserve"> REF _Ref219714344 \n \h </w:instrText>
      </w:r>
      <w:r w:rsidR="00B530F8">
        <w:instrText xml:space="preserve"> \* MERGEFORMAT </w:instrText>
      </w:r>
      <w:r w:rsidR="00F76CA8" w:rsidRPr="00B530F8">
        <w:fldChar w:fldCharType="separate"/>
      </w:r>
      <w:r w:rsidR="008C5EEA" w:rsidRPr="00B530F8">
        <w:t>12.2</w:t>
      </w:r>
      <w:r w:rsidR="00F76CA8" w:rsidRPr="00B530F8">
        <w:fldChar w:fldCharType="end"/>
      </w:r>
      <w:r w:rsidR="00F76CA8" w:rsidRPr="00B530F8">
        <w:fldChar w:fldCharType="begin"/>
      </w:r>
      <w:r w:rsidR="00F76CA8" w:rsidRPr="00B530F8">
        <w:instrText xml:space="preserve"> REF _Ref219715607 \n \h </w:instrText>
      </w:r>
      <w:r w:rsidR="00B530F8">
        <w:instrText xml:space="preserve"> \* MERGEFORMAT </w:instrText>
      </w:r>
      <w:r w:rsidR="00F76CA8" w:rsidRPr="00B530F8">
        <w:fldChar w:fldCharType="separate"/>
      </w:r>
      <w:r w:rsidR="008C5EEA" w:rsidRPr="00B530F8">
        <w:t>(e)</w:t>
      </w:r>
      <w:r w:rsidR="00F76CA8" w:rsidRPr="00B530F8">
        <w:fldChar w:fldCharType="end"/>
      </w:r>
      <w:r w:rsidR="00F76CA8" w:rsidRPr="00B530F8">
        <w:t xml:space="preserve">, the Management Committee must: </w:t>
      </w:r>
    </w:p>
    <w:p w14:paraId="7909FB92" w14:textId="024C5E22" w:rsidR="00046842" w:rsidRPr="00B530F8" w:rsidRDefault="00046842" w:rsidP="00046842">
      <w:pPr>
        <w:pStyle w:val="ListLegal"/>
        <w:numPr>
          <w:ilvl w:val="1"/>
          <w:numId w:val="94"/>
        </w:numPr>
      </w:pPr>
      <w:r w:rsidRPr="00B530F8">
        <w:t>record the decision in the minutes of the meeting; and</w:t>
      </w:r>
    </w:p>
    <w:p w14:paraId="47B46C11" w14:textId="3E704152" w:rsidR="00046842" w:rsidRPr="00B530F8" w:rsidRDefault="00046842" w:rsidP="00046842">
      <w:pPr>
        <w:pStyle w:val="ListLegal"/>
        <w:numPr>
          <w:ilvl w:val="1"/>
          <w:numId w:val="94"/>
        </w:numPr>
      </w:pPr>
      <w:r w:rsidRPr="00B530F8">
        <w:t>if a member of the Club asks for the details</w:t>
      </w:r>
      <w:r w:rsidR="00AF6899" w:rsidRPr="00B530F8">
        <w:t xml:space="preserve"> of the decision</w:t>
      </w:r>
      <w:r w:rsidRPr="00B530F8">
        <w:t xml:space="preserve">, give </w:t>
      </w:r>
      <w:r w:rsidR="00AF6899" w:rsidRPr="00B530F8">
        <w:t xml:space="preserve">details of the decision </w:t>
      </w:r>
      <w:r w:rsidRPr="00B530F8">
        <w:t>to the member</w:t>
      </w:r>
      <w:r w:rsidR="008667A5" w:rsidRPr="00B530F8">
        <w:t xml:space="preserve">. </w:t>
      </w:r>
    </w:p>
    <w:p w14:paraId="725C1A54" w14:textId="4153FC3D" w:rsidR="009C3F32" w:rsidRPr="00B530F8" w:rsidRDefault="009C3F32" w:rsidP="009C3F32">
      <w:pPr>
        <w:pStyle w:val="ListLegal"/>
        <w:numPr>
          <w:ilvl w:val="0"/>
          <w:numId w:val="94"/>
        </w:numPr>
      </w:pPr>
      <w:r w:rsidRPr="00B530F8">
        <w:t xml:space="preserve">If a Committee Member makes a disclosure </w:t>
      </w:r>
      <w:r w:rsidR="006D010E" w:rsidRPr="00B530F8">
        <w:t>in accordance with this rule</w:t>
      </w:r>
      <w:r w:rsidR="00C25D7C" w:rsidRPr="00B530F8">
        <w:t xml:space="preserve"> in relation to a contract</w:t>
      </w:r>
      <w:r w:rsidR="00CC6139" w:rsidRPr="00B530F8">
        <w:t xml:space="preserve"> or </w:t>
      </w:r>
      <w:r w:rsidR="00C25D7C" w:rsidRPr="00B530F8">
        <w:t>arrangement, or proposed</w:t>
      </w:r>
      <w:r w:rsidR="00CC6139" w:rsidRPr="00B530F8">
        <w:t xml:space="preserve"> contract or</w:t>
      </w:r>
      <w:r w:rsidR="00C25D7C" w:rsidRPr="00B530F8">
        <w:t xml:space="preserve"> arrangement</w:t>
      </w:r>
      <w:r w:rsidR="006D010E" w:rsidRPr="00B530F8">
        <w:t>:</w:t>
      </w:r>
    </w:p>
    <w:p w14:paraId="24A96FF6" w14:textId="74EDA788" w:rsidR="006D010E" w:rsidRPr="00B530F8" w:rsidRDefault="00C464C4" w:rsidP="006D010E">
      <w:pPr>
        <w:pStyle w:val="ListLegal"/>
        <w:numPr>
          <w:ilvl w:val="1"/>
          <w:numId w:val="94"/>
        </w:numPr>
      </w:pPr>
      <w:r w:rsidRPr="00B530F8">
        <w:t>t</w:t>
      </w:r>
      <w:r w:rsidR="0020269B" w:rsidRPr="00B530F8">
        <w:t xml:space="preserve">he Committee Member is not liable to account for the profits realised by </w:t>
      </w:r>
      <w:r w:rsidR="006533E7" w:rsidRPr="00B530F8">
        <w:t>the</w:t>
      </w:r>
      <w:r w:rsidR="0020269B" w:rsidRPr="00B530F8">
        <w:t xml:space="preserve"> contract or </w:t>
      </w:r>
      <w:r w:rsidRPr="00B530F8">
        <w:t>arrangement</w:t>
      </w:r>
      <w:r w:rsidR="006533E7" w:rsidRPr="00B530F8">
        <w:t xml:space="preserve"> by reason only of holding the office of Committee Member or of the fiduciary relationship established by the office</w:t>
      </w:r>
      <w:r w:rsidRPr="00B530F8">
        <w:t xml:space="preserve">; </w:t>
      </w:r>
      <w:r w:rsidR="00CC6139" w:rsidRPr="00B530F8">
        <w:t>and</w:t>
      </w:r>
    </w:p>
    <w:p w14:paraId="5C748D50" w14:textId="14DF1547" w:rsidR="00C464C4" w:rsidRPr="00B530F8" w:rsidRDefault="00CC6139" w:rsidP="006D010E">
      <w:pPr>
        <w:pStyle w:val="ListLegal"/>
        <w:numPr>
          <w:ilvl w:val="1"/>
          <w:numId w:val="94"/>
        </w:numPr>
      </w:pPr>
      <w:r w:rsidRPr="00B530F8">
        <w:t xml:space="preserve">the contract or </w:t>
      </w:r>
      <w:r w:rsidR="00782332" w:rsidRPr="00B530F8">
        <w:t>arrangement is not liable to be avoided by the Club on any ground arising from the fiduciary relationship between the Committee Member and the Club</w:t>
      </w:r>
      <w:r w:rsidR="00BC03B4" w:rsidRPr="00B530F8">
        <w:t xml:space="preserve">. </w:t>
      </w:r>
    </w:p>
    <w:p w14:paraId="74E07005" w14:textId="614A6C0B" w:rsidR="008667A5" w:rsidRPr="00B530F8" w:rsidRDefault="00BB21F4" w:rsidP="008667A5">
      <w:pPr>
        <w:pStyle w:val="Heading2"/>
      </w:pPr>
      <w:bookmarkStart w:id="180" w:name="_Toc220654481"/>
      <w:r w:rsidRPr="00B530F8">
        <w:t>Disclosure of remuneration</w:t>
      </w:r>
      <w:bookmarkEnd w:id="180"/>
    </w:p>
    <w:p w14:paraId="51B171A0" w14:textId="77777777" w:rsidR="005E216D" w:rsidRPr="00B530F8" w:rsidRDefault="0045519E" w:rsidP="0045519E">
      <w:pPr>
        <w:pStyle w:val="Clausebody"/>
      </w:pPr>
      <w:r w:rsidRPr="00B530F8">
        <w:t xml:space="preserve">The Management Committee </w:t>
      </w:r>
      <w:r w:rsidR="004F22A1" w:rsidRPr="00B530F8">
        <w:t>must ensure that</w:t>
      </w:r>
      <w:r w:rsidR="005E216D" w:rsidRPr="00B530F8">
        <w:t>:</w:t>
      </w:r>
      <w:r w:rsidR="004F22A1" w:rsidRPr="00B530F8">
        <w:t xml:space="preserve"> </w:t>
      </w:r>
    </w:p>
    <w:p w14:paraId="288FAC3C" w14:textId="43119702" w:rsidR="00BB21F4" w:rsidRPr="00B530F8" w:rsidRDefault="004F22A1" w:rsidP="005E216D">
      <w:pPr>
        <w:pStyle w:val="ListLegal"/>
        <w:numPr>
          <w:ilvl w:val="0"/>
          <w:numId w:val="96"/>
        </w:numPr>
      </w:pPr>
      <w:r w:rsidRPr="00B530F8">
        <w:t xml:space="preserve">the </w:t>
      </w:r>
      <w:r w:rsidR="00935953" w:rsidRPr="00B530F8">
        <w:t xml:space="preserve">details of the remuneration </w:t>
      </w:r>
      <w:r w:rsidR="0054045D" w:rsidRPr="00B530F8">
        <w:t xml:space="preserve">required to be disclosed by section 70D of the Act be </w:t>
      </w:r>
      <w:r w:rsidR="006876E8" w:rsidRPr="00B530F8">
        <w:t xml:space="preserve">presented to the Annual General Meeting of the Club; </w:t>
      </w:r>
      <w:r w:rsidR="001F4219" w:rsidRPr="00B530F8">
        <w:t>and</w:t>
      </w:r>
    </w:p>
    <w:p w14:paraId="2FC06714" w14:textId="2977799D" w:rsidR="008667A5" w:rsidRPr="00B530F8" w:rsidRDefault="001F4219" w:rsidP="008667A5">
      <w:pPr>
        <w:pStyle w:val="ListLegal"/>
        <w:numPr>
          <w:ilvl w:val="0"/>
          <w:numId w:val="94"/>
        </w:numPr>
      </w:pPr>
      <w:r w:rsidRPr="00B530F8">
        <w:t xml:space="preserve">if no remuneration was paid or benefits were given </w:t>
      </w:r>
      <w:r w:rsidR="008667AD" w:rsidRPr="00B530F8">
        <w:t>for the financial year</w:t>
      </w:r>
      <w:r w:rsidR="0030720B" w:rsidRPr="00B530F8">
        <w:t xml:space="preserve">, </w:t>
      </w:r>
      <w:r w:rsidR="00911F34" w:rsidRPr="00B530F8">
        <w:t xml:space="preserve">that fact </w:t>
      </w:r>
      <w:r w:rsidR="000742A0" w:rsidRPr="00B530F8">
        <w:t>be presented to the Annual General Meeting of the Club by:</w:t>
      </w:r>
    </w:p>
    <w:p w14:paraId="23195B69" w14:textId="4CEF4951" w:rsidR="000742A0" w:rsidRPr="00B530F8" w:rsidRDefault="000742A0" w:rsidP="000742A0">
      <w:pPr>
        <w:pStyle w:val="ListLegal"/>
        <w:numPr>
          <w:ilvl w:val="1"/>
          <w:numId w:val="94"/>
        </w:numPr>
      </w:pPr>
      <w:r w:rsidRPr="00B530F8">
        <w:t>tabling a document to that effect</w:t>
      </w:r>
      <w:r w:rsidR="002139DA" w:rsidRPr="00B530F8">
        <w:t>; or</w:t>
      </w:r>
    </w:p>
    <w:p w14:paraId="62980967" w14:textId="018DB4E6" w:rsidR="002139DA" w:rsidRPr="00B530F8" w:rsidRDefault="002139DA" w:rsidP="000742A0">
      <w:pPr>
        <w:pStyle w:val="ListLegal"/>
        <w:numPr>
          <w:ilvl w:val="1"/>
          <w:numId w:val="94"/>
        </w:numPr>
      </w:pPr>
      <w:r w:rsidRPr="00B530F8">
        <w:t xml:space="preserve">making an oral statement to that effect, which must be recorded in the minutes of the Annual General Meeting. </w:t>
      </w:r>
    </w:p>
    <w:p w14:paraId="01748341" w14:textId="1F6A12BA" w:rsidR="002139DA" w:rsidRPr="00B530F8" w:rsidRDefault="00FB5213" w:rsidP="00750BCF">
      <w:pPr>
        <w:pStyle w:val="Heading2"/>
      </w:pPr>
      <w:bookmarkStart w:id="181" w:name="_Toc220654482"/>
      <w:r w:rsidRPr="00B530F8">
        <w:t>Secretary</w:t>
      </w:r>
      <w:bookmarkEnd w:id="181"/>
    </w:p>
    <w:p w14:paraId="418C73F2" w14:textId="48F48C7B" w:rsidR="00FB5213" w:rsidRPr="00B530F8" w:rsidRDefault="00173135" w:rsidP="008D2416">
      <w:pPr>
        <w:pStyle w:val="Clausebody"/>
      </w:pPr>
      <w:r w:rsidRPr="00B530F8">
        <w:t>Without limiting</w:t>
      </w:r>
      <w:r w:rsidR="00E913C7" w:rsidRPr="00B530F8">
        <w:t xml:space="preserve"> the functions conferred on the secretary under </w:t>
      </w:r>
      <w:r w:rsidRPr="00B530F8">
        <w:t>the Act</w:t>
      </w:r>
      <w:r w:rsidR="005C61C7" w:rsidRPr="00B530F8">
        <w:t xml:space="preserve">, </w:t>
      </w:r>
      <w:r w:rsidR="00347BE7" w:rsidRPr="00B530F8">
        <w:t>this Constitution</w:t>
      </w:r>
      <w:r w:rsidRPr="00B530F8">
        <w:t xml:space="preserve">, </w:t>
      </w:r>
      <w:r w:rsidR="005C61C7" w:rsidRPr="00B530F8">
        <w:t xml:space="preserve">or by resolution of the Management Committee, </w:t>
      </w:r>
      <w:r w:rsidRPr="00B530F8">
        <w:t xml:space="preserve">the Secretary </w:t>
      </w:r>
      <w:r w:rsidR="008D2416" w:rsidRPr="00B530F8">
        <w:t>must:</w:t>
      </w:r>
    </w:p>
    <w:p w14:paraId="33B6693C" w14:textId="45AC2666" w:rsidR="004234C3" w:rsidRPr="00B530F8" w:rsidRDefault="00931F8D" w:rsidP="008D2416">
      <w:pPr>
        <w:pStyle w:val="ListLegal"/>
        <w:numPr>
          <w:ilvl w:val="0"/>
          <w:numId w:val="98"/>
        </w:numPr>
        <w:rPr>
          <w:lang w:val="en-GB"/>
        </w:rPr>
      </w:pPr>
      <w:r w:rsidRPr="00B530F8">
        <w:rPr>
          <w:lang w:val="en-GB"/>
        </w:rPr>
        <w:t>keep minutes of each Management Committee meeting</w:t>
      </w:r>
      <w:r w:rsidR="00F718D5" w:rsidRPr="00B530F8">
        <w:rPr>
          <w:lang w:val="en-GB"/>
        </w:rPr>
        <w:t>, Annual General Meeting,</w:t>
      </w:r>
      <w:r w:rsidRPr="00B530F8">
        <w:rPr>
          <w:lang w:val="en-GB"/>
        </w:rPr>
        <w:t xml:space="preserve"> and </w:t>
      </w:r>
      <w:r w:rsidR="00F718D5" w:rsidRPr="00B530F8">
        <w:rPr>
          <w:lang w:val="en-GB"/>
        </w:rPr>
        <w:t xml:space="preserve">Special </w:t>
      </w:r>
      <w:r w:rsidRPr="00B530F8">
        <w:rPr>
          <w:lang w:val="en-GB"/>
        </w:rPr>
        <w:t xml:space="preserve">General Meeting; </w:t>
      </w:r>
    </w:p>
    <w:p w14:paraId="73E2E94D" w14:textId="652E13B1" w:rsidR="008D2416" w:rsidRPr="00B530F8" w:rsidRDefault="00AB505D" w:rsidP="008D2416">
      <w:pPr>
        <w:pStyle w:val="ListLegal"/>
        <w:numPr>
          <w:ilvl w:val="0"/>
          <w:numId w:val="98"/>
        </w:numPr>
        <w:rPr>
          <w:lang w:val="en-GB"/>
        </w:rPr>
      </w:pPr>
      <w:r w:rsidRPr="00B530F8">
        <w:rPr>
          <w:lang w:val="en-GB"/>
        </w:rPr>
        <w:lastRenderedPageBreak/>
        <w:t xml:space="preserve">receive Membership Applications; </w:t>
      </w:r>
    </w:p>
    <w:p w14:paraId="3AB6C86E" w14:textId="4673D76C" w:rsidR="00AB505D" w:rsidRPr="00B530F8" w:rsidRDefault="003F6693" w:rsidP="008D2416">
      <w:pPr>
        <w:pStyle w:val="ListLegal"/>
        <w:numPr>
          <w:ilvl w:val="0"/>
          <w:numId w:val="98"/>
        </w:numPr>
        <w:rPr>
          <w:lang w:val="en-GB"/>
        </w:rPr>
      </w:pPr>
      <w:r w:rsidRPr="00B530F8">
        <w:rPr>
          <w:lang w:val="en-GB"/>
        </w:rPr>
        <w:t>maintain the Register of Members</w:t>
      </w:r>
      <w:r w:rsidR="005017C1" w:rsidRPr="00B530F8">
        <w:rPr>
          <w:lang w:val="en-GB"/>
        </w:rPr>
        <w:t xml:space="preserve">; </w:t>
      </w:r>
      <w:r w:rsidR="003479D2" w:rsidRPr="00B530F8">
        <w:rPr>
          <w:lang w:val="en-GB"/>
        </w:rPr>
        <w:t>and</w:t>
      </w:r>
    </w:p>
    <w:p w14:paraId="1456CA4B" w14:textId="5D24ABB0" w:rsidR="005017C1" w:rsidRPr="00B530F8" w:rsidRDefault="00347BE7" w:rsidP="008D2416">
      <w:pPr>
        <w:pStyle w:val="ListLegal"/>
        <w:numPr>
          <w:ilvl w:val="0"/>
          <w:numId w:val="98"/>
        </w:numPr>
        <w:rPr>
          <w:lang w:val="en-GB"/>
        </w:rPr>
      </w:pPr>
      <w:r w:rsidRPr="00B530F8">
        <w:rPr>
          <w:lang w:val="en-GB"/>
        </w:rPr>
        <w:t xml:space="preserve">have </w:t>
      </w:r>
      <w:r w:rsidR="00A4039F" w:rsidRPr="00B530F8">
        <w:rPr>
          <w:lang w:val="en-GB"/>
        </w:rPr>
        <w:t xml:space="preserve">and maintain custody of all correspondence and other documents relating to the </w:t>
      </w:r>
      <w:proofErr w:type="gramStart"/>
      <w:r w:rsidR="00A4039F" w:rsidRPr="00B530F8">
        <w:rPr>
          <w:lang w:val="en-GB"/>
        </w:rPr>
        <w:t>Club</w:t>
      </w:r>
      <w:r w:rsidR="00CD2439" w:rsidRPr="00B530F8">
        <w:rPr>
          <w:lang w:val="en-GB"/>
        </w:rPr>
        <w:t>, and</w:t>
      </w:r>
      <w:proofErr w:type="gramEnd"/>
      <w:r w:rsidR="00CD2439" w:rsidRPr="00B530F8">
        <w:rPr>
          <w:lang w:val="en-GB"/>
        </w:rPr>
        <w:t xml:space="preserve"> </w:t>
      </w:r>
      <w:r w:rsidR="00B90E6C" w:rsidRPr="00B530F8">
        <w:rPr>
          <w:lang w:val="en-GB"/>
        </w:rPr>
        <w:t xml:space="preserve">provide such correspondence and other documents to the </w:t>
      </w:r>
      <w:r w:rsidR="004234C3" w:rsidRPr="00B530F8">
        <w:rPr>
          <w:lang w:val="en-GB"/>
        </w:rPr>
        <w:t>Management Committee on request</w:t>
      </w:r>
      <w:r w:rsidR="003479D2" w:rsidRPr="00B530F8">
        <w:rPr>
          <w:lang w:val="en-GB"/>
        </w:rPr>
        <w:t xml:space="preserve">. </w:t>
      </w:r>
      <w:r w:rsidR="0089495A" w:rsidRPr="00B530F8">
        <w:rPr>
          <w:lang w:val="en-GB"/>
        </w:rPr>
        <w:t xml:space="preserve"> </w:t>
      </w:r>
    </w:p>
    <w:p w14:paraId="1BB0892E" w14:textId="7EB0C7A4" w:rsidR="00431DE4" w:rsidRPr="00B530F8" w:rsidRDefault="00431DE4" w:rsidP="00431DE4">
      <w:pPr>
        <w:pStyle w:val="Heading2"/>
        <w:rPr>
          <w:lang w:val="en-GB"/>
        </w:rPr>
      </w:pPr>
      <w:bookmarkStart w:id="182" w:name="_Toc220654483"/>
      <w:r w:rsidRPr="00B530F8">
        <w:rPr>
          <w:lang w:val="en-GB"/>
        </w:rPr>
        <w:t>Receipt of money</w:t>
      </w:r>
      <w:bookmarkEnd w:id="182"/>
    </w:p>
    <w:p w14:paraId="474B488D" w14:textId="0645CBEF" w:rsidR="00431DE4" w:rsidRPr="00B530F8" w:rsidRDefault="00431DE4" w:rsidP="00431DE4">
      <w:pPr>
        <w:pStyle w:val="Clausebody"/>
      </w:pPr>
      <w:r w:rsidRPr="00B530F8">
        <w:t xml:space="preserve">A Committee Member who receives money </w:t>
      </w:r>
      <w:r w:rsidR="0054581C" w:rsidRPr="00B530F8">
        <w:t>paid to the Club must:</w:t>
      </w:r>
    </w:p>
    <w:p w14:paraId="35B7B6E6" w14:textId="1644619B" w:rsidR="0054581C" w:rsidRPr="00B530F8" w:rsidRDefault="002C0D76" w:rsidP="0054581C">
      <w:pPr>
        <w:pStyle w:val="ListLegal"/>
        <w:numPr>
          <w:ilvl w:val="0"/>
          <w:numId w:val="99"/>
        </w:numPr>
        <w:rPr>
          <w:lang w:val="en-GB"/>
        </w:rPr>
      </w:pPr>
      <w:r w:rsidRPr="00B530F8">
        <w:rPr>
          <w:lang w:val="en-GB"/>
        </w:rPr>
        <w:t>maintain</w:t>
      </w:r>
      <w:r w:rsidR="00A735C0" w:rsidRPr="00B530F8">
        <w:rPr>
          <w:lang w:val="en-GB"/>
        </w:rPr>
        <w:t xml:space="preserve"> </w:t>
      </w:r>
      <w:r w:rsidR="002A267F" w:rsidRPr="00B530F8">
        <w:rPr>
          <w:lang w:val="en-GB"/>
        </w:rPr>
        <w:t xml:space="preserve">and give to the Treasurer </w:t>
      </w:r>
      <w:r w:rsidRPr="00B530F8">
        <w:rPr>
          <w:lang w:val="en-GB"/>
        </w:rPr>
        <w:t>a</w:t>
      </w:r>
      <w:r w:rsidR="003479D2" w:rsidRPr="00B530F8">
        <w:rPr>
          <w:lang w:val="en-GB"/>
        </w:rPr>
        <w:t xml:space="preserve"> </w:t>
      </w:r>
      <w:r w:rsidRPr="00B530F8">
        <w:rPr>
          <w:lang w:val="en-GB"/>
        </w:rPr>
        <w:t>record of the money paid to the Club</w:t>
      </w:r>
      <w:r w:rsidR="005F55C5" w:rsidRPr="00B530F8">
        <w:rPr>
          <w:lang w:val="en-GB"/>
        </w:rPr>
        <w:t xml:space="preserve">, which records may be in </w:t>
      </w:r>
      <w:r w:rsidR="007F06DE" w:rsidRPr="00B530F8">
        <w:rPr>
          <w:lang w:val="en-GB"/>
        </w:rPr>
        <w:t xml:space="preserve">any form that accurately records the money paid to the club, including </w:t>
      </w:r>
      <w:r w:rsidR="005F55C5" w:rsidRPr="00B530F8">
        <w:rPr>
          <w:lang w:val="en-GB"/>
        </w:rPr>
        <w:t xml:space="preserve">a </w:t>
      </w:r>
      <w:r w:rsidR="00E31BD9" w:rsidRPr="00B530F8">
        <w:rPr>
          <w:lang w:val="en-GB"/>
        </w:rPr>
        <w:t xml:space="preserve">receipt, a </w:t>
      </w:r>
      <w:r w:rsidR="005F55C5" w:rsidRPr="00B530F8">
        <w:rPr>
          <w:lang w:val="en-GB"/>
        </w:rPr>
        <w:t xml:space="preserve">ledger of </w:t>
      </w:r>
      <w:r w:rsidR="0046503E" w:rsidRPr="00B530F8">
        <w:rPr>
          <w:lang w:val="en-GB"/>
        </w:rPr>
        <w:t>electronic payments (including EFTPOS</w:t>
      </w:r>
      <w:r w:rsidR="00D948C9" w:rsidRPr="00B530F8">
        <w:rPr>
          <w:lang w:val="en-GB"/>
        </w:rPr>
        <w:t xml:space="preserve"> payments</w:t>
      </w:r>
      <w:r w:rsidR="0046503E" w:rsidRPr="00B530F8">
        <w:rPr>
          <w:lang w:val="en-GB"/>
        </w:rPr>
        <w:t xml:space="preserve">) or </w:t>
      </w:r>
      <w:r w:rsidR="001551D1" w:rsidRPr="00B530F8">
        <w:rPr>
          <w:lang w:val="en-GB"/>
        </w:rPr>
        <w:t xml:space="preserve">a </w:t>
      </w:r>
      <w:r w:rsidR="008312C9" w:rsidRPr="00B530F8">
        <w:rPr>
          <w:lang w:val="en-GB"/>
        </w:rPr>
        <w:t>reconciled cash float</w:t>
      </w:r>
      <w:r w:rsidR="006A480C" w:rsidRPr="00B530F8">
        <w:rPr>
          <w:lang w:val="en-GB"/>
        </w:rPr>
        <w:t>; and</w:t>
      </w:r>
    </w:p>
    <w:p w14:paraId="3E01EC31" w14:textId="59B607FC" w:rsidR="006A480C" w:rsidRPr="00B530F8" w:rsidRDefault="006A480C" w:rsidP="0054581C">
      <w:pPr>
        <w:pStyle w:val="ListLegal"/>
        <w:numPr>
          <w:ilvl w:val="0"/>
          <w:numId w:val="99"/>
        </w:numPr>
        <w:rPr>
          <w:lang w:val="en-GB"/>
        </w:rPr>
      </w:pPr>
      <w:r w:rsidRPr="00B530F8">
        <w:rPr>
          <w:lang w:val="en-GB"/>
        </w:rPr>
        <w:t xml:space="preserve">remit the </w:t>
      </w:r>
      <w:r w:rsidR="00616A08" w:rsidRPr="00B530F8">
        <w:rPr>
          <w:lang w:val="en-GB"/>
        </w:rPr>
        <w:t xml:space="preserve">money into the accounts of the Club. </w:t>
      </w:r>
    </w:p>
    <w:p w14:paraId="1ABBE180" w14:textId="6A5AB31A" w:rsidR="0089495A" w:rsidRPr="00B530F8" w:rsidRDefault="0089495A" w:rsidP="00D808A6">
      <w:pPr>
        <w:pStyle w:val="Heading1"/>
        <w:rPr>
          <w:lang w:val="en-GB"/>
        </w:rPr>
      </w:pPr>
      <w:r w:rsidRPr="00B530F8">
        <w:rPr>
          <w:lang w:val="en-GB"/>
        </w:rPr>
        <w:t xml:space="preserve"> </w:t>
      </w:r>
      <w:bookmarkStart w:id="183" w:name="_Toc220654484"/>
      <w:r w:rsidR="0009485F" w:rsidRPr="00B530F8">
        <w:rPr>
          <w:lang w:val="en-GB"/>
        </w:rPr>
        <w:t>General Meeting</w:t>
      </w:r>
      <w:r w:rsidR="009B71A0" w:rsidRPr="00B530F8">
        <w:rPr>
          <w:lang w:val="en-GB"/>
        </w:rPr>
        <w:t>s</w:t>
      </w:r>
      <w:bookmarkEnd w:id="183"/>
    </w:p>
    <w:p w14:paraId="2C9A9B42" w14:textId="29A433B8" w:rsidR="0009485F" w:rsidRPr="00B530F8" w:rsidRDefault="0009485F" w:rsidP="0009485F">
      <w:pPr>
        <w:pStyle w:val="Heading2"/>
        <w:rPr>
          <w:lang w:val="en-GB"/>
        </w:rPr>
      </w:pPr>
      <w:bookmarkStart w:id="184" w:name="_Toc220654485"/>
      <w:bookmarkStart w:id="185" w:name="_Ref237340056"/>
      <w:r w:rsidRPr="00B530F8">
        <w:rPr>
          <w:lang w:val="en-GB"/>
        </w:rPr>
        <w:t>Timing</w:t>
      </w:r>
      <w:r w:rsidR="00444217" w:rsidRPr="00B530F8">
        <w:rPr>
          <w:lang w:val="en-GB"/>
        </w:rPr>
        <w:t xml:space="preserve"> and Location</w:t>
      </w:r>
      <w:r w:rsidRPr="00B530F8">
        <w:rPr>
          <w:lang w:val="en-GB"/>
        </w:rPr>
        <w:t xml:space="preserve"> of Annual General Meeting</w:t>
      </w:r>
      <w:bookmarkEnd w:id="184"/>
      <w:bookmarkEnd w:id="185"/>
    </w:p>
    <w:p w14:paraId="619056FD" w14:textId="0ED393E9" w:rsidR="0009485F" w:rsidRPr="00B530F8" w:rsidRDefault="0009485F" w:rsidP="0009485F">
      <w:pPr>
        <w:pStyle w:val="Clausebody"/>
      </w:pPr>
      <w:r w:rsidRPr="00B530F8">
        <w:t xml:space="preserve">The </w:t>
      </w:r>
      <w:r w:rsidR="0097101C" w:rsidRPr="00B530F8">
        <w:t xml:space="preserve">Annual General Meeting </w:t>
      </w:r>
      <w:r w:rsidR="007C2436" w:rsidRPr="00B530F8">
        <w:t xml:space="preserve">must be held at least once each year </w:t>
      </w:r>
      <w:r w:rsidR="00711131" w:rsidRPr="00B530F8">
        <w:t xml:space="preserve">on or between the dates of 15 September and 30 September. </w:t>
      </w:r>
      <w:r w:rsidR="00444217" w:rsidRPr="00B530F8">
        <w:t xml:space="preserve">The Management Committee must determine the date, time and place of the Annual General Meeting. </w:t>
      </w:r>
    </w:p>
    <w:p w14:paraId="608491E2" w14:textId="5BF9FAB0" w:rsidR="00444217" w:rsidRPr="00B530F8" w:rsidRDefault="00444217" w:rsidP="00444217">
      <w:pPr>
        <w:pStyle w:val="Heading2"/>
        <w:rPr>
          <w:lang w:val="en-GB"/>
        </w:rPr>
      </w:pPr>
      <w:bookmarkStart w:id="186" w:name="_Ref220413834"/>
      <w:bookmarkStart w:id="187" w:name="_Toc220654486"/>
      <w:r w:rsidRPr="00B530F8">
        <w:rPr>
          <w:lang w:val="en-GB"/>
        </w:rPr>
        <w:t>Business for Annual General Meeting</w:t>
      </w:r>
      <w:bookmarkEnd w:id="186"/>
      <w:bookmarkEnd w:id="187"/>
    </w:p>
    <w:p w14:paraId="7138F454" w14:textId="71F6F820" w:rsidR="00473245" w:rsidRPr="00B530F8" w:rsidRDefault="00473245" w:rsidP="00473245">
      <w:pPr>
        <w:pStyle w:val="Clausebody"/>
      </w:pPr>
      <w:r w:rsidRPr="00B530F8">
        <w:t xml:space="preserve">The following business must be transacted at the Annual General Meeting: </w:t>
      </w:r>
    </w:p>
    <w:p w14:paraId="7577FB66" w14:textId="59513811" w:rsidR="00473245" w:rsidRPr="00B530F8" w:rsidRDefault="00225A25" w:rsidP="00473245">
      <w:pPr>
        <w:pStyle w:val="ListLegal"/>
        <w:numPr>
          <w:ilvl w:val="0"/>
          <w:numId w:val="100"/>
        </w:numPr>
        <w:rPr>
          <w:lang w:val="en-GB"/>
        </w:rPr>
      </w:pPr>
      <w:r w:rsidRPr="00B530F8">
        <w:rPr>
          <w:lang w:val="en-GB"/>
        </w:rPr>
        <w:t>t</w:t>
      </w:r>
      <w:r w:rsidR="00A32377" w:rsidRPr="00B530F8">
        <w:rPr>
          <w:lang w:val="en-GB"/>
        </w:rPr>
        <w:t>he receipt of the Management Committee’s annual financial statement</w:t>
      </w:r>
      <w:r w:rsidRPr="00B530F8">
        <w:rPr>
          <w:lang w:val="en-GB"/>
        </w:rPr>
        <w:t xml:space="preserve"> for the last reportable financial year; </w:t>
      </w:r>
    </w:p>
    <w:p w14:paraId="623B66D3" w14:textId="09552AB1" w:rsidR="00225A25" w:rsidRPr="00B530F8" w:rsidRDefault="002D157C" w:rsidP="00473245">
      <w:pPr>
        <w:pStyle w:val="ListLegal"/>
        <w:numPr>
          <w:ilvl w:val="0"/>
          <w:numId w:val="100"/>
        </w:numPr>
        <w:rPr>
          <w:lang w:val="en-GB"/>
        </w:rPr>
      </w:pPr>
      <w:r w:rsidRPr="00B530F8">
        <w:rPr>
          <w:lang w:val="en-GB"/>
        </w:rPr>
        <w:t xml:space="preserve">the receipt of the audit report </w:t>
      </w:r>
      <w:r w:rsidR="004B6CE6" w:rsidRPr="00B530F8">
        <w:rPr>
          <w:lang w:val="en-GB"/>
        </w:rPr>
        <w:t xml:space="preserve">for the last reportable financial year; </w:t>
      </w:r>
    </w:p>
    <w:p w14:paraId="79004877" w14:textId="002CADD0" w:rsidR="009D460A" w:rsidRPr="00B530F8" w:rsidRDefault="009D460A" w:rsidP="00473245">
      <w:pPr>
        <w:pStyle w:val="ListLegal"/>
        <w:numPr>
          <w:ilvl w:val="0"/>
          <w:numId w:val="100"/>
        </w:numPr>
        <w:rPr>
          <w:lang w:val="en-GB"/>
        </w:rPr>
      </w:pPr>
      <w:r w:rsidRPr="00B530F8">
        <w:rPr>
          <w:lang w:val="en-GB"/>
        </w:rPr>
        <w:t xml:space="preserve">the appointment of an auditor for the present financial year; </w:t>
      </w:r>
    </w:p>
    <w:p w14:paraId="0D7178B7" w14:textId="62D4F82F" w:rsidR="004B6CE6" w:rsidRPr="00B530F8" w:rsidRDefault="00A23071" w:rsidP="00473245">
      <w:pPr>
        <w:pStyle w:val="ListLegal"/>
        <w:numPr>
          <w:ilvl w:val="0"/>
          <w:numId w:val="100"/>
        </w:numPr>
        <w:rPr>
          <w:lang w:val="en-GB"/>
        </w:rPr>
      </w:pPr>
      <w:r w:rsidRPr="00B530F8">
        <w:rPr>
          <w:lang w:val="en-GB"/>
        </w:rPr>
        <w:t xml:space="preserve">the election of Committee Members under rule </w:t>
      </w:r>
      <w:r w:rsidRPr="00B530F8">
        <w:rPr>
          <w:lang w:val="en-GB"/>
        </w:rPr>
        <w:fldChar w:fldCharType="begin"/>
      </w:r>
      <w:r w:rsidRPr="00B530F8">
        <w:rPr>
          <w:lang w:val="en-GB"/>
        </w:rPr>
        <w:instrText xml:space="preserve"> REF _Ref219719304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10.5</w:t>
      </w:r>
      <w:r w:rsidRPr="00B530F8">
        <w:rPr>
          <w:lang w:val="en-GB"/>
        </w:rPr>
        <w:fldChar w:fldCharType="end"/>
      </w:r>
      <w:r w:rsidR="00E80D7D" w:rsidRPr="00B530F8">
        <w:rPr>
          <w:lang w:val="en-GB"/>
        </w:rPr>
        <w:t xml:space="preserve">; </w:t>
      </w:r>
      <w:r w:rsidR="004271FA" w:rsidRPr="00B530F8">
        <w:rPr>
          <w:lang w:val="en-GB"/>
        </w:rPr>
        <w:t>and</w:t>
      </w:r>
    </w:p>
    <w:p w14:paraId="1969CA19" w14:textId="12C21707" w:rsidR="00E80D7D" w:rsidRPr="00B530F8" w:rsidRDefault="004271FA" w:rsidP="00473245">
      <w:pPr>
        <w:pStyle w:val="ListLegal"/>
        <w:numPr>
          <w:ilvl w:val="0"/>
          <w:numId w:val="100"/>
        </w:numPr>
        <w:rPr>
          <w:lang w:val="en-GB"/>
        </w:rPr>
      </w:pPr>
      <w:r w:rsidRPr="00B530F8">
        <w:rPr>
          <w:lang w:val="en-GB"/>
        </w:rPr>
        <w:t>the admission of Honorary Members</w:t>
      </w:r>
      <w:r w:rsidR="009B71A0" w:rsidRPr="00B530F8">
        <w:rPr>
          <w:lang w:val="en-GB"/>
        </w:rPr>
        <w:t xml:space="preserve">. </w:t>
      </w:r>
    </w:p>
    <w:p w14:paraId="0B3D3D4A" w14:textId="000D9EFF" w:rsidR="009B71A0" w:rsidRPr="00B530F8" w:rsidRDefault="009B71A0" w:rsidP="009B71A0">
      <w:pPr>
        <w:pStyle w:val="Heading2"/>
        <w:rPr>
          <w:lang w:val="en-GB"/>
        </w:rPr>
      </w:pPr>
      <w:bookmarkStart w:id="188" w:name="_Ref219724194"/>
      <w:bookmarkStart w:id="189" w:name="_Toc220654487"/>
      <w:r w:rsidRPr="00B530F8">
        <w:rPr>
          <w:lang w:val="en-GB"/>
        </w:rPr>
        <w:t>Special General Meetings</w:t>
      </w:r>
      <w:bookmarkEnd w:id="188"/>
      <w:bookmarkEnd w:id="189"/>
    </w:p>
    <w:p w14:paraId="07108AF3" w14:textId="53081B2A" w:rsidR="000A04BC" w:rsidRPr="00B530F8" w:rsidRDefault="00681012" w:rsidP="00382E34">
      <w:pPr>
        <w:pStyle w:val="ListLegal"/>
        <w:numPr>
          <w:ilvl w:val="0"/>
          <w:numId w:val="101"/>
        </w:numPr>
        <w:rPr>
          <w:lang w:val="en-GB"/>
        </w:rPr>
      </w:pPr>
      <w:bookmarkStart w:id="190" w:name="_Ref219724462"/>
      <w:r w:rsidRPr="00B530F8">
        <w:rPr>
          <w:lang w:val="en-GB"/>
        </w:rPr>
        <w:t>The Secretary must call a Special General Meeting</w:t>
      </w:r>
      <w:r w:rsidR="008D719D" w:rsidRPr="00B530F8">
        <w:rPr>
          <w:lang w:val="en-GB"/>
        </w:rPr>
        <w:t xml:space="preserve"> within fourteen days after</w:t>
      </w:r>
      <w:r w:rsidRPr="00B530F8">
        <w:rPr>
          <w:lang w:val="en-GB"/>
        </w:rPr>
        <w:t>:</w:t>
      </w:r>
      <w:bookmarkEnd w:id="190"/>
      <w:r w:rsidRPr="00B530F8">
        <w:rPr>
          <w:lang w:val="en-GB"/>
        </w:rPr>
        <w:t xml:space="preserve"> </w:t>
      </w:r>
    </w:p>
    <w:p w14:paraId="2CEF2391" w14:textId="1CF47BA9" w:rsidR="00681012" w:rsidRPr="00B530F8" w:rsidRDefault="008D719D" w:rsidP="00681012">
      <w:pPr>
        <w:pStyle w:val="ListLegal"/>
        <w:numPr>
          <w:ilvl w:val="1"/>
          <w:numId w:val="101"/>
        </w:numPr>
        <w:rPr>
          <w:lang w:val="en-GB"/>
        </w:rPr>
      </w:pPr>
      <w:r w:rsidRPr="00B530F8">
        <w:rPr>
          <w:lang w:val="en-GB"/>
        </w:rPr>
        <w:t xml:space="preserve">being directed to call a Special General Meeting by the Management Committee; </w:t>
      </w:r>
      <w:r w:rsidR="007442DF" w:rsidRPr="00B530F8">
        <w:rPr>
          <w:lang w:val="en-GB"/>
        </w:rPr>
        <w:t>or</w:t>
      </w:r>
    </w:p>
    <w:p w14:paraId="5AE50630" w14:textId="41AA4D84" w:rsidR="00F7309E" w:rsidRPr="00B530F8" w:rsidRDefault="00047658" w:rsidP="00681012">
      <w:pPr>
        <w:pStyle w:val="ListLegal"/>
        <w:numPr>
          <w:ilvl w:val="1"/>
          <w:numId w:val="101"/>
        </w:numPr>
        <w:rPr>
          <w:lang w:val="en-GB"/>
        </w:rPr>
      </w:pPr>
      <w:r w:rsidRPr="00B530F8">
        <w:rPr>
          <w:lang w:val="en-GB"/>
        </w:rPr>
        <w:t>receipt of a requisition from members</w:t>
      </w:r>
      <w:r w:rsidR="00F7309E" w:rsidRPr="00B530F8">
        <w:rPr>
          <w:lang w:val="en-GB"/>
        </w:rPr>
        <w:t xml:space="preserve"> in accordance with subrule </w:t>
      </w:r>
      <w:r w:rsidR="00F7309E" w:rsidRPr="00B530F8">
        <w:rPr>
          <w:lang w:val="en-GB"/>
        </w:rPr>
        <w:fldChar w:fldCharType="begin"/>
      </w:r>
      <w:r w:rsidR="00F7309E" w:rsidRPr="00B530F8">
        <w:rPr>
          <w:lang w:val="en-GB"/>
        </w:rPr>
        <w:instrText xml:space="preserve"> REF _Ref219724194 \n \h </w:instrText>
      </w:r>
      <w:r w:rsidR="00B530F8">
        <w:rPr>
          <w:lang w:val="en-GB"/>
        </w:rPr>
        <w:instrText xml:space="preserve"> \* MERGEFORMAT </w:instrText>
      </w:r>
      <w:r w:rsidR="00F7309E" w:rsidRPr="00B530F8">
        <w:rPr>
          <w:lang w:val="en-GB"/>
        </w:rPr>
      </w:r>
      <w:r w:rsidR="00F7309E" w:rsidRPr="00B530F8">
        <w:rPr>
          <w:lang w:val="en-GB"/>
        </w:rPr>
        <w:fldChar w:fldCharType="separate"/>
      </w:r>
      <w:r w:rsidR="008C5EEA" w:rsidRPr="00B530F8">
        <w:rPr>
          <w:lang w:val="en-GB"/>
        </w:rPr>
        <w:t>13.3</w:t>
      </w:r>
      <w:r w:rsidR="00F7309E" w:rsidRPr="00B530F8">
        <w:rPr>
          <w:lang w:val="en-GB"/>
        </w:rPr>
        <w:fldChar w:fldCharType="end"/>
      </w:r>
      <w:r w:rsidR="00F7309E" w:rsidRPr="00B530F8">
        <w:rPr>
          <w:lang w:val="en-GB"/>
        </w:rPr>
        <w:fldChar w:fldCharType="begin"/>
      </w:r>
      <w:r w:rsidR="00F7309E" w:rsidRPr="00B530F8">
        <w:rPr>
          <w:lang w:val="en-GB"/>
        </w:rPr>
        <w:instrText xml:space="preserve"> REF _Ref219724200 \n \h </w:instrText>
      </w:r>
      <w:r w:rsidR="00B530F8">
        <w:rPr>
          <w:lang w:val="en-GB"/>
        </w:rPr>
        <w:instrText xml:space="preserve"> \* MERGEFORMAT </w:instrText>
      </w:r>
      <w:r w:rsidR="00F7309E" w:rsidRPr="00B530F8">
        <w:rPr>
          <w:lang w:val="en-GB"/>
        </w:rPr>
      </w:r>
      <w:r w:rsidR="00F7309E" w:rsidRPr="00B530F8">
        <w:rPr>
          <w:lang w:val="en-GB"/>
        </w:rPr>
        <w:fldChar w:fldCharType="separate"/>
      </w:r>
      <w:r w:rsidR="008C5EEA" w:rsidRPr="00B530F8">
        <w:rPr>
          <w:lang w:val="en-GB"/>
        </w:rPr>
        <w:t>(b)</w:t>
      </w:r>
      <w:r w:rsidR="00F7309E" w:rsidRPr="00B530F8">
        <w:rPr>
          <w:lang w:val="en-GB"/>
        </w:rPr>
        <w:fldChar w:fldCharType="end"/>
      </w:r>
      <w:r w:rsidR="00F7309E" w:rsidRPr="00B530F8">
        <w:rPr>
          <w:lang w:val="en-GB"/>
        </w:rPr>
        <w:t xml:space="preserve">. </w:t>
      </w:r>
    </w:p>
    <w:p w14:paraId="7D33C9EC" w14:textId="58F8E78D" w:rsidR="008D719D" w:rsidRPr="00B530F8" w:rsidRDefault="00047658" w:rsidP="00F7309E">
      <w:pPr>
        <w:pStyle w:val="ListLegal"/>
        <w:numPr>
          <w:ilvl w:val="0"/>
          <w:numId w:val="101"/>
        </w:numPr>
        <w:rPr>
          <w:lang w:val="en-GB"/>
        </w:rPr>
      </w:pPr>
      <w:bookmarkStart w:id="191" w:name="_Ref219724200"/>
      <w:r w:rsidRPr="00B530F8">
        <w:rPr>
          <w:lang w:val="en-GB"/>
        </w:rPr>
        <w:t xml:space="preserve"> </w:t>
      </w:r>
      <w:bookmarkEnd w:id="191"/>
      <w:r w:rsidR="00F7309E" w:rsidRPr="00B530F8">
        <w:rPr>
          <w:lang w:val="en-GB"/>
        </w:rPr>
        <w:t xml:space="preserve">A requisition for a Special General Meeting from members must be: </w:t>
      </w:r>
    </w:p>
    <w:p w14:paraId="7A28198E" w14:textId="242ACC72" w:rsidR="00F7309E" w:rsidRPr="00B530F8" w:rsidRDefault="00847683" w:rsidP="00F7309E">
      <w:pPr>
        <w:pStyle w:val="ListLegal"/>
        <w:numPr>
          <w:ilvl w:val="1"/>
          <w:numId w:val="101"/>
        </w:numPr>
        <w:rPr>
          <w:lang w:val="en-GB"/>
        </w:rPr>
      </w:pPr>
      <w:r w:rsidRPr="00B530F8">
        <w:rPr>
          <w:lang w:val="en-GB"/>
        </w:rPr>
        <w:t xml:space="preserve">in writing; </w:t>
      </w:r>
    </w:p>
    <w:p w14:paraId="05C34AFD" w14:textId="77777777" w:rsidR="00C26F68" w:rsidRPr="00B530F8" w:rsidRDefault="00847683" w:rsidP="00F7309E">
      <w:pPr>
        <w:pStyle w:val="ListLegal"/>
        <w:numPr>
          <w:ilvl w:val="1"/>
          <w:numId w:val="101"/>
        </w:numPr>
        <w:rPr>
          <w:lang w:val="en-GB"/>
        </w:rPr>
      </w:pPr>
      <w:r w:rsidRPr="00B530F8">
        <w:rPr>
          <w:lang w:val="en-GB"/>
        </w:rPr>
        <w:t>signed by</w:t>
      </w:r>
      <w:r w:rsidR="00C26F68" w:rsidRPr="00B530F8">
        <w:rPr>
          <w:lang w:val="en-GB"/>
        </w:rPr>
        <w:t>:</w:t>
      </w:r>
      <w:r w:rsidR="009641EB" w:rsidRPr="00B530F8">
        <w:rPr>
          <w:lang w:val="en-GB"/>
        </w:rPr>
        <w:t xml:space="preserve"> </w:t>
      </w:r>
    </w:p>
    <w:p w14:paraId="037EB5C4" w14:textId="3BC0116C" w:rsidR="00C26F68" w:rsidRPr="00B530F8" w:rsidRDefault="00C26F68" w:rsidP="00C26F68">
      <w:pPr>
        <w:pStyle w:val="ListLegal"/>
        <w:numPr>
          <w:ilvl w:val="2"/>
          <w:numId w:val="101"/>
        </w:numPr>
        <w:rPr>
          <w:lang w:val="en-GB"/>
        </w:rPr>
      </w:pPr>
      <w:r w:rsidRPr="00B530F8">
        <w:rPr>
          <w:lang w:val="en-GB"/>
        </w:rPr>
        <w:t xml:space="preserve">at least one third of the Committee Members; </w:t>
      </w:r>
      <w:r w:rsidR="00E77D10" w:rsidRPr="00B530F8">
        <w:rPr>
          <w:lang w:val="en-GB"/>
        </w:rPr>
        <w:t>or</w:t>
      </w:r>
    </w:p>
    <w:p w14:paraId="40749C67" w14:textId="15C7FCD6" w:rsidR="00797A46" w:rsidRPr="00B530F8" w:rsidRDefault="00E47E61" w:rsidP="00C26F68">
      <w:pPr>
        <w:pStyle w:val="ListLegal"/>
        <w:numPr>
          <w:ilvl w:val="2"/>
          <w:numId w:val="101"/>
        </w:numPr>
        <w:rPr>
          <w:lang w:val="en-GB"/>
        </w:rPr>
      </w:pPr>
      <w:r w:rsidRPr="00B530F8">
        <w:rPr>
          <w:lang w:val="en-GB"/>
        </w:rPr>
        <w:lastRenderedPageBreak/>
        <w:t xml:space="preserve">at least </w:t>
      </w:r>
      <w:r w:rsidR="00260372" w:rsidRPr="00B530F8">
        <w:rPr>
          <w:lang w:val="en-GB"/>
        </w:rPr>
        <w:t>twenty-one</w:t>
      </w:r>
      <w:r w:rsidRPr="00B530F8">
        <w:rPr>
          <w:lang w:val="en-GB"/>
        </w:rPr>
        <w:t xml:space="preserve"> members of the Club; </w:t>
      </w:r>
    </w:p>
    <w:p w14:paraId="03C89423" w14:textId="5A50D266" w:rsidR="00530E0C" w:rsidRPr="00B530F8" w:rsidRDefault="00530E0C" w:rsidP="00530E0C">
      <w:pPr>
        <w:pStyle w:val="ListLegal"/>
        <w:numPr>
          <w:ilvl w:val="1"/>
          <w:numId w:val="101"/>
        </w:numPr>
        <w:rPr>
          <w:lang w:val="en-GB"/>
        </w:rPr>
      </w:pPr>
      <w:r w:rsidRPr="00B530F8">
        <w:rPr>
          <w:lang w:val="en-GB"/>
        </w:rPr>
        <w:t>state clearly:</w:t>
      </w:r>
    </w:p>
    <w:p w14:paraId="574A06C5" w14:textId="31114BCB" w:rsidR="00530E0C" w:rsidRPr="00B530F8" w:rsidRDefault="00530E0C" w:rsidP="00530E0C">
      <w:pPr>
        <w:pStyle w:val="ListLegal"/>
        <w:numPr>
          <w:ilvl w:val="2"/>
          <w:numId w:val="101"/>
        </w:numPr>
        <w:rPr>
          <w:lang w:val="en-GB"/>
        </w:rPr>
      </w:pPr>
      <w:r w:rsidRPr="00B530F8">
        <w:rPr>
          <w:lang w:val="en-GB"/>
        </w:rPr>
        <w:t>why the Special General Meeting is being called; and</w:t>
      </w:r>
    </w:p>
    <w:p w14:paraId="65875A32" w14:textId="407681EC" w:rsidR="00530E0C" w:rsidRPr="00B530F8" w:rsidRDefault="00530E0C" w:rsidP="00530E0C">
      <w:pPr>
        <w:pStyle w:val="ListLegal"/>
        <w:numPr>
          <w:ilvl w:val="2"/>
          <w:numId w:val="101"/>
        </w:numPr>
        <w:rPr>
          <w:lang w:val="en-GB"/>
        </w:rPr>
      </w:pPr>
      <w:r w:rsidRPr="00B530F8">
        <w:rPr>
          <w:lang w:val="en-GB"/>
        </w:rPr>
        <w:t xml:space="preserve">the nature of the business to be transacted at the Special General Meeting; </w:t>
      </w:r>
      <w:r w:rsidR="00614917" w:rsidRPr="00B530F8">
        <w:rPr>
          <w:lang w:val="en-GB"/>
        </w:rPr>
        <w:t>and</w:t>
      </w:r>
    </w:p>
    <w:p w14:paraId="375F285A" w14:textId="37F2733C" w:rsidR="00614917" w:rsidRPr="00B530F8" w:rsidRDefault="00614917" w:rsidP="00614917">
      <w:pPr>
        <w:pStyle w:val="ListLegal"/>
        <w:numPr>
          <w:ilvl w:val="1"/>
          <w:numId w:val="101"/>
        </w:numPr>
        <w:rPr>
          <w:lang w:val="en-GB"/>
        </w:rPr>
      </w:pPr>
      <w:r w:rsidRPr="00B530F8">
        <w:rPr>
          <w:lang w:val="en-GB"/>
        </w:rPr>
        <w:t xml:space="preserve">given to the Secretary. </w:t>
      </w:r>
    </w:p>
    <w:p w14:paraId="38110675" w14:textId="0A9ACE00" w:rsidR="00530E0C" w:rsidRPr="00B530F8" w:rsidRDefault="00AF5796" w:rsidP="00530E0C">
      <w:pPr>
        <w:pStyle w:val="ListLegal"/>
        <w:numPr>
          <w:ilvl w:val="0"/>
          <w:numId w:val="101"/>
        </w:numPr>
        <w:rPr>
          <w:lang w:val="en-GB"/>
        </w:rPr>
      </w:pPr>
      <w:r w:rsidRPr="00B530F8">
        <w:rPr>
          <w:lang w:val="en-GB"/>
        </w:rPr>
        <w:t xml:space="preserve">A Special General Meeting must be held within three months after </w:t>
      </w:r>
      <w:r w:rsidR="005F3066" w:rsidRPr="00B530F8">
        <w:rPr>
          <w:lang w:val="en-GB"/>
        </w:rPr>
        <w:t xml:space="preserve">the happening of either of the events in subrule </w:t>
      </w:r>
      <w:r w:rsidR="005F3066" w:rsidRPr="00B530F8">
        <w:rPr>
          <w:lang w:val="en-GB"/>
        </w:rPr>
        <w:fldChar w:fldCharType="begin"/>
      </w:r>
      <w:r w:rsidR="005F3066" w:rsidRPr="00B530F8">
        <w:rPr>
          <w:lang w:val="en-GB"/>
        </w:rPr>
        <w:instrText xml:space="preserve"> REF _Ref219724194 \n \h </w:instrText>
      </w:r>
      <w:r w:rsidR="00B530F8">
        <w:rPr>
          <w:lang w:val="en-GB"/>
        </w:rPr>
        <w:instrText xml:space="preserve"> \* MERGEFORMAT </w:instrText>
      </w:r>
      <w:r w:rsidR="005F3066" w:rsidRPr="00B530F8">
        <w:rPr>
          <w:lang w:val="en-GB"/>
        </w:rPr>
      </w:r>
      <w:r w:rsidR="005F3066" w:rsidRPr="00B530F8">
        <w:rPr>
          <w:lang w:val="en-GB"/>
        </w:rPr>
        <w:fldChar w:fldCharType="separate"/>
      </w:r>
      <w:r w:rsidR="008C5EEA" w:rsidRPr="00B530F8">
        <w:rPr>
          <w:lang w:val="en-GB"/>
        </w:rPr>
        <w:t>13.3</w:t>
      </w:r>
      <w:r w:rsidR="005F3066" w:rsidRPr="00B530F8">
        <w:rPr>
          <w:lang w:val="en-GB"/>
        </w:rPr>
        <w:fldChar w:fldCharType="end"/>
      </w:r>
      <w:r w:rsidR="005F3066" w:rsidRPr="00B530F8">
        <w:rPr>
          <w:lang w:val="en-GB"/>
        </w:rPr>
        <w:fldChar w:fldCharType="begin"/>
      </w:r>
      <w:r w:rsidR="005F3066" w:rsidRPr="00B530F8">
        <w:rPr>
          <w:lang w:val="en-GB"/>
        </w:rPr>
        <w:instrText xml:space="preserve"> REF _Ref219724462 \n \h </w:instrText>
      </w:r>
      <w:r w:rsidR="00B530F8">
        <w:rPr>
          <w:lang w:val="en-GB"/>
        </w:rPr>
        <w:instrText xml:space="preserve"> \* MERGEFORMAT </w:instrText>
      </w:r>
      <w:r w:rsidR="005F3066" w:rsidRPr="00B530F8">
        <w:rPr>
          <w:lang w:val="en-GB"/>
        </w:rPr>
      </w:r>
      <w:r w:rsidR="005F3066" w:rsidRPr="00B530F8">
        <w:rPr>
          <w:lang w:val="en-GB"/>
        </w:rPr>
        <w:fldChar w:fldCharType="separate"/>
      </w:r>
      <w:r w:rsidR="008C5EEA" w:rsidRPr="00B530F8">
        <w:rPr>
          <w:lang w:val="en-GB"/>
        </w:rPr>
        <w:t>(a)</w:t>
      </w:r>
      <w:r w:rsidR="005F3066" w:rsidRPr="00B530F8">
        <w:rPr>
          <w:lang w:val="en-GB"/>
        </w:rPr>
        <w:fldChar w:fldCharType="end"/>
      </w:r>
      <w:r w:rsidR="00017283" w:rsidRPr="00B530F8">
        <w:rPr>
          <w:lang w:val="en-GB"/>
        </w:rPr>
        <w:t xml:space="preserve">. </w:t>
      </w:r>
    </w:p>
    <w:p w14:paraId="7157D8EF" w14:textId="69566D1B" w:rsidR="00EA4565" w:rsidRPr="00B530F8" w:rsidRDefault="00460CFF" w:rsidP="00EA4565">
      <w:pPr>
        <w:pStyle w:val="Heading2"/>
        <w:rPr>
          <w:lang w:val="en-GB"/>
        </w:rPr>
      </w:pPr>
      <w:bookmarkStart w:id="192" w:name="_Toc220654488"/>
      <w:r w:rsidRPr="00B530F8">
        <w:rPr>
          <w:lang w:val="en-GB"/>
        </w:rPr>
        <w:t xml:space="preserve">Notice of </w:t>
      </w:r>
      <w:r w:rsidR="00EA4565" w:rsidRPr="00B530F8">
        <w:rPr>
          <w:lang w:val="en-GB"/>
        </w:rPr>
        <w:t>General Meetings</w:t>
      </w:r>
      <w:bookmarkEnd w:id="192"/>
    </w:p>
    <w:p w14:paraId="641EE27C" w14:textId="3272B9E8" w:rsidR="00EA4565" w:rsidRPr="00B530F8" w:rsidRDefault="00460CFF" w:rsidP="00460CFF">
      <w:pPr>
        <w:pStyle w:val="ListLegal"/>
        <w:numPr>
          <w:ilvl w:val="0"/>
          <w:numId w:val="102"/>
        </w:numPr>
        <w:rPr>
          <w:lang w:val="en-GB"/>
        </w:rPr>
      </w:pPr>
      <w:r w:rsidRPr="00B530F8">
        <w:rPr>
          <w:lang w:val="en-GB"/>
        </w:rPr>
        <w:t xml:space="preserve">The Secretary may call a general meeting of the Club. </w:t>
      </w:r>
    </w:p>
    <w:p w14:paraId="137AE00F" w14:textId="00FE833E" w:rsidR="00460CFF" w:rsidRPr="00B530F8" w:rsidRDefault="00460CFF" w:rsidP="00460CFF">
      <w:pPr>
        <w:pStyle w:val="ListLegal"/>
        <w:numPr>
          <w:ilvl w:val="0"/>
          <w:numId w:val="102"/>
        </w:numPr>
        <w:rPr>
          <w:lang w:val="en-GB"/>
        </w:rPr>
      </w:pPr>
      <w:r w:rsidRPr="00B530F8">
        <w:rPr>
          <w:lang w:val="en-GB"/>
        </w:rPr>
        <w:t xml:space="preserve">The Secretary must give at least 14 </w:t>
      </w:r>
      <w:proofErr w:type="spellStart"/>
      <w:r w:rsidRPr="00B530F8">
        <w:rPr>
          <w:lang w:val="en-GB"/>
        </w:rPr>
        <w:t>days notice</w:t>
      </w:r>
      <w:proofErr w:type="spellEnd"/>
      <w:r w:rsidRPr="00B530F8">
        <w:rPr>
          <w:lang w:val="en-GB"/>
        </w:rPr>
        <w:t xml:space="preserve"> of a general meeting to each member of the Club</w:t>
      </w:r>
      <w:r w:rsidR="00BC5F54" w:rsidRPr="00B530F8">
        <w:rPr>
          <w:lang w:val="en-GB"/>
        </w:rPr>
        <w:t xml:space="preserve">. </w:t>
      </w:r>
    </w:p>
    <w:p w14:paraId="3217F854" w14:textId="59A78FC6" w:rsidR="006A63A5" w:rsidRPr="00B530F8" w:rsidRDefault="006A63A5" w:rsidP="00460CFF">
      <w:pPr>
        <w:pStyle w:val="ListLegal"/>
        <w:numPr>
          <w:ilvl w:val="0"/>
          <w:numId w:val="102"/>
        </w:numPr>
        <w:rPr>
          <w:lang w:val="en-GB"/>
        </w:rPr>
      </w:pPr>
      <w:r w:rsidRPr="00B530F8">
        <w:rPr>
          <w:lang w:val="en-GB"/>
        </w:rPr>
        <w:t xml:space="preserve">The notice of a general meeting: </w:t>
      </w:r>
    </w:p>
    <w:p w14:paraId="2A72785A" w14:textId="7B45F0C7" w:rsidR="006A63A5" w:rsidRPr="00B530F8" w:rsidRDefault="006A63A5" w:rsidP="006A63A5">
      <w:pPr>
        <w:pStyle w:val="ListLegal"/>
        <w:numPr>
          <w:ilvl w:val="1"/>
          <w:numId w:val="102"/>
        </w:numPr>
        <w:rPr>
          <w:lang w:val="en-GB"/>
        </w:rPr>
      </w:pPr>
      <w:r w:rsidRPr="00B530F8">
        <w:rPr>
          <w:lang w:val="en-GB"/>
        </w:rPr>
        <w:t xml:space="preserve">must </w:t>
      </w:r>
      <w:r w:rsidR="00360D08" w:rsidRPr="00B530F8">
        <w:rPr>
          <w:lang w:val="en-GB"/>
        </w:rPr>
        <w:t>state clearly the nature of the business to be transacted at the general meeting; and</w:t>
      </w:r>
    </w:p>
    <w:p w14:paraId="2C35ABD5" w14:textId="6561CE3B" w:rsidR="00360D08" w:rsidRPr="00B530F8" w:rsidRDefault="00360D08" w:rsidP="006A63A5">
      <w:pPr>
        <w:pStyle w:val="ListLegal"/>
        <w:numPr>
          <w:ilvl w:val="1"/>
          <w:numId w:val="102"/>
        </w:numPr>
        <w:rPr>
          <w:lang w:val="en-GB"/>
        </w:rPr>
      </w:pPr>
      <w:r w:rsidRPr="00B530F8">
        <w:rPr>
          <w:lang w:val="en-GB"/>
        </w:rPr>
        <w:t xml:space="preserve">may be given in such a manner and with such content as the Management Committee may determine. </w:t>
      </w:r>
    </w:p>
    <w:p w14:paraId="61260498" w14:textId="7A28EB74" w:rsidR="0051300B" w:rsidRPr="00B530F8" w:rsidRDefault="0051300B" w:rsidP="0051300B">
      <w:pPr>
        <w:pStyle w:val="Heading2"/>
        <w:rPr>
          <w:lang w:val="en-GB"/>
        </w:rPr>
      </w:pPr>
      <w:bookmarkStart w:id="193" w:name="_Toc220654489"/>
      <w:r w:rsidRPr="00B530F8">
        <w:rPr>
          <w:lang w:val="en-GB"/>
        </w:rPr>
        <w:t>Quorum</w:t>
      </w:r>
      <w:bookmarkEnd w:id="193"/>
    </w:p>
    <w:p w14:paraId="2459B42E" w14:textId="539E8D3E" w:rsidR="004D3B0F" w:rsidRPr="00B530F8" w:rsidRDefault="004D3B0F" w:rsidP="004D3B0F">
      <w:pPr>
        <w:pStyle w:val="ListLegal"/>
        <w:numPr>
          <w:ilvl w:val="0"/>
          <w:numId w:val="103"/>
        </w:numPr>
        <w:rPr>
          <w:lang w:val="en-GB"/>
        </w:rPr>
      </w:pPr>
      <w:r w:rsidRPr="00B530F8">
        <w:rPr>
          <w:lang w:val="en-GB"/>
        </w:rPr>
        <w:t xml:space="preserve">A quorum for a general meeting is </w:t>
      </w:r>
      <w:r w:rsidR="00EE54F2" w:rsidRPr="00B530F8">
        <w:rPr>
          <w:lang w:val="en-GB"/>
        </w:rPr>
        <w:t xml:space="preserve">twice the number of presently acting Committee Members plus one. </w:t>
      </w:r>
    </w:p>
    <w:p w14:paraId="529EE986" w14:textId="6560C482" w:rsidR="00D66C93" w:rsidRPr="00B530F8" w:rsidRDefault="00831D3D" w:rsidP="00460CFF">
      <w:pPr>
        <w:pStyle w:val="ListLegal"/>
        <w:numPr>
          <w:ilvl w:val="0"/>
          <w:numId w:val="102"/>
        </w:numPr>
        <w:rPr>
          <w:lang w:val="en-GB"/>
        </w:rPr>
      </w:pPr>
      <w:r w:rsidRPr="00B530F8">
        <w:rPr>
          <w:lang w:val="en-GB"/>
        </w:rPr>
        <w:t xml:space="preserve">Other than </w:t>
      </w:r>
      <w:r w:rsidR="002A4E0A" w:rsidRPr="00B530F8">
        <w:rPr>
          <w:lang w:val="en-GB"/>
        </w:rPr>
        <w:t>the election of a chairperson, n</w:t>
      </w:r>
      <w:r w:rsidR="00501C18" w:rsidRPr="00B530F8">
        <w:rPr>
          <w:lang w:val="en-GB"/>
        </w:rPr>
        <w:t xml:space="preserve">o business may be conducted at a general meeting </w:t>
      </w:r>
      <w:r w:rsidR="0051300B" w:rsidRPr="00B530F8">
        <w:rPr>
          <w:lang w:val="en-GB"/>
        </w:rPr>
        <w:t>unless there is a quorum</w:t>
      </w:r>
      <w:r w:rsidR="00F33AF1" w:rsidRPr="00B530F8">
        <w:rPr>
          <w:lang w:val="en-GB"/>
        </w:rPr>
        <w:t xml:space="preserve"> </w:t>
      </w:r>
      <w:r w:rsidR="00DA557D" w:rsidRPr="00B530F8">
        <w:rPr>
          <w:lang w:val="en-GB"/>
        </w:rPr>
        <w:t>of members present and entitled to vote at the general meeting</w:t>
      </w:r>
      <w:r w:rsidR="00CC1136" w:rsidRPr="00B530F8">
        <w:rPr>
          <w:lang w:val="en-GB"/>
        </w:rPr>
        <w:t xml:space="preserve">. </w:t>
      </w:r>
      <w:r w:rsidR="00D66C93" w:rsidRPr="00B530F8">
        <w:rPr>
          <w:lang w:val="en-GB"/>
        </w:rPr>
        <w:t xml:space="preserve"> </w:t>
      </w:r>
    </w:p>
    <w:p w14:paraId="619AA79C" w14:textId="22FD6261" w:rsidR="006A63A5" w:rsidRPr="00B530F8" w:rsidRDefault="00CC1136" w:rsidP="00460CFF">
      <w:pPr>
        <w:pStyle w:val="ListLegal"/>
        <w:numPr>
          <w:ilvl w:val="0"/>
          <w:numId w:val="102"/>
        </w:numPr>
        <w:rPr>
          <w:lang w:val="en-GB"/>
        </w:rPr>
      </w:pPr>
      <w:r w:rsidRPr="00B530F8">
        <w:rPr>
          <w:lang w:val="en-GB"/>
        </w:rPr>
        <w:t>For the purposes of ascertaining quorum</w:t>
      </w:r>
      <w:r w:rsidR="00FF3E12" w:rsidRPr="00B530F8">
        <w:rPr>
          <w:lang w:val="en-GB"/>
        </w:rPr>
        <w:t xml:space="preserve"> only</w:t>
      </w:r>
      <w:r w:rsidRPr="00B530F8">
        <w:rPr>
          <w:lang w:val="en-GB"/>
        </w:rPr>
        <w:t xml:space="preserve">, </w:t>
      </w:r>
      <w:r w:rsidR="00B654B1" w:rsidRPr="00B530F8">
        <w:rPr>
          <w:lang w:val="en-GB"/>
        </w:rPr>
        <w:t xml:space="preserve">a </w:t>
      </w:r>
      <w:r w:rsidR="007B03F7" w:rsidRPr="00B530F8">
        <w:rPr>
          <w:lang w:val="en-GB"/>
        </w:rPr>
        <w:t xml:space="preserve">member who is </w:t>
      </w:r>
      <w:r w:rsidR="004D3B0F" w:rsidRPr="00B530F8">
        <w:rPr>
          <w:lang w:val="en-GB"/>
        </w:rPr>
        <w:t xml:space="preserve">appointed by another member to hold a proxy vote </w:t>
      </w:r>
      <w:r w:rsidR="00530B06" w:rsidRPr="00B530F8">
        <w:rPr>
          <w:lang w:val="en-GB"/>
        </w:rPr>
        <w:t>counts once and their prox</w:t>
      </w:r>
      <w:r w:rsidR="00A81C26" w:rsidRPr="00B530F8">
        <w:rPr>
          <w:lang w:val="en-GB"/>
        </w:rPr>
        <w:t xml:space="preserve">ies are disregarded. </w:t>
      </w:r>
    </w:p>
    <w:p w14:paraId="077DBBEC" w14:textId="51CF32C4" w:rsidR="00980AB2" w:rsidRPr="00B530F8" w:rsidRDefault="00C04248" w:rsidP="00C043B0">
      <w:pPr>
        <w:pStyle w:val="Heading2"/>
        <w:rPr>
          <w:lang w:val="en-GB"/>
        </w:rPr>
      </w:pPr>
      <w:bookmarkStart w:id="194" w:name="_Ref219725851"/>
      <w:bookmarkStart w:id="195" w:name="_Toc220654490"/>
      <w:r w:rsidRPr="00B530F8">
        <w:rPr>
          <w:lang w:val="en-GB"/>
        </w:rPr>
        <w:t>Adjournment</w:t>
      </w:r>
      <w:bookmarkEnd w:id="194"/>
      <w:bookmarkEnd w:id="195"/>
    </w:p>
    <w:p w14:paraId="5EEECF7E" w14:textId="021B340A" w:rsidR="00980AB2" w:rsidRPr="00B530F8" w:rsidRDefault="00C04248" w:rsidP="00BA5E3C">
      <w:pPr>
        <w:pStyle w:val="ListLegal"/>
        <w:numPr>
          <w:ilvl w:val="0"/>
          <w:numId w:val="105"/>
        </w:numPr>
      </w:pPr>
      <w:bookmarkStart w:id="196" w:name="_Ref219725852"/>
      <w:r w:rsidRPr="00B530F8">
        <w:t>A general meeting may be adjourned:</w:t>
      </w:r>
      <w:bookmarkEnd w:id="196"/>
      <w:r w:rsidRPr="00B530F8">
        <w:t xml:space="preserve"> </w:t>
      </w:r>
    </w:p>
    <w:p w14:paraId="667313E7" w14:textId="63C9FD62" w:rsidR="00C04248" w:rsidRPr="00B530F8" w:rsidRDefault="00C04248" w:rsidP="00BA5E3C">
      <w:pPr>
        <w:pStyle w:val="ListLegal"/>
        <w:numPr>
          <w:ilvl w:val="1"/>
          <w:numId w:val="1"/>
        </w:numPr>
        <w:rPr>
          <w:lang w:val="en-GB"/>
        </w:rPr>
      </w:pPr>
      <w:bookmarkStart w:id="197" w:name="_Ref219725854"/>
      <w:r w:rsidRPr="00B530F8">
        <w:rPr>
          <w:lang w:val="en-GB"/>
        </w:rPr>
        <w:t xml:space="preserve">upon a resolution passed </w:t>
      </w:r>
      <w:r w:rsidR="009457A9" w:rsidRPr="00B530F8">
        <w:rPr>
          <w:lang w:val="en-GB"/>
        </w:rPr>
        <w:t xml:space="preserve">by the </w:t>
      </w:r>
      <w:r w:rsidR="009457A9" w:rsidRPr="00B530F8">
        <w:t>members</w:t>
      </w:r>
      <w:r w:rsidR="009457A9" w:rsidRPr="00B530F8">
        <w:rPr>
          <w:lang w:val="en-GB"/>
        </w:rPr>
        <w:t xml:space="preserve"> at a quorate general meeting—to the date, time and place in the resolution; </w:t>
      </w:r>
      <w:r w:rsidR="00BE7EEB" w:rsidRPr="00B530F8">
        <w:rPr>
          <w:lang w:val="en-GB"/>
        </w:rPr>
        <w:t>and</w:t>
      </w:r>
      <w:bookmarkEnd w:id="197"/>
    </w:p>
    <w:p w14:paraId="0C2C06CB" w14:textId="2903F163" w:rsidR="00BA5E3C" w:rsidRPr="00B530F8" w:rsidRDefault="00BA5E3C" w:rsidP="00BA5E3C">
      <w:pPr>
        <w:pStyle w:val="ListLegal"/>
        <w:numPr>
          <w:ilvl w:val="1"/>
          <w:numId w:val="1"/>
        </w:numPr>
        <w:rPr>
          <w:lang w:val="en-GB"/>
        </w:rPr>
      </w:pPr>
      <w:bookmarkStart w:id="198" w:name="_Ref219725920"/>
      <w:r w:rsidRPr="00B530F8">
        <w:rPr>
          <w:lang w:val="en-GB"/>
        </w:rPr>
        <w:t>if there is no quorum</w:t>
      </w:r>
      <w:r w:rsidR="00195096" w:rsidRPr="00B530F8">
        <w:rPr>
          <w:lang w:val="en-GB"/>
        </w:rPr>
        <w:t xml:space="preserve"> within </w:t>
      </w:r>
      <w:r w:rsidR="00195096" w:rsidRPr="00B530F8">
        <w:t>thirty minutes after the time appointed for the commencement of the general meeting</w:t>
      </w:r>
      <w:r w:rsidRPr="00B530F8">
        <w:rPr>
          <w:lang w:val="en-GB"/>
        </w:rPr>
        <w:t xml:space="preserve">—for a period of at least seven days and to a date, time and place as the </w:t>
      </w:r>
      <w:r w:rsidR="00AD71F7" w:rsidRPr="00B530F8">
        <w:rPr>
          <w:lang w:val="en-GB"/>
        </w:rPr>
        <w:t>chairperson</w:t>
      </w:r>
      <w:r w:rsidRPr="00B530F8">
        <w:rPr>
          <w:lang w:val="en-GB"/>
        </w:rPr>
        <w:t xml:space="preserve"> </w:t>
      </w:r>
      <w:r w:rsidR="00E6690F" w:rsidRPr="00B530F8">
        <w:rPr>
          <w:lang w:val="en-GB"/>
        </w:rPr>
        <w:t xml:space="preserve">or the Management Committee </w:t>
      </w:r>
      <w:r w:rsidRPr="00B530F8">
        <w:rPr>
          <w:lang w:val="en-GB"/>
        </w:rPr>
        <w:t>determines.</w:t>
      </w:r>
      <w:bookmarkEnd w:id="198"/>
      <w:r w:rsidRPr="00B530F8">
        <w:rPr>
          <w:lang w:val="en-GB"/>
        </w:rPr>
        <w:t xml:space="preserve"> </w:t>
      </w:r>
    </w:p>
    <w:p w14:paraId="05260AC5" w14:textId="080F9C91" w:rsidR="000A42B9" w:rsidRPr="00B530F8" w:rsidRDefault="000A42B9" w:rsidP="000A42B9">
      <w:pPr>
        <w:pStyle w:val="ListLegal"/>
        <w:rPr>
          <w:lang w:val="en-GB"/>
        </w:rPr>
      </w:pPr>
      <w:r w:rsidRPr="00B530F8">
        <w:rPr>
          <w:lang w:val="en-GB"/>
        </w:rPr>
        <w:t xml:space="preserve">If a general meeting is adjourned under rule </w:t>
      </w:r>
      <w:r w:rsidRPr="00B530F8">
        <w:rPr>
          <w:lang w:val="en-GB"/>
        </w:rPr>
        <w:fldChar w:fldCharType="begin"/>
      </w:r>
      <w:r w:rsidRPr="00B530F8">
        <w:rPr>
          <w:lang w:val="en-GB"/>
        </w:rPr>
        <w:instrText xml:space="preserve"> REF _Ref219725851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13.6</w:t>
      </w:r>
      <w:r w:rsidRPr="00B530F8">
        <w:rPr>
          <w:lang w:val="en-GB"/>
        </w:rPr>
        <w:fldChar w:fldCharType="end"/>
      </w:r>
      <w:r w:rsidRPr="00B530F8">
        <w:rPr>
          <w:lang w:val="en-GB"/>
        </w:rPr>
        <w:fldChar w:fldCharType="begin"/>
      </w:r>
      <w:r w:rsidRPr="00B530F8">
        <w:rPr>
          <w:lang w:val="en-GB"/>
        </w:rPr>
        <w:instrText xml:space="preserve"> REF _Ref219725852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(a)</w:t>
      </w:r>
      <w:r w:rsidRPr="00B530F8">
        <w:rPr>
          <w:lang w:val="en-GB"/>
        </w:rPr>
        <w:fldChar w:fldCharType="end"/>
      </w:r>
      <w:r w:rsidRPr="00B530F8">
        <w:rPr>
          <w:lang w:val="en-GB"/>
        </w:rPr>
        <w:fldChar w:fldCharType="begin"/>
      </w:r>
      <w:r w:rsidRPr="00B530F8">
        <w:rPr>
          <w:lang w:val="en-GB"/>
        </w:rPr>
        <w:instrText xml:space="preserve"> REF _Ref219725854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w:t>
      </w:r>
      <w:proofErr w:type="spellStart"/>
      <w:r w:rsidR="008C5EEA" w:rsidRPr="00B530F8">
        <w:rPr>
          <w:lang w:val="en-GB"/>
        </w:rPr>
        <w:t>i</w:t>
      </w:r>
      <w:proofErr w:type="spellEnd"/>
      <w:r w:rsidR="008C5EEA" w:rsidRPr="00B530F8">
        <w:rPr>
          <w:lang w:val="en-GB"/>
        </w:rPr>
        <w:t>)</w:t>
      </w:r>
      <w:r w:rsidRPr="00B530F8">
        <w:rPr>
          <w:lang w:val="en-GB"/>
        </w:rPr>
        <w:fldChar w:fldCharType="end"/>
      </w:r>
      <w:r w:rsidRPr="00B530F8">
        <w:rPr>
          <w:lang w:val="en-GB"/>
        </w:rPr>
        <w:t xml:space="preserve">, the only business that may be transacted at the adjourned meeting is that business left unfinished at the meeting from which the adjournment </w:t>
      </w:r>
      <w:r w:rsidR="00110A03" w:rsidRPr="00B530F8">
        <w:rPr>
          <w:lang w:val="en-GB"/>
        </w:rPr>
        <w:t xml:space="preserve">took place. </w:t>
      </w:r>
    </w:p>
    <w:p w14:paraId="0C6ACDEF" w14:textId="0D16436B" w:rsidR="00110A03" w:rsidRPr="00B530F8" w:rsidRDefault="00110A03" w:rsidP="000A42B9">
      <w:pPr>
        <w:pStyle w:val="ListLegal"/>
        <w:rPr>
          <w:lang w:val="en-GB"/>
        </w:rPr>
      </w:pPr>
      <w:r w:rsidRPr="00B530F8">
        <w:rPr>
          <w:lang w:val="en-GB"/>
        </w:rPr>
        <w:lastRenderedPageBreak/>
        <w:t xml:space="preserve">If a general meeting is adjourned under rule </w:t>
      </w:r>
      <w:r w:rsidRPr="00B530F8">
        <w:rPr>
          <w:lang w:val="en-GB"/>
        </w:rPr>
        <w:fldChar w:fldCharType="begin"/>
      </w:r>
      <w:r w:rsidRPr="00B530F8">
        <w:rPr>
          <w:lang w:val="en-GB"/>
        </w:rPr>
        <w:instrText xml:space="preserve"> REF _Ref219725851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13.6</w:t>
      </w:r>
      <w:r w:rsidRPr="00B530F8">
        <w:rPr>
          <w:lang w:val="en-GB"/>
        </w:rPr>
        <w:fldChar w:fldCharType="end"/>
      </w:r>
      <w:r w:rsidRPr="00B530F8">
        <w:rPr>
          <w:lang w:val="en-GB"/>
        </w:rPr>
        <w:fldChar w:fldCharType="begin"/>
      </w:r>
      <w:r w:rsidRPr="00B530F8">
        <w:rPr>
          <w:lang w:val="en-GB"/>
        </w:rPr>
        <w:instrText xml:space="preserve"> REF _Ref219725852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(a)</w:t>
      </w:r>
      <w:r w:rsidRPr="00B530F8">
        <w:rPr>
          <w:lang w:val="en-GB"/>
        </w:rPr>
        <w:fldChar w:fldCharType="end"/>
      </w:r>
      <w:r w:rsidRPr="00B530F8">
        <w:rPr>
          <w:lang w:val="en-GB"/>
        </w:rPr>
        <w:fldChar w:fldCharType="begin"/>
      </w:r>
      <w:r w:rsidRPr="00B530F8">
        <w:rPr>
          <w:lang w:val="en-GB"/>
        </w:rPr>
        <w:instrText xml:space="preserve"> REF _Ref219725920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(ii)</w:t>
      </w:r>
      <w:r w:rsidRPr="00B530F8">
        <w:rPr>
          <w:lang w:val="en-GB"/>
        </w:rPr>
        <w:fldChar w:fldCharType="end"/>
      </w:r>
      <w:r w:rsidR="00195096" w:rsidRPr="00B530F8">
        <w:rPr>
          <w:lang w:val="en-GB"/>
        </w:rPr>
        <w:t xml:space="preserve"> and, at the adjourned meeting, there is no quorum within thirty minutes after the time appointed for the commencement of the adjourned meeting, the meeting lapses. </w:t>
      </w:r>
    </w:p>
    <w:p w14:paraId="6E94EAFB" w14:textId="6CDF7DEE" w:rsidR="00D440E3" w:rsidRPr="00B530F8" w:rsidRDefault="00D440E3" w:rsidP="000A42B9">
      <w:pPr>
        <w:pStyle w:val="ListLegal"/>
        <w:rPr>
          <w:lang w:val="en-GB"/>
        </w:rPr>
      </w:pPr>
      <w:r w:rsidRPr="00B530F8">
        <w:rPr>
          <w:lang w:val="en-GB"/>
        </w:rPr>
        <w:t xml:space="preserve">Subject to subrule </w:t>
      </w:r>
      <w:r w:rsidRPr="00B530F8">
        <w:rPr>
          <w:lang w:val="en-GB"/>
        </w:rPr>
        <w:fldChar w:fldCharType="begin"/>
      </w:r>
      <w:r w:rsidRPr="00B530F8">
        <w:rPr>
          <w:lang w:val="en-GB"/>
        </w:rPr>
        <w:instrText xml:space="preserve"> REF _Ref219725851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13.6</w:t>
      </w:r>
      <w:r w:rsidRPr="00B530F8">
        <w:rPr>
          <w:lang w:val="en-GB"/>
        </w:rPr>
        <w:fldChar w:fldCharType="end"/>
      </w:r>
      <w:r w:rsidRPr="00B530F8">
        <w:rPr>
          <w:lang w:val="en-GB"/>
        </w:rPr>
        <w:fldChar w:fldCharType="begin"/>
      </w:r>
      <w:r w:rsidRPr="00B530F8">
        <w:rPr>
          <w:lang w:val="en-GB"/>
        </w:rPr>
        <w:instrText xml:space="preserve"> REF _Ref219726196 \n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(e)</w:t>
      </w:r>
      <w:r w:rsidRPr="00B530F8">
        <w:rPr>
          <w:lang w:val="en-GB"/>
        </w:rPr>
        <w:fldChar w:fldCharType="end"/>
      </w:r>
      <w:r w:rsidRPr="00B530F8">
        <w:rPr>
          <w:lang w:val="en-GB"/>
        </w:rPr>
        <w:t xml:space="preserve">, </w:t>
      </w:r>
      <w:r w:rsidR="00A44DC9" w:rsidRPr="00B530F8">
        <w:rPr>
          <w:lang w:val="en-GB"/>
        </w:rPr>
        <w:t xml:space="preserve">no notice is required in respect of an adjourned general meeting. </w:t>
      </w:r>
    </w:p>
    <w:p w14:paraId="38913619" w14:textId="72879433" w:rsidR="00F62467" w:rsidRPr="00B530F8" w:rsidRDefault="00B45083" w:rsidP="000A42B9">
      <w:pPr>
        <w:pStyle w:val="ListLegal"/>
        <w:rPr>
          <w:lang w:val="en-GB"/>
        </w:rPr>
      </w:pPr>
      <w:bookmarkStart w:id="199" w:name="_Ref219726196"/>
      <w:r w:rsidRPr="00B530F8">
        <w:rPr>
          <w:lang w:val="en-GB"/>
        </w:rPr>
        <w:t>However, i</w:t>
      </w:r>
      <w:r w:rsidR="00B674DE" w:rsidRPr="00B530F8">
        <w:rPr>
          <w:lang w:val="en-GB"/>
        </w:rPr>
        <w:t xml:space="preserve">f a general meeting is adjourned for thirty days or more, notice of the adjourned meeting </w:t>
      </w:r>
      <w:r w:rsidR="001A688C" w:rsidRPr="00B530F8">
        <w:rPr>
          <w:lang w:val="en-GB"/>
        </w:rPr>
        <w:t>must be given in the same way notice is given for an original meeting</w:t>
      </w:r>
      <w:r w:rsidR="00D440E3" w:rsidRPr="00B530F8">
        <w:rPr>
          <w:lang w:val="en-GB"/>
        </w:rPr>
        <w:t>.</w:t>
      </w:r>
      <w:bookmarkEnd w:id="199"/>
      <w:r w:rsidR="00D440E3" w:rsidRPr="00B530F8">
        <w:rPr>
          <w:lang w:val="en-GB"/>
        </w:rPr>
        <w:t xml:space="preserve"> </w:t>
      </w:r>
    </w:p>
    <w:p w14:paraId="0B25D751" w14:textId="46E4D510" w:rsidR="000F38D7" w:rsidRPr="00B530F8" w:rsidRDefault="000F38D7" w:rsidP="000F38D7">
      <w:pPr>
        <w:pStyle w:val="Heading2"/>
        <w:rPr>
          <w:lang w:val="en-GB"/>
        </w:rPr>
      </w:pPr>
      <w:bookmarkStart w:id="200" w:name="_Ref219729114"/>
      <w:bookmarkStart w:id="201" w:name="_Toc220654491"/>
      <w:r w:rsidRPr="00B530F8">
        <w:rPr>
          <w:lang w:val="en-GB"/>
        </w:rPr>
        <w:t>General Meeting Procedure</w:t>
      </w:r>
      <w:bookmarkEnd w:id="200"/>
      <w:bookmarkEnd w:id="201"/>
    </w:p>
    <w:p w14:paraId="03FD426E" w14:textId="49B58567" w:rsidR="00B34B9D" w:rsidRPr="00B530F8" w:rsidRDefault="00B34B9D" w:rsidP="00003DE2">
      <w:pPr>
        <w:pStyle w:val="ListLegal"/>
        <w:numPr>
          <w:ilvl w:val="0"/>
          <w:numId w:val="107"/>
        </w:numPr>
      </w:pPr>
      <w:r w:rsidRPr="00B530F8">
        <w:t>The chair</w:t>
      </w:r>
      <w:r w:rsidR="002D7D95" w:rsidRPr="00B530F8">
        <w:t>person</w:t>
      </w:r>
      <w:r w:rsidRPr="00B530F8">
        <w:t xml:space="preserve"> of each </w:t>
      </w:r>
      <w:r w:rsidR="00FC7614" w:rsidRPr="00B530F8">
        <w:t xml:space="preserve">general </w:t>
      </w:r>
      <w:r w:rsidRPr="00B530F8">
        <w:t>meeting is:</w:t>
      </w:r>
    </w:p>
    <w:p w14:paraId="25EA1CDA" w14:textId="77777777" w:rsidR="00B34B9D" w:rsidRPr="00B530F8" w:rsidRDefault="00B34B9D" w:rsidP="00B34B9D">
      <w:pPr>
        <w:pStyle w:val="ListLegal"/>
        <w:numPr>
          <w:ilvl w:val="1"/>
          <w:numId w:val="83"/>
        </w:numPr>
      </w:pPr>
      <w:r w:rsidRPr="00B530F8">
        <w:t>the President; or</w:t>
      </w:r>
    </w:p>
    <w:p w14:paraId="21619517" w14:textId="77777777" w:rsidR="00B34B9D" w:rsidRPr="00B530F8" w:rsidRDefault="00B34B9D" w:rsidP="00B34B9D">
      <w:pPr>
        <w:pStyle w:val="ListLegal"/>
        <w:numPr>
          <w:ilvl w:val="1"/>
          <w:numId w:val="83"/>
        </w:numPr>
      </w:pPr>
      <w:r w:rsidRPr="00B530F8">
        <w:t>if the President is not present, the Vice-President; or</w:t>
      </w:r>
    </w:p>
    <w:p w14:paraId="37A1482E" w14:textId="60F657D0" w:rsidR="00B34B9D" w:rsidRPr="00B530F8" w:rsidRDefault="00B34B9D" w:rsidP="00B34B9D">
      <w:pPr>
        <w:pStyle w:val="ListLegal"/>
        <w:numPr>
          <w:ilvl w:val="1"/>
          <w:numId w:val="83"/>
        </w:numPr>
      </w:pPr>
      <w:r w:rsidRPr="00B530F8">
        <w:t xml:space="preserve">if the Vice-President is not present, </w:t>
      </w:r>
      <w:r w:rsidR="00E413F5" w:rsidRPr="00B530F8">
        <w:t>a member present and entitled to vote that the members present resolve</w:t>
      </w:r>
      <w:r w:rsidRPr="00B530F8">
        <w:t xml:space="preserve"> to be chair. </w:t>
      </w:r>
    </w:p>
    <w:p w14:paraId="6A6E720A" w14:textId="77777777" w:rsidR="00B9423F" w:rsidRPr="00B530F8" w:rsidRDefault="002D7D95" w:rsidP="00003DE2">
      <w:pPr>
        <w:pStyle w:val="ListLegal"/>
        <w:numPr>
          <w:ilvl w:val="0"/>
          <w:numId w:val="83"/>
        </w:numPr>
      </w:pPr>
      <w:r w:rsidRPr="00B530F8">
        <w:t>The chairperson must conduct the meeting in a proper and orderly way</w:t>
      </w:r>
      <w:r w:rsidR="00A80CE7" w:rsidRPr="00B530F8">
        <w:t xml:space="preserve"> and may</w:t>
      </w:r>
      <w:r w:rsidR="00B9423F" w:rsidRPr="00B530F8">
        <w:t>:</w:t>
      </w:r>
      <w:r w:rsidR="00A80CE7" w:rsidRPr="00B530F8">
        <w:t xml:space="preserve"> </w:t>
      </w:r>
    </w:p>
    <w:p w14:paraId="7D319F7B" w14:textId="73E80EC3" w:rsidR="00003DE2" w:rsidRPr="00B530F8" w:rsidRDefault="00A80CE7" w:rsidP="00B9423F">
      <w:pPr>
        <w:pStyle w:val="ListLegal"/>
        <w:numPr>
          <w:ilvl w:val="1"/>
          <w:numId w:val="83"/>
        </w:numPr>
      </w:pPr>
      <w:r w:rsidRPr="00B530F8">
        <w:t>determine the procedures to be adopted at a general meeting</w:t>
      </w:r>
      <w:r w:rsidR="00B9423F" w:rsidRPr="00B530F8">
        <w:t xml:space="preserve">; </w:t>
      </w:r>
    </w:p>
    <w:p w14:paraId="24C66106" w14:textId="21B72BAB" w:rsidR="00E6481F" w:rsidRPr="00B530F8" w:rsidRDefault="00E6481F" w:rsidP="00B9423F">
      <w:pPr>
        <w:pStyle w:val="ListLegal"/>
        <w:numPr>
          <w:ilvl w:val="1"/>
          <w:numId w:val="83"/>
        </w:numPr>
      </w:pPr>
      <w:r w:rsidRPr="00B530F8">
        <w:t>if necessary or desirable for the proper and orderly conduct of the meeting, may:</w:t>
      </w:r>
    </w:p>
    <w:p w14:paraId="5FC9C923" w14:textId="276852A5" w:rsidR="006E52B5" w:rsidRPr="00B530F8" w:rsidRDefault="006E52B5" w:rsidP="00E6481F">
      <w:pPr>
        <w:pStyle w:val="ListLegal"/>
        <w:numPr>
          <w:ilvl w:val="2"/>
          <w:numId w:val="83"/>
        </w:numPr>
      </w:pPr>
      <w:r w:rsidRPr="00B530F8">
        <w:t xml:space="preserve">make rulings without putting the question (or any question) to a vote; </w:t>
      </w:r>
      <w:r w:rsidR="006E51C9" w:rsidRPr="00B530F8">
        <w:t>or</w:t>
      </w:r>
    </w:p>
    <w:p w14:paraId="4779B65B" w14:textId="7DA901C2" w:rsidR="006E51C9" w:rsidRPr="00B530F8" w:rsidRDefault="006E51C9" w:rsidP="00E6481F">
      <w:pPr>
        <w:pStyle w:val="ListLegal"/>
        <w:numPr>
          <w:ilvl w:val="2"/>
          <w:numId w:val="83"/>
        </w:numPr>
      </w:pPr>
      <w:r w:rsidRPr="00B530F8">
        <w:t xml:space="preserve">demand the cessation of debate or discussion on any business, question, motion or resolution being considered by the meeting, and require the business, question, motion or resolution to be put to a vote. </w:t>
      </w:r>
    </w:p>
    <w:p w14:paraId="18CC2760" w14:textId="0FD9C927" w:rsidR="0078024D" w:rsidRPr="00B530F8" w:rsidRDefault="0042531E" w:rsidP="006E51C9">
      <w:pPr>
        <w:pStyle w:val="ListLegal"/>
        <w:numPr>
          <w:ilvl w:val="0"/>
          <w:numId w:val="83"/>
        </w:numPr>
      </w:pPr>
      <w:bookmarkStart w:id="202" w:name="_Ref219729116"/>
      <w:r w:rsidRPr="00B530F8">
        <w:t>The Club may hold a general meeting using any technological means</w:t>
      </w:r>
      <w:r w:rsidR="00550410" w:rsidRPr="00B530F8">
        <w:t xml:space="preserve"> (for example, audio-visual link)</w:t>
      </w:r>
      <w:r w:rsidRPr="00B530F8">
        <w:t xml:space="preserve"> that gives member</w:t>
      </w:r>
      <w:r w:rsidR="00F42F30" w:rsidRPr="00B530F8">
        <w:t>s</w:t>
      </w:r>
      <w:r w:rsidRPr="00B530F8">
        <w:t xml:space="preserve"> </w:t>
      </w:r>
      <w:r w:rsidR="0057185F" w:rsidRPr="00B530F8">
        <w:t>a reasonable opportunity to participate in the meeting.</w:t>
      </w:r>
      <w:bookmarkEnd w:id="202"/>
      <w:r w:rsidR="0057185F" w:rsidRPr="00B530F8">
        <w:t xml:space="preserve"> </w:t>
      </w:r>
      <w:r w:rsidR="009B1A3B" w:rsidRPr="00B530F8">
        <w:t xml:space="preserve">The Club is not responsible for members’ </w:t>
      </w:r>
      <w:r w:rsidR="00780875" w:rsidRPr="00B530F8">
        <w:t>technology, and e</w:t>
      </w:r>
      <w:r w:rsidR="00F42F30" w:rsidRPr="00B530F8">
        <w:t xml:space="preserve">ach member </w:t>
      </w:r>
      <w:r w:rsidR="00E87AF3" w:rsidRPr="00B530F8">
        <w:t xml:space="preserve">intending to participate in a general meeting </w:t>
      </w:r>
      <w:r w:rsidR="00A3495D" w:rsidRPr="00B530F8">
        <w:t>in this way</w:t>
      </w:r>
      <w:r w:rsidR="00550410" w:rsidRPr="00B530F8">
        <w:t xml:space="preserve"> is </w:t>
      </w:r>
      <w:r w:rsidR="006F3C5D" w:rsidRPr="00B530F8">
        <w:t xml:space="preserve">responsible for ensuring </w:t>
      </w:r>
      <w:r w:rsidR="00F06763" w:rsidRPr="00B530F8">
        <w:t>that:</w:t>
      </w:r>
    </w:p>
    <w:p w14:paraId="77E88FAB" w14:textId="59556D29" w:rsidR="00F06763" w:rsidRPr="00B530F8" w:rsidRDefault="009A30CF" w:rsidP="00F06763">
      <w:pPr>
        <w:pStyle w:val="ListLegal"/>
        <w:numPr>
          <w:ilvl w:val="1"/>
          <w:numId w:val="83"/>
        </w:numPr>
      </w:pPr>
      <w:r w:rsidRPr="00B530F8">
        <w:t>their device</w:t>
      </w:r>
      <w:r w:rsidR="00780875" w:rsidRPr="00B530F8">
        <w:t>s</w:t>
      </w:r>
      <w:r w:rsidRPr="00B530F8">
        <w:t xml:space="preserve"> </w:t>
      </w:r>
      <w:r w:rsidR="00780875" w:rsidRPr="00B530F8">
        <w:t>are</w:t>
      </w:r>
      <w:r w:rsidRPr="00B530F8">
        <w:t xml:space="preserve"> suitable </w:t>
      </w:r>
      <w:r w:rsidR="00780875" w:rsidRPr="00B530F8">
        <w:t>to</w:t>
      </w:r>
      <w:r w:rsidRPr="00B530F8">
        <w:t xml:space="preserve"> </w:t>
      </w:r>
      <w:r w:rsidR="00A3495D" w:rsidRPr="00B530F8">
        <w:t>use</w:t>
      </w:r>
      <w:r w:rsidR="00CA492C" w:rsidRPr="00B530F8">
        <w:t xml:space="preserve"> </w:t>
      </w:r>
      <w:r w:rsidR="00AE4D1A" w:rsidRPr="00B530F8">
        <w:t>the technological means adopted by the Club; and</w:t>
      </w:r>
    </w:p>
    <w:p w14:paraId="27DA6C59" w14:textId="29F8C9A9" w:rsidR="00AE4D1A" w:rsidRPr="00B530F8" w:rsidRDefault="00AE4D1A" w:rsidP="00F06763">
      <w:pPr>
        <w:pStyle w:val="ListLegal"/>
        <w:numPr>
          <w:ilvl w:val="1"/>
          <w:numId w:val="83"/>
        </w:numPr>
      </w:pPr>
      <w:r w:rsidRPr="00B530F8">
        <w:t xml:space="preserve">they </w:t>
      </w:r>
      <w:r w:rsidR="009B1A3B" w:rsidRPr="00B530F8">
        <w:t>do so</w:t>
      </w:r>
      <w:r w:rsidR="0073609B" w:rsidRPr="00B530F8">
        <w:t xml:space="preserve"> sufficiently in advance of the time nominated for the commencement of the general meeting</w:t>
      </w:r>
      <w:r w:rsidR="0015669D" w:rsidRPr="00B530F8">
        <w:t xml:space="preserve"> to allow </w:t>
      </w:r>
      <w:r w:rsidR="009B1A3B" w:rsidRPr="00B530F8">
        <w:t xml:space="preserve">time </w:t>
      </w:r>
      <w:r w:rsidR="0015669D" w:rsidRPr="00B530F8">
        <w:t xml:space="preserve">for </w:t>
      </w:r>
      <w:r w:rsidR="004E4B88" w:rsidRPr="00B530F8">
        <w:t xml:space="preserve">the member to </w:t>
      </w:r>
      <w:r w:rsidR="00773C69" w:rsidRPr="00B530F8">
        <w:t xml:space="preserve">address any technical issues. </w:t>
      </w:r>
    </w:p>
    <w:p w14:paraId="092B054B" w14:textId="77777777" w:rsidR="00EA6BFD" w:rsidRPr="00B530F8" w:rsidRDefault="00EA6BFD" w:rsidP="00EA6BFD">
      <w:pPr>
        <w:pStyle w:val="ListLegal"/>
        <w:numPr>
          <w:ilvl w:val="0"/>
          <w:numId w:val="83"/>
        </w:numPr>
      </w:pPr>
      <w:r w:rsidRPr="00B530F8">
        <w:t xml:space="preserve">A member who is entitled to vote at a general meeting is taken to be present at a general meeting if they: </w:t>
      </w:r>
    </w:p>
    <w:p w14:paraId="5276D4C1" w14:textId="71B87F2D" w:rsidR="00EA6BFD" w:rsidRPr="00B530F8" w:rsidRDefault="00EA6BFD" w:rsidP="00EA6BFD">
      <w:pPr>
        <w:pStyle w:val="ListLegal"/>
        <w:numPr>
          <w:ilvl w:val="1"/>
          <w:numId w:val="83"/>
        </w:numPr>
      </w:pPr>
      <w:r w:rsidRPr="00B530F8">
        <w:t xml:space="preserve">attend using the technological means in rule </w:t>
      </w:r>
      <w:r w:rsidRPr="00B530F8">
        <w:fldChar w:fldCharType="begin"/>
      </w:r>
      <w:r w:rsidRPr="00B530F8">
        <w:instrText xml:space="preserve"> REF _Ref219729114 \n \h </w:instrText>
      </w:r>
      <w:r w:rsidR="00B530F8">
        <w:instrText xml:space="preserve"> \* MERGEFORMAT </w:instrText>
      </w:r>
      <w:r w:rsidRPr="00B530F8">
        <w:fldChar w:fldCharType="separate"/>
      </w:r>
      <w:r w:rsidR="008C5EEA" w:rsidRPr="00B530F8">
        <w:t>13.7</w:t>
      </w:r>
      <w:r w:rsidRPr="00B530F8">
        <w:fldChar w:fldCharType="end"/>
      </w:r>
      <w:r w:rsidRPr="00B530F8">
        <w:fldChar w:fldCharType="begin"/>
      </w:r>
      <w:r w:rsidRPr="00B530F8">
        <w:instrText xml:space="preserve"> REF _Ref219729116 \n \h </w:instrText>
      </w:r>
      <w:r w:rsidR="00B530F8">
        <w:instrText xml:space="preserve"> \* MERGEFORMAT </w:instrText>
      </w:r>
      <w:r w:rsidRPr="00B530F8">
        <w:fldChar w:fldCharType="separate"/>
      </w:r>
      <w:r w:rsidR="008C5EEA" w:rsidRPr="00B530F8">
        <w:t>(c)</w:t>
      </w:r>
      <w:r w:rsidRPr="00B530F8">
        <w:fldChar w:fldCharType="end"/>
      </w:r>
      <w:r w:rsidRPr="00B530F8">
        <w:t xml:space="preserve">; </w:t>
      </w:r>
    </w:p>
    <w:p w14:paraId="33CCC708" w14:textId="4DF3D5F0" w:rsidR="00EA6BFD" w:rsidRPr="00B530F8" w:rsidRDefault="00EA6BFD" w:rsidP="00EA6BFD">
      <w:pPr>
        <w:pStyle w:val="ListLegal"/>
        <w:numPr>
          <w:ilvl w:val="1"/>
          <w:numId w:val="83"/>
        </w:numPr>
      </w:pPr>
      <w:r w:rsidRPr="00B530F8">
        <w:t xml:space="preserve">appoint a proxy under rule </w:t>
      </w:r>
      <w:r w:rsidRPr="00B530F8">
        <w:fldChar w:fldCharType="begin"/>
      </w:r>
      <w:r w:rsidRPr="00B530F8">
        <w:instrText xml:space="preserve"> REF _Ref219729140 \n \h </w:instrText>
      </w:r>
      <w:r w:rsidR="00B530F8">
        <w:instrText xml:space="preserve"> \* MERGEFORMAT </w:instrText>
      </w:r>
      <w:r w:rsidRPr="00B530F8">
        <w:fldChar w:fldCharType="separate"/>
      </w:r>
      <w:r w:rsidR="008C5EEA" w:rsidRPr="00B530F8">
        <w:t>13.8</w:t>
      </w:r>
      <w:r w:rsidRPr="00B530F8">
        <w:fldChar w:fldCharType="end"/>
      </w:r>
      <w:r w:rsidRPr="00B530F8">
        <w:t xml:space="preserve"> who is present at a general meeting; or</w:t>
      </w:r>
    </w:p>
    <w:p w14:paraId="51FC4C5B" w14:textId="1E6323F1" w:rsidR="00EA6BFD" w:rsidRPr="00B530F8" w:rsidRDefault="00EA6BFD" w:rsidP="00EA6BFD">
      <w:pPr>
        <w:pStyle w:val="ListLegal"/>
        <w:numPr>
          <w:ilvl w:val="1"/>
          <w:numId w:val="83"/>
        </w:numPr>
      </w:pPr>
      <w:r w:rsidRPr="00B530F8">
        <w:t xml:space="preserve">nominate an attorney under rule </w:t>
      </w:r>
      <w:r w:rsidRPr="00B530F8">
        <w:fldChar w:fldCharType="begin"/>
      </w:r>
      <w:r w:rsidRPr="00B530F8">
        <w:instrText xml:space="preserve"> REF _Ref219729177 \n \h </w:instrText>
      </w:r>
      <w:r w:rsidR="00B530F8">
        <w:instrText xml:space="preserve"> \* MERGEFORMAT </w:instrText>
      </w:r>
      <w:r w:rsidRPr="00B530F8">
        <w:fldChar w:fldCharType="separate"/>
      </w:r>
      <w:r w:rsidR="008C5EEA" w:rsidRPr="00B530F8">
        <w:t>13.9</w:t>
      </w:r>
      <w:r w:rsidRPr="00B530F8">
        <w:fldChar w:fldCharType="end"/>
      </w:r>
      <w:r w:rsidRPr="00B530F8">
        <w:t xml:space="preserve"> who is present at a general meeting. </w:t>
      </w:r>
    </w:p>
    <w:p w14:paraId="6D37AD5C" w14:textId="6B07DE3B" w:rsidR="003906B1" w:rsidRPr="00B530F8" w:rsidRDefault="00251860" w:rsidP="003906B1">
      <w:pPr>
        <w:pStyle w:val="ListLegal"/>
        <w:numPr>
          <w:ilvl w:val="0"/>
          <w:numId w:val="83"/>
        </w:numPr>
      </w:pPr>
      <w:r w:rsidRPr="00B530F8">
        <w:lastRenderedPageBreak/>
        <w:t>A Voting Member</w:t>
      </w:r>
      <w:r w:rsidR="00EC2046" w:rsidRPr="00B530F8">
        <w:t xml:space="preserve"> present at a general meeting</w:t>
      </w:r>
      <w:r w:rsidR="003906B1" w:rsidRPr="00B530F8">
        <w:t xml:space="preserve"> is entitled to one vote only. </w:t>
      </w:r>
    </w:p>
    <w:p w14:paraId="48CCD3F0" w14:textId="2724BEBD" w:rsidR="006816C8" w:rsidRPr="00B530F8" w:rsidRDefault="003906B1" w:rsidP="003906B1">
      <w:pPr>
        <w:pStyle w:val="ListLegal"/>
        <w:numPr>
          <w:ilvl w:val="0"/>
          <w:numId w:val="83"/>
        </w:numPr>
      </w:pPr>
      <w:r w:rsidRPr="00B530F8">
        <w:t xml:space="preserve">A Voting Member present at a general meeting </w:t>
      </w:r>
      <w:r w:rsidR="006816C8" w:rsidRPr="00B530F8">
        <w:t xml:space="preserve">is not entitled to vote </w:t>
      </w:r>
      <w:r w:rsidR="00E767EF" w:rsidRPr="00B530F8">
        <w:t xml:space="preserve">at a general meeting if </w:t>
      </w:r>
      <w:r w:rsidRPr="00B530F8">
        <w:t>they</w:t>
      </w:r>
      <w:r w:rsidR="00E767EF" w:rsidRPr="00B530F8">
        <w:t xml:space="preserve"> have any Membership Fees</w:t>
      </w:r>
      <w:r w:rsidR="00630A38" w:rsidRPr="00B530F8">
        <w:t>,</w:t>
      </w:r>
      <w:r w:rsidR="00E767EF" w:rsidRPr="00B530F8">
        <w:t xml:space="preserve"> Levies</w:t>
      </w:r>
      <w:r w:rsidR="00630A38" w:rsidRPr="00B530F8">
        <w:t>, or fines</w:t>
      </w:r>
      <w:r w:rsidR="00E767EF" w:rsidRPr="00B530F8">
        <w:t xml:space="preserve"> in arrears at the date of the</w:t>
      </w:r>
      <w:r w:rsidRPr="00B530F8">
        <w:t xml:space="preserve"> general meeting. </w:t>
      </w:r>
    </w:p>
    <w:p w14:paraId="51BE5917" w14:textId="4CBFAD9E" w:rsidR="00EA6BFD" w:rsidRPr="00B530F8" w:rsidRDefault="00EA6BFD" w:rsidP="00EA6BFD">
      <w:pPr>
        <w:pStyle w:val="ListLegal"/>
        <w:numPr>
          <w:ilvl w:val="0"/>
          <w:numId w:val="83"/>
        </w:numPr>
      </w:pPr>
      <w:r w:rsidRPr="00B530F8">
        <w:t xml:space="preserve">A resolution </w:t>
      </w:r>
      <w:r w:rsidR="001043AA" w:rsidRPr="00B530F8">
        <w:t xml:space="preserve">at a general meeting </w:t>
      </w:r>
      <w:r w:rsidRPr="00B530F8">
        <w:t xml:space="preserve">is carried if a majority of the votes cast on the resolution are in favour of the resolution. </w:t>
      </w:r>
    </w:p>
    <w:p w14:paraId="5CDF6281" w14:textId="6355C01E" w:rsidR="00553B80" w:rsidRPr="00B530F8" w:rsidRDefault="00C2359E" w:rsidP="00003DE2">
      <w:pPr>
        <w:pStyle w:val="ListLegal"/>
        <w:numPr>
          <w:ilvl w:val="0"/>
          <w:numId w:val="83"/>
        </w:numPr>
      </w:pPr>
      <w:r w:rsidRPr="00B530F8">
        <w:t>Each resolution is to be decided by show of hands</w:t>
      </w:r>
      <w:r w:rsidR="00F47294" w:rsidRPr="00B530F8">
        <w:t xml:space="preserve"> of the members present and entitled to vote</w:t>
      </w:r>
      <w:r w:rsidR="00821FB3" w:rsidRPr="00B530F8">
        <w:t xml:space="preserve">, unless a ballot is </w:t>
      </w:r>
      <w:r w:rsidR="00D045D0" w:rsidRPr="00B530F8">
        <w:t xml:space="preserve">demanded </w:t>
      </w:r>
      <w:r w:rsidR="00821FB3" w:rsidRPr="00B530F8">
        <w:t xml:space="preserve">by a member present </w:t>
      </w:r>
      <w:r w:rsidR="00A2385E" w:rsidRPr="00B530F8">
        <w:t xml:space="preserve">and entitled to vote. </w:t>
      </w:r>
    </w:p>
    <w:p w14:paraId="332AA8FA" w14:textId="5EF0123C" w:rsidR="00553B80" w:rsidRPr="00B530F8" w:rsidRDefault="00A2385E" w:rsidP="00003DE2">
      <w:pPr>
        <w:pStyle w:val="ListLegal"/>
        <w:numPr>
          <w:ilvl w:val="0"/>
          <w:numId w:val="83"/>
        </w:numPr>
      </w:pPr>
      <w:r w:rsidRPr="00B530F8">
        <w:t xml:space="preserve">Unless a ballot is demanded: </w:t>
      </w:r>
    </w:p>
    <w:p w14:paraId="4283D33C" w14:textId="2619504E" w:rsidR="00A2385E" w:rsidRPr="00B530F8" w:rsidRDefault="00BC01F5" w:rsidP="00A2385E">
      <w:pPr>
        <w:pStyle w:val="ListLegal"/>
        <w:numPr>
          <w:ilvl w:val="1"/>
          <w:numId w:val="83"/>
        </w:numPr>
      </w:pPr>
      <w:r w:rsidRPr="00B530F8">
        <w:t xml:space="preserve">the </w:t>
      </w:r>
      <w:r w:rsidR="00550BB9" w:rsidRPr="00B530F8">
        <w:t>c</w:t>
      </w:r>
      <w:r w:rsidRPr="00B530F8">
        <w:t>hairperson must declare following a vote on a show of hands</w:t>
      </w:r>
      <w:r w:rsidR="001D7485" w:rsidRPr="00B530F8">
        <w:t xml:space="preserve"> that a resolution has been passed or lost; </w:t>
      </w:r>
      <w:r w:rsidR="0015716E" w:rsidRPr="00B530F8">
        <w:t>and</w:t>
      </w:r>
    </w:p>
    <w:p w14:paraId="6327A46F" w14:textId="4FEA8E67" w:rsidR="0070684F" w:rsidRPr="00B530F8" w:rsidRDefault="0015716E" w:rsidP="00A2385E">
      <w:pPr>
        <w:pStyle w:val="ListLegal"/>
        <w:numPr>
          <w:ilvl w:val="1"/>
          <w:numId w:val="83"/>
        </w:numPr>
      </w:pPr>
      <w:r w:rsidRPr="00B530F8">
        <w:t xml:space="preserve">an entry to that effect in the minutes of the meeting </w:t>
      </w:r>
      <w:r w:rsidR="00011835" w:rsidRPr="00B530F8">
        <w:t>is</w:t>
      </w:r>
      <w:r w:rsidRPr="00B530F8">
        <w:t xml:space="preserve"> conclusive evidence of th</w:t>
      </w:r>
      <w:r w:rsidR="00F1689E" w:rsidRPr="00B530F8">
        <w:t>at fact without proof of the number or proportion of the votes recorded in favour of or against such resolution</w:t>
      </w:r>
      <w:r w:rsidR="0070684F" w:rsidRPr="00B530F8">
        <w:t xml:space="preserve">. </w:t>
      </w:r>
    </w:p>
    <w:p w14:paraId="406CF0B4" w14:textId="77777777" w:rsidR="00550BB9" w:rsidRPr="00B530F8" w:rsidRDefault="00B20E41" w:rsidP="0070684F">
      <w:pPr>
        <w:pStyle w:val="ListLegal"/>
        <w:numPr>
          <w:ilvl w:val="0"/>
          <w:numId w:val="83"/>
        </w:numPr>
      </w:pPr>
      <w:r w:rsidRPr="00B530F8">
        <w:t>If a ballot is demanded</w:t>
      </w:r>
      <w:r w:rsidR="00550BB9" w:rsidRPr="00B530F8">
        <w:t>:</w:t>
      </w:r>
      <w:r w:rsidRPr="00B530F8">
        <w:t xml:space="preserve"> </w:t>
      </w:r>
    </w:p>
    <w:p w14:paraId="589D2EAB" w14:textId="63B1A386" w:rsidR="0015716E" w:rsidRPr="00B530F8" w:rsidRDefault="00B20E41" w:rsidP="00550BB9">
      <w:pPr>
        <w:pStyle w:val="ListLegal"/>
        <w:numPr>
          <w:ilvl w:val="1"/>
          <w:numId w:val="83"/>
        </w:numPr>
      </w:pPr>
      <w:r w:rsidRPr="00B530F8">
        <w:t xml:space="preserve">the </w:t>
      </w:r>
      <w:r w:rsidR="00550BB9" w:rsidRPr="00B530F8">
        <w:t>c</w:t>
      </w:r>
      <w:r w:rsidRPr="00B530F8">
        <w:t xml:space="preserve">hairperson must appoint two members to conduct the ballot in the way </w:t>
      </w:r>
      <w:r w:rsidR="00550BB9" w:rsidRPr="00B530F8">
        <w:t xml:space="preserve">the chairperson determines; </w:t>
      </w:r>
      <w:r w:rsidR="001B4653" w:rsidRPr="00B530F8">
        <w:t>and</w:t>
      </w:r>
    </w:p>
    <w:p w14:paraId="13A53E8A" w14:textId="5DEE5EB5" w:rsidR="00815E43" w:rsidRPr="00B530F8" w:rsidRDefault="00EA6BFD" w:rsidP="00550BB9">
      <w:pPr>
        <w:pStyle w:val="ListLegal"/>
        <w:numPr>
          <w:ilvl w:val="1"/>
          <w:numId w:val="83"/>
        </w:numPr>
      </w:pPr>
      <w:r w:rsidRPr="00B530F8">
        <w:t>the result of the ballot as declared by the chairperson is taken to be a resolution of the meeting at which the ballot was held</w:t>
      </w:r>
      <w:r w:rsidR="001B4653" w:rsidRPr="00B530F8">
        <w:t xml:space="preserve">. </w:t>
      </w:r>
    </w:p>
    <w:p w14:paraId="1B0820FE" w14:textId="4076654C" w:rsidR="00553B80" w:rsidRPr="00B530F8" w:rsidRDefault="00EA6BFD">
      <w:pPr>
        <w:pStyle w:val="Heading2"/>
      </w:pPr>
      <w:r w:rsidRPr="00B530F8">
        <w:t xml:space="preserve"> </w:t>
      </w:r>
      <w:bookmarkStart w:id="203" w:name="_Ref219729140"/>
      <w:bookmarkStart w:id="204" w:name="_Toc220654492"/>
      <w:r w:rsidR="00B22A21" w:rsidRPr="00B530F8">
        <w:t>Proxies</w:t>
      </w:r>
      <w:bookmarkEnd w:id="203"/>
      <w:bookmarkEnd w:id="204"/>
    </w:p>
    <w:p w14:paraId="7776C695" w14:textId="0A9140E3" w:rsidR="00B22A21" w:rsidRPr="00B530F8" w:rsidRDefault="00B22A21" w:rsidP="00B22A21">
      <w:pPr>
        <w:pStyle w:val="ListLegal"/>
        <w:numPr>
          <w:ilvl w:val="0"/>
          <w:numId w:val="108"/>
        </w:numPr>
      </w:pPr>
      <w:r w:rsidRPr="00B530F8">
        <w:t xml:space="preserve">A </w:t>
      </w:r>
      <w:r w:rsidR="00821FB3" w:rsidRPr="00B530F8">
        <w:t>member</w:t>
      </w:r>
      <w:r w:rsidRPr="00B530F8">
        <w:t xml:space="preserve"> who is entitled to vote at a general meeting may appoint </w:t>
      </w:r>
      <w:r w:rsidR="00E43580" w:rsidRPr="00B530F8">
        <w:t xml:space="preserve">another </w:t>
      </w:r>
      <w:r w:rsidR="00821FB3" w:rsidRPr="00B530F8">
        <w:t>member</w:t>
      </w:r>
      <w:r w:rsidR="00E43580" w:rsidRPr="00B530F8">
        <w:t xml:space="preserve"> who is entitled to vote at a general meeting as their proxy. </w:t>
      </w:r>
    </w:p>
    <w:p w14:paraId="759FE24A" w14:textId="75A591C2" w:rsidR="00E43580" w:rsidRPr="00B530F8" w:rsidRDefault="00B70174" w:rsidP="00B22A21">
      <w:pPr>
        <w:pStyle w:val="ListLegal"/>
        <w:numPr>
          <w:ilvl w:val="0"/>
          <w:numId w:val="108"/>
        </w:numPr>
      </w:pPr>
      <w:r w:rsidRPr="00B530F8">
        <w:t xml:space="preserve">A proxy </w:t>
      </w:r>
      <w:r w:rsidR="00A11502" w:rsidRPr="00B530F8">
        <w:t>may be appointed by the appointor</w:t>
      </w:r>
      <w:r w:rsidR="0072071F" w:rsidRPr="00B530F8">
        <w:t xml:space="preserve"> or the appointor’s attorney</w:t>
      </w:r>
      <w:r w:rsidR="00B81740" w:rsidRPr="00B530F8">
        <w:t xml:space="preserve">: </w:t>
      </w:r>
    </w:p>
    <w:p w14:paraId="4BD6428E" w14:textId="2F09647F" w:rsidR="00B81740" w:rsidRPr="00B530F8" w:rsidRDefault="00B81740" w:rsidP="00B81740">
      <w:pPr>
        <w:pStyle w:val="ListLegal"/>
        <w:numPr>
          <w:ilvl w:val="1"/>
          <w:numId w:val="108"/>
        </w:numPr>
      </w:pPr>
      <w:r w:rsidRPr="00B530F8">
        <w:t xml:space="preserve">completing </w:t>
      </w:r>
      <w:r w:rsidR="00751571" w:rsidRPr="00B530F8">
        <w:t xml:space="preserve">the proxy form </w:t>
      </w:r>
      <w:r w:rsidR="006D2944" w:rsidRPr="00B530F8">
        <w:t xml:space="preserve">in the By-Laws; </w:t>
      </w:r>
    </w:p>
    <w:p w14:paraId="3B4A75B5" w14:textId="2D8452B4" w:rsidR="006D2944" w:rsidRPr="00B530F8" w:rsidRDefault="006D2944" w:rsidP="00B81740">
      <w:pPr>
        <w:pStyle w:val="ListLegal"/>
        <w:numPr>
          <w:ilvl w:val="1"/>
          <w:numId w:val="108"/>
        </w:numPr>
      </w:pPr>
      <w:r w:rsidRPr="00B530F8">
        <w:t>signing</w:t>
      </w:r>
      <w:r w:rsidR="0072071F" w:rsidRPr="00B530F8">
        <w:t xml:space="preserve"> the proxy form;  </w:t>
      </w:r>
    </w:p>
    <w:p w14:paraId="23395B23" w14:textId="2053A7B6" w:rsidR="006D2944" w:rsidRPr="00B530F8" w:rsidRDefault="006D2944" w:rsidP="00B81740">
      <w:pPr>
        <w:pStyle w:val="ListLegal"/>
        <w:numPr>
          <w:ilvl w:val="1"/>
          <w:numId w:val="108"/>
        </w:numPr>
      </w:pPr>
      <w:r w:rsidRPr="00B530F8">
        <w:t xml:space="preserve">depositing the proxy form </w:t>
      </w:r>
      <w:r w:rsidR="0072071F" w:rsidRPr="00B530F8">
        <w:t>with the Secretary</w:t>
      </w:r>
      <w:r w:rsidR="00C60077" w:rsidRPr="00B530F8">
        <w:t xml:space="preserve"> prior to the commencement of the meeting at which the proxy holder proposes to vote; and</w:t>
      </w:r>
    </w:p>
    <w:p w14:paraId="31697953" w14:textId="1A518374" w:rsidR="00C60077" w:rsidRPr="00B530F8" w:rsidRDefault="00C60077" w:rsidP="00B81740">
      <w:pPr>
        <w:pStyle w:val="ListLegal"/>
        <w:numPr>
          <w:ilvl w:val="1"/>
          <w:numId w:val="108"/>
        </w:numPr>
      </w:pPr>
      <w:r w:rsidRPr="00B530F8">
        <w:t xml:space="preserve">if the </w:t>
      </w:r>
      <w:r w:rsidR="00416892" w:rsidRPr="00B530F8">
        <w:t xml:space="preserve">proxy form is completed and signed by the appointor’s attorney, </w:t>
      </w:r>
      <w:r w:rsidR="009F7FBD" w:rsidRPr="00B530F8">
        <w:t>producing the power of attorney to the Secretary at the commencement of the meeting at which the proxy holder proposes to vote</w:t>
      </w:r>
      <w:r w:rsidR="009D7B64" w:rsidRPr="00B530F8">
        <w:t xml:space="preserve">. </w:t>
      </w:r>
    </w:p>
    <w:p w14:paraId="22D18215" w14:textId="1685887C" w:rsidR="009D7B64" w:rsidRPr="00B530F8" w:rsidRDefault="00343D36" w:rsidP="009D7B64">
      <w:pPr>
        <w:pStyle w:val="ListLegal"/>
        <w:numPr>
          <w:ilvl w:val="0"/>
          <w:numId w:val="108"/>
        </w:numPr>
      </w:pPr>
      <w:r w:rsidRPr="00B530F8">
        <w:t xml:space="preserve">Unless otherwise instructed by the appointor, the proxy holder may vote as the proxy considers appropriate. </w:t>
      </w:r>
    </w:p>
    <w:p w14:paraId="6C764753" w14:textId="7AF7268A" w:rsidR="00F47294" w:rsidRPr="00B530F8" w:rsidRDefault="00F47294" w:rsidP="00F47294">
      <w:pPr>
        <w:pStyle w:val="Heading2"/>
      </w:pPr>
      <w:bookmarkStart w:id="205" w:name="_Ref219729177"/>
      <w:bookmarkStart w:id="206" w:name="_Toc220654493"/>
      <w:r w:rsidRPr="00B530F8">
        <w:t>Attorneys</w:t>
      </w:r>
      <w:bookmarkEnd w:id="205"/>
      <w:bookmarkEnd w:id="206"/>
    </w:p>
    <w:p w14:paraId="5CD38D5E" w14:textId="5C66A087" w:rsidR="00877554" w:rsidRPr="00B530F8" w:rsidRDefault="00F51860" w:rsidP="00F51860">
      <w:pPr>
        <w:pStyle w:val="Clausebody"/>
      </w:pPr>
      <w:r w:rsidRPr="00B530F8">
        <w:t>An attorney may vote on behalf of a Voting Member who is entitled to vote at a general meeting</w:t>
      </w:r>
      <w:r w:rsidR="00365A07" w:rsidRPr="00B530F8">
        <w:t xml:space="preserve">, or appoint a proxy on behalf of a Voting Member under rule </w:t>
      </w:r>
      <w:r w:rsidR="00365A07" w:rsidRPr="00B530F8">
        <w:fldChar w:fldCharType="begin"/>
      </w:r>
      <w:r w:rsidR="00365A07" w:rsidRPr="00B530F8">
        <w:instrText xml:space="preserve"> REF _Ref219729140 \r \h </w:instrText>
      </w:r>
      <w:r w:rsidR="00B530F8">
        <w:instrText xml:space="preserve"> \* MERGEFORMAT </w:instrText>
      </w:r>
      <w:r w:rsidR="00365A07" w:rsidRPr="00B530F8">
        <w:fldChar w:fldCharType="separate"/>
      </w:r>
      <w:r w:rsidR="008C5EEA" w:rsidRPr="00B530F8">
        <w:t>13.8</w:t>
      </w:r>
      <w:r w:rsidR="00365A07" w:rsidRPr="00B530F8">
        <w:fldChar w:fldCharType="end"/>
      </w:r>
      <w:r w:rsidR="00365A07" w:rsidRPr="00B530F8">
        <w:t xml:space="preserve">, </w:t>
      </w:r>
      <w:r w:rsidR="0029146F" w:rsidRPr="00B530F8">
        <w:t>only if the attorney</w:t>
      </w:r>
      <w:r w:rsidR="00877554" w:rsidRPr="00B530F8">
        <w:t>:</w:t>
      </w:r>
      <w:r w:rsidR="0029146F" w:rsidRPr="00B530F8">
        <w:t xml:space="preserve"> </w:t>
      </w:r>
    </w:p>
    <w:p w14:paraId="1DB15526" w14:textId="6C57DDBB" w:rsidR="00F47294" w:rsidRPr="00B530F8" w:rsidRDefault="0029146F" w:rsidP="00877554">
      <w:pPr>
        <w:pStyle w:val="ListLegal"/>
        <w:numPr>
          <w:ilvl w:val="0"/>
          <w:numId w:val="110"/>
        </w:numPr>
      </w:pPr>
      <w:r w:rsidRPr="00B530F8">
        <w:lastRenderedPageBreak/>
        <w:t xml:space="preserve">gives a copy of the power of attorney to the Secretary </w:t>
      </w:r>
      <w:r w:rsidR="002106C7" w:rsidRPr="00B530F8">
        <w:t>at least two days before the date</w:t>
      </w:r>
      <w:r w:rsidR="00D81AA6" w:rsidRPr="00B530F8">
        <w:t xml:space="preserve"> of the general meeting</w:t>
      </w:r>
      <w:r w:rsidR="00405EFE" w:rsidRPr="00B530F8">
        <w:t>, unless the power of attorney has previously been given to the Secretary in accordance with this rule</w:t>
      </w:r>
      <w:r w:rsidR="001D790D" w:rsidRPr="00B530F8">
        <w:t xml:space="preserve"> in the last calendar year</w:t>
      </w:r>
      <w:r w:rsidR="003233E3" w:rsidRPr="00B530F8">
        <w:t>; and</w:t>
      </w:r>
    </w:p>
    <w:p w14:paraId="241BDAB5" w14:textId="385B54C6" w:rsidR="003233E3" w:rsidRPr="00B530F8" w:rsidRDefault="003233E3" w:rsidP="00877554">
      <w:pPr>
        <w:pStyle w:val="ListLegal"/>
        <w:numPr>
          <w:ilvl w:val="0"/>
          <w:numId w:val="110"/>
        </w:numPr>
      </w:pPr>
      <w:r w:rsidRPr="00B530F8">
        <w:t xml:space="preserve">the power of attorney confers power on the attorney to vote on behalf </w:t>
      </w:r>
      <w:r w:rsidR="00405EFE" w:rsidRPr="00B530F8">
        <w:t>of the member</w:t>
      </w:r>
      <w:r w:rsidR="00AD65E9" w:rsidRPr="00B530F8">
        <w:t xml:space="preserve">, or appoint a proxy on behalf of the </w:t>
      </w:r>
      <w:proofErr w:type="gramStart"/>
      <w:r w:rsidR="00AD65E9" w:rsidRPr="00B530F8">
        <w:t>member, as the case may be</w:t>
      </w:r>
      <w:proofErr w:type="gramEnd"/>
      <w:r w:rsidR="00405EFE" w:rsidRPr="00B530F8">
        <w:t xml:space="preserve">. </w:t>
      </w:r>
    </w:p>
    <w:p w14:paraId="3185A197" w14:textId="5DFBBC9C" w:rsidR="00F64E6C" w:rsidRPr="00B530F8" w:rsidRDefault="00F64E6C" w:rsidP="000E04B9">
      <w:pPr>
        <w:pStyle w:val="Heading1"/>
      </w:pPr>
      <w:bookmarkStart w:id="207" w:name="_Toc220654494"/>
      <w:r w:rsidRPr="00B530F8">
        <w:t>Minutes</w:t>
      </w:r>
      <w:bookmarkEnd w:id="207"/>
    </w:p>
    <w:p w14:paraId="7B28C191" w14:textId="0E2641AC" w:rsidR="00F64E6C" w:rsidRPr="00B530F8" w:rsidRDefault="00F062FF" w:rsidP="00F062FF">
      <w:pPr>
        <w:pStyle w:val="Heading2"/>
      </w:pPr>
      <w:bookmarkStart w:id="208" w:name="_Ref220404341"/>
      <w:bookmarkStart w:id="209" w:name="_Toc220654495"/>
      <w:r w:rsidRPr="00B530F8">
        <w:t>Secretary to maintain minutes</w:t>
      </w:r>
      <w:bookmarkEnd w:id="208"/>
      <w:bookmarkEnd w:id="209"/>
    </w:p>
    <w:p w14:paraId="74129FC6" w14:textId="5B6C847F" w:rsidR="00F062FF" w:rsidRPr="00B530F8" w:rsidRDefault="00B72AE9" w:rsidP="00F062FF">
      <w:pPr>
        <w:pStyle w:val="Clausebody"/>
      </w:pPr>
      <w:r w:rsidRPr="00B530F8">
        <w:t>The Secretary must ensure full and accurate minutes of questions, matters</w:t>
      </w:r>
      <w:r w:rsidR="00776E85" w:rsidRPr="00B530F8">
        <w:t>,</w:t>
      </w:r>
      <w:r w:rsidRPr="00B530F8">
        <w:t xml:space="preserve"> resolutions and other proceedings</w:t>
      </w:r>
      <w:r w:rsidR="00776E85" w:rsidRPr="00B530F8">
        <w:t xml:space="preserve"> be entered in:</w:t>
      </w:r>
    </w:p>
    <w:p w14:paraId="7DA9FCC6" w14:textId="2C0F19AC" w:rsidR="00776E85" w:rsidRPr="00B530F8" w:rsidRDefault="00776E85" w:rsidP="00776E85">
      <w:pPr>
        <w:pStyle w:val="ListLegal"/>
        <w:numPr>
          <w:ilvl w:val="0"/>
          <w:numId w:val="111"/>
        </w:numPr>
        <w:rPr>
          <w:lang w:val="en-GB"/>
        </w:rPr>
      </w:pPr>
      <w:r w:rsidRPr="00B530F8">
        <w:rPr>
          <w:lang w:val="en-GB"/>
        </w:rPr>
        <w:t>a minute book containing minutes of general meetings; and</w:t>
      </w:r>
    </w:p>
    <w:p w14:paraId="32F26514" w14:textId="6A4BBAF8" w:rsidR="00776E85" w:rsidRPr="00B530F8" w:rsidRDefault="00776E85" w:rsidP="00776E85">
      <w:pPr>
        <w:pStyle w:val="ListLegal"/>
        <w:numPr>
          <w:ilvl w:val="0"/>
          <w:numId w:val="111"/>
        </w:numPr>
        <w:rPr>
          <w:lang w:val="en-GB"/>
        </w:rPr>
      </w:pPr>
      <w:bookmarkStart w:id="210" w:name="_Ref220404343"/>
      <w:r w:rsidRPr="00B530F8">
        <w:rPr>
          <w:lang w:val="en-GB"/>
        </w:rPr>
        <w:t>a minute book containing minutes of Management Committee meetings</w:t>
      </w:r>
      <w:r w:rsidR="00261083" w:rsidRPr="00B530F8">
        <w:rPr>
          <w:lang w:val="en-GB"/>
        </w:rPr>
        <w:t xml:space="preserve"> and circulating resolutions</w:t>
      </w:r>
      <w:r w:rsidR="009418DD" w:rsidRPr="00B530F8">
        <w:rPr>
          <w:lang w:val="en-GB"/>
        </w:rPr>
        <w:t xml:space="preserve"> of the Management Committee</w:t>
      </w:r>
      <w:r w:rsidRPr="00B530F8">
        <w:rPr>
          <w:lang w:val="en-GB"/>
        </w:rPr>
        <w:t>.</w:t>
      </w:r>
      <w:bookmarkEnd w:id="210"/>
      <w:r w:rsidRPr="00B530F8">
        <w:rPr>
          <w:lang w:val="en-GB"/>
        </w:rPr>
        <w:t xml:space="preserve"> </w:t>
      </w:r>
    </w:p>
    <w:p w14:paraId="5B63BCAA" w14:textId="597B8946" w:rsidR="00C80B23" w:rsidRPr="00B530F8" w:rsidRDefault="00C80B23" w:rsidP="00C80B23">
      <w:pPr>
        <w:pStyle w:val="Heading2"/>
        <w:rPr>
          <w:lang w:val="en-GB"/>
        </w:rPr>
      </w:pPr>
      <w:bookmarkStart w:id="211" w:name="_Toc220654496"/>
      <w:r w:rsidRPr="00B530F8">
        <w:rPr>
          <w:lang w:val="en-GB"/>
        </w:rPr>
        <w:t>Chairperson to verify accuracy</w:t>
      </w:r>
      <w:r w:rsidR="00033516" w:rsidRPr="00B530F8">
        <w:rPr>
          <w:lang w:val="en-GB"/>
        </w:rPr>
        <w:t xml:space="preserve"> of minutes</w:t>
      </w:r>
      <w:bookmarkEnd w:id="211"/>
    </w:p>
    <w:p w14:paraId="45E42C5A" w14:textId="69CEF7EA" w:rsidR="00C80B23" w:rsidRPr="00B530F8" w:rsidRDefault="007E7ECA" w:rsidP="00C80B23">
      <w:pPr>
        <w:pStyle w:val="Clausebody"/>
      </w:pPr>
      <w:r w:rsidRPr="00B530F8">
        <w:t xml:space="preserve">The chairperson of </w:t>
      </w:r>
      <w:r w:rsidR="003439B1" w:rsidRPr="00B530F8">
        <w:t>each general meeting or Management Committee meeting, or the chairperson of the next general meeting or Management Committee meeting</w:t>
      </w:r>
      <w:r w:rsidR="009E3CF9" w:rsidRPr="00B530F8">
        <w:t xml:space="preserve">, must sign the minutes of the general meeting or Management Committee meeting, verifying their accuracy. </w:t>
      </w:r>
    </w:p>
    <w:p w14:paraId="06025910" w14:textId="3937913D" w:rsidR="00776E85" w:rsidRPr="00B530F8" w:rsidRDefault="00C80B23" w:rsidP="00C80B23">
      <w:pPr>
        <w:pStyle w:val="Heading2"/>
        <w:rPr>
          <w:lang w:val="en-GB"/>
        </w:rPr>
      </w:pPr>
      <w:bookmarkStart w:id="212" w:name="_Toc220654497"/>
      <w:r w:rsidRPr="00B530F8">
        <w:rPr>
          <w:lang w:val="en-GB"/>
        </w:rPr>
        <w:t>Member access to minutes</w:t>
      </w:r>
      <w:r w:rsidR="000E6EA8" w:rsidRPr="00B530F8">
        <w:rPr>
          <w:lang w:val="en-GB"/>
        </w:rPr>
        <w:t xml:space="preserve"> of general meetings</w:t>
      </w:r>
      <w:bookmarkEnd w:id="212"/>
    </w:p>
    <w:p w14:paraId="0921710A" w14:textId="3FFD3D56" w:rsidR="00C80B23" w:rsidRPr="00B530F8" w:rsidRDefault="008B7C41" w:rsidP="008B7C41">
      <w:pPr>
        <w:pStyle w:val="Clausebody"/>
      </w:pPr>
      <w:r w:rsidRPr="00B530F8">
        <w:t xml:space="preserve">If </w:t>
      </w:r>
      <w:r w:rsidR="00814335" w:rsidRPr="00B530F8">
        <w:t>asked by a member</w:t>
      </w:r>
      <w:r w:rsidR="005A47EA" w:rsidRPr="00B530F8">
        <w:t xml:space="preserve">: </w:t>
      </w:r>
    </w:p>
    <w:p w14:paraId="11FCF485" w14:textId="77777777" w:rsidR="005841CD" w:rsidRPr="00B530F8" w:rsidRDefault="005A47EA" w:rsidP="005A47EA">
      <w:pPr>
        <w:pStyle w:val="ListLegal"/>
        <w:numPr>
          <w:ilvl w:val="0"/>
          <w:numId w:val="112"/>
        </w:numPr>
        <w:rPr>
          <w:lang w:val="en-GB"/>
        </w:rPr>
      </w:pPr>
      <w:r w:rsidRPr="00B530F8">
        <w:rPr>
          <w:lang w:val="en-GB"/>
        </w:rPr>
        <w:t>the Secretary must, within 28 days after the request was made</w:t>
      </w:r>
      <w:r w:rsidR="005841CD" w:rsidRPr="00B530F8">
        <w:rPr>
          <w:lang w:val="en-GB"/>
        </w:rPr>
        <w:t>:</w:t>
      </w:r>
      <w:r w:rsidRPr="00B530F8">
        <w:rPr>
          <w:lang w:val="en-GB"/>
        </w:rPr>
        <w:t xml:space="preserve"> </w:t>
      </w:r>
    </w:p>
    <w:p w14:paraId="4EA4BB70" w14:textId="6324B33C" w:rsidR="005A47EA" w:rsidRPr="00B530F8" w:rsidRDefault="00F63DE1" w:rsidP="005841CD">
      <w:pPr>
        <w:pStyle w:val="ListLegal"/>
        <w:numPr>
          <w:ilvl w:val="1"/>
          <w:numId w:val="112"/>
        </w:numPr>
        <w:rPr>
          <w:lang w:val="en-GB"/>
        </w:rPr>
      </w:pPr>
      <w:r w:rsidRPr="00B530F8">
        <w:rPr>
          <w:lang w:val="en-GB"/>
        </w:rPr>
        <w:t>make the minute</w:t>
      </w:r>
      <w:r w:rsidR="00814335" w:rsidRPr="00B530F8">
        <w:rPr>
          <w:lang w:val="en-GB"/>
        </w:rPr>
        <w:t xml:space="preserve">s of a particular general meeting </w:t>
      </w:r>
      <w:r w:rsidR="00A174F1" w:rsidRPr="00B530F8">
        <w:rPr>
          <w:lang w:val="en-GB"/>
        </w:rPr>
        <w:t>available for inspection by the member at a mutually agreed time and place; and</w:t>
      </w:r>
    </w:p>
    <w:p w14:paraId="6CD77346" w14:textId="5C7F8F42" w:rsidR="00A174F1" w:rsidRPr="00B530F8" w:rsidRDefault="00A174F1" w:rsidP="005841CD">
      <w:pPr>
        <w:pStyle w:val="ListLegal"/>
        <w:numPr>
          <w:ilvl w:val="1"/>
          <w:numId w:val="112"/>
        </w:numPr>
        <w:rPr>
          <w:lang w:val="en-GB"/>
        </w:rPr>
      </w:pPr>
      <w:r w:rsidRPr="00B530F8">
        <w:rPr>
          <w:lang w:val="en-GB"/>
        </w:rPr>
        <w:t>give the member copies of the minutes asked for</w:t>
      </w:r>
      <w:r w:rsidR="005841CD" w:rsidRPr="00B530F8">
        <w:rPr>
          <w:lang w:val="en-GB"/>
        </w:rPr>
        <w:t>; and</w:t>
      </w:r>
    </w:p>
    <w:p w14:paraId="56DC2105" w14:textId="2409A055" w:rsidR="005841CD" w:rsidRPr="00B530F8" w:rsidRDefault="005841CD" w:rsidP="005841CD">
      <w:pPr>
        <w:pStyle w:val="ListLegal"/>
        <w:numPr>
          <w:ilvl w:val="0"/>
          <w:numId w:val="112"/>
        </w:numPr>
        <w:rPr>
          <w:lang w:val="en-GB"/>
        </w:rPr>
      </w:pPr>
      <w:r w:rsidRPr="00B530F8">
        <w:rPr>
          <w:lang w:val="en-GB"/>
        </w:rPr>
        <w:t xml:space="preserve">the Club may require the member to pay the reasonable costs of providing copies of the minutes. </w:t>
      </w:r>
    </w:p>
    <w:p w14:paraId="200DB297" w14:textId="10ECC79F" w:rsidR="00805C1A" w:rsidRPr="00B530F8" w:rsidRDefault="009F0468" w:rsidP="00805C1A">
      <w:pPr>
        <w:pStyle w:val="ListLegal"/>
        <w:numPr>
          <w:ilvl w:val="0"/>
          <w:numId w:val="0"/>
        </w:numPr>
        <w:ind w:left="567"/>
        <w:rPr>
          <w:lang w:val="en-GB"/>
        </w:rPr>
      </w:pPr>
      <w:r w:rsidRPr="00B530F8">
        <w:rPr>
          <w:lang w:val="en-GB"/>
        </w:rPr>
        <w:t xml:space="preserve">For the avoidance of doubt, a member does not have a right to access </w:t>
      </w:r>
      <w:r w:rsidR="00203B38" w:rsidRPr="00B530F8">
        <w:rPr>
          <w:lang w:val="en-GB"/>
        </w:rPr>
        <w:t xml:space="preserve">the minute book mentioned in subrule </w:t>
      </w:r>
      <w:r w:rsidR="00203B38" w:rsidRPr="00B530F8">
        <w:rPr>
          <w:lang w:val="en-GB"/>
        </w:rPr>
        <w:fldChar w:fldCharType="begin"/>
      </w:r>
      <w:r w:rsidR="00203B38" w:rsidRPr="00B530F8">
        <w:rPr>
          <w:lang w:val="en-GB"/>
        </w:rPr>
        <w:instrText xml:space="preserve"> REF _Ref220404341 \r \h </w:instrText>
      </w:r>
      <w:r w:rsidR="00B530F8">
        <w:rPr>
          <w:lang w:val="en-GB"/>
        </w:rPr>
        <w:instrText xml:space="preserve"> \* MERGEFORMAT </w:instrText>
      </w:r>
      <w:r w:rsidR="00203B38" w:rsidRPr="00B530F8">
        <w:rPr>
          <w:lang w:val="en-GB"/>
        </w:rPr>
      </w:r>
      <w:r w:rsidR="00203B38" w:rsidRPr="00B530F8">
        <w:rPr>
          <w:lang w:val="en-GB"/>
        </w:rPr>
        <w:fldChar w:fldCharType="separate"/>
      </w:r>
      <w:r w:rsidR="008C5EEA" w:rsidRPr="00B530F8">
        <w:rPr>
          <w:lang w:val="en-GB"/>
        </w:rPr>
        <w:t>14.1</w:t>
      </w:r>
      <w:r w:rsidR="00203B38" w:rsidRPr="00B530F8">
        <w:rPr>
          <w:lang w:val="en-GB"/>
        </w:rPr>
        <w:fldChar w:fldCharType="end"/>
      </w:r>
      <w:r w:rsidR="00203B38" w:rsidRPr="00B530F8">
        <w:rPr>
          <w:lang w:val="en-GB"/>
        </w:rPr>
        <w:fldChar w:fldCharType="begin"/>
      </w:r>
      <w:r w:rsidR="00203B38" w:rsidRPr="00B530F8">
        <w:rPr>
          <w:lang w:val="en-GB"/>
        </w:rPr>
        <w:instrText xml:space="preserve"> REF _Ref220404343 \r \h </w:instrText>
      </w:r>
      <w:r w:rsidR="00B530F8">
        <w:rPr>
          <w:lang w:val="en-GB"/>
        </w:rPr>
        <w:instrText xml:space="preserve"> \* MERGEFORMAT </w:instrText>
      </w:r>
      <w:r w:rsidR="00203B38" w:rsidRPr="00B530F8">
        <w:rPr>
          <w:lang w:val="en-GB"/>
        </w:rPr>
      </w:r>
      <w:r w:rsidR="00203B38" w:rsidRPr="00B530F8">
        <w:rPr>
          <w:lang w:val="en-GB"/>
        </w:rPr>
        <w:fldChar w:fldCharType="separate"/>
      </w:r>
      <w:r w:rsidR="008C5EEA" w:rsidRPr="00B530F8">
        <w:rPr>
          <w:lang w:val="en-GB"/>
        </w:rPr>
        <w:t>(b)</w:t>
      </w:r>
      <w:r w:rsidR="00203B38" w:rsidRPr="00B530F8">
        <w:rPr>
          <w:lang w:val="en-GB"/>
        </w:rPr>
        <w:fldChar w:fldCharType="end"/>
      </w:r>
      <w:r w:rsidRPr="00B530F8">
        <w:rPr>
          <w:lang w:val="en-GB"/>
        </w:rPr>
        <w:t xml:space="preserve">. </w:t>
      </w:r>
    </w:p>
    <w:p w14:paraId="2AD2DFDD" w14:textId="77777777" w:rsidR="00D11ACA" w:rsidRPr="00B530F8" w:rsidRDefault="00D11ACA" w:rsidP="00805C1A">
      <w:pPr>
        <w:pStyle w:val="ListLegal"/>
        <w:numPr>
          <w:ilvl w:val="0"/>
          <w:numId w:val="0"/>
        </w:numPr>
        <w:ind w:left="567"/>
        <w:rPr>
          <w:lang w:val="en-GB"/>
        </w:rPr>
      </w:pPr>
    </w:p>
    <w:p w14:paraId="246CF538" w14:textId="77777777" w:rsidR="009B3272" w:rsidRPr="00B530F8" w:rsidRDefault="009B3272" w:rsidP="009B3272">
      <w:pPr>
        <w:pStyle w:val="Heading1"/>
        <w:rPr>
          <w:lang w:val="en-GB"/>
        </w:rPr>
      </w:pPr>
      <w:bookmarkStart w:id="213" w:name="_Ref219194233"/>
      <w:bookmarkStart w:id="214" w:name="_Toc220654498"/>
      <w:r w:rsidRPr="00B530F8">
        <w:rPr>
          <w:lang w:val="en-GB"/>
        </w:rPr>
        <w:t>By-Laws</w:t>
      </w:r>
      <w:bookmarkEnd w:id="213"/>
      <w:bookmarkEnd w:id="214"/>
    </w:p>
    <w:p w14:paraId="03081920" w14:textId="77777777" w:rsidR="009B3272" w:rsidRPr="00B530F8" w:rsidRDefault="009B3272" w:rsidP="009B3272">
      <w:pPr>
        <w:pStyle w:val="ListLegal"/>
        <w:numPr>
          <w:ilvl w:val="0"/>
          <w:numId w:val="79"/>
        </w:numPr>
      </w:pPr>
      <w:r w:rsidRPr="00B530F8">
        <w:t xml:space="preserve">Subject to and consistent with this Constitution, the Management Committee may pass a resolution to make By-Laws for, or with respect to, all matters relating to the organisation, management and good government of the Club and all its operations. </w:t>
      </w:r>
    </w:p>
    <w:p w14:paraId="68B88171" w14:textId="625C06A7" w:rsidR="009B3272" w:rsidRPr="00B530F8" w:rsidRDefault="009B3272" w:rsidP="009B3272">
      <w:pPr>
        <w:pStyle w:val="ListLegal"/>
      </w:pPr>
      <w:r w:rsidRPr="00B530F8">
        <w:t xml:space="preserve">The </w:t>
      </w:r>
      <w:r w:rsidR="00BF1B2C" w:rsidRPr="00B530F8">
        <w:t>m</w:t>
      </w:r>
      <w:r w:rsidRPr="00B530F8">
        <w:t xml:space="preserve">embers must comply with the By-Laws as if they were part of this Constitution. </w:t>
      </w:r>
    </w:p>
    <w:p w14:paraId="094ABB53" w14:textId="77777777" w:rsidR="009B3272" w:rsidRPr="00B530F8" w:rsidRDefault="009B3272" w:rsidP="009B3272">
      <w:pPr>
        <w:pStyle w:val="ListLegal"/>
      </w:pPr>
      <w:r w:rsidRPr="00B530F8">
        <w:t xml:space="preserve">The Management Committee may, by resolution, repeal, revoke, alter, amend or otherwise modify any By-Laws or part of a By-Law. </w:t>
      </w:r>
    </w:p>
    <w:p w14:paraId="13011F85" w14:textId="77777777" w:rsidR="009B3272" w:rsidRPr="00B530F8" w:rsidRDefault="009B3272" w:rsidP="009B3272">
      <w:pPr>
        <w:pStyle w:val="ListLegal"/>
      </w:pPr>
      <w:r w:rsidRPr="00B530F8">
        <w:lastRenderedPageBreak/>
        <w:t xml:space="preserve">If a provision of the By-Laws is inconsistent with a provision of this Constitution, then the Constitution prevails to the extent of the inconsistency. </w:t>
      </w:r>
    </w:p>
    <w:p w14:paraId="6E69FDA5" w14:textId="09A5AC31" w:rsidR="009B3272" w:rsidRPr="00B530F8" w:rsidRDefault="009B3272" w:rsidP="009B3272">
      <w:pPr>
        <w:pStyle w:val="Heading1"/>
      </w:pPr>
      <w:bookmarkStart w:id="215" w:name="_Toc220654499"/>
      <w:r w:rsidRPr="00B530F8">
        <w:t>Alteration of rules</w:t>
      </w:r>
      <w:bookmarkEnd w:id="215"/>
    </w:p>
    <w:p w14:paraId="1D509C71" w14:textId="347EE87D" w:rsidR="009B3272" w:rsidRPr="00B530F8" w:rsidRDefault="00DC750E" w:rsidP="00DC750E">
      <w:pPr>
        <w:pStyle w:val="ListLegal"/>
        <w:numPr>
          <w:ilvl w:val="0"/>
          <w:numId w:val="113"/>
        </w:numPr>
      </w:pPr>
      <w:r w:rsidRPr="00B530F8">
        <w:t xml:space="preserve">Subject to the Act, this Constitution may </w:t>
      </w:r>
      <w:r w:rsidR="0075431D" w:rsidRPr="00B530F8">
        <w:t>be repealed, revoked, altered, amended or modified by a special resolution carried</w:t>
      </w:r>
      <w:r w:rsidR="003F3DF7" w:rsidRPr="00B530F8">
        <w:t xml:space="preserve"> </w:t>
      </w:r>
      <w:r w:rsidR="008C7873" w:rsidRPr="00B530F8">
        <w:t xml:space="preserve">at a general meeting. </w:t>
      </w:r>
    </w:p>
    <w:p w14:paraId="2859D159" w14:textId="6F11765E" w:rsidR="008C7873" w:rsidRPr="00B530F8" w:rsidRDefault="008C7873" w:rsidP="00DC750E">
      <w:pPr>
        <w:pStyle w:val="ListLegal"/>
        <w:numPr>
          <w:ilvl w:val="0"/>
          <w:numId w:val="113"/>
        </w:numPr>
      </w:pPr>
      <w:r w:rsidRPr="00B530F8">
        <w:t xml:space="preserve">However, </w:t>
      </w:r>
      <w:r w:rsidR="00014292" w:rsidRPr="00B530F8">
        <w:t xml:space="preserve">a </w:t>
      </w:r>
      <w:r w:rsidRPr="00B530F8">
        <w:t>repeal, revocation</w:t>
      </w:r>
      <w:r w:rsidR="00014292" w:rsidRPr="00B530F8">
        <w:t xml:space="preserve">, alteration, amendment or modification is valid only if it is registered by the </w:t>
      </w:r>
      <w:r w:rsidR="00AD65E9" w:rsidRPr="00B530F8">
        <w:t>c</w:t>
      </w:r>
      <w:r w:rsidR="00014292" w:rsidRPr="00B530F8">
        <w:t xml:space="preserve">hief </w:t>
      </w:r>
      <w:r w:rsidR="00AD65E9" w:rsidRPr="00B530F8">
        <w:t>e</w:t>
      </w:r>
      <w:r w:rsidR="00014292" w:rsidRPr="00B530F8">
        <w:t xml:space="preserve">xecutive. </w:t>
      </w:r>
    </w:p>
    <w:p w14:paraId="24907487" w14:textId="147D4DF7" w:rsidR="006F65D9" w:rsidRPr="00B530F8" w:rsidRDefault="00F41410" w:rsidP="00DC750E">
      <w:pPr>
        <w:pStyle w:val="ListLegal"/>
        <w:numPr>
          <w:ilvl w:val="0"/>
          <w:numId w:val="113"/>
        </w:numPr>
      </w:pPr>
      <w:r w:rsidRPr="00B530F8">
        <w:t>If a member</w:t>
      </w:r>
      <w:r w:rsidR="00BE75DA" w:rsidRPr="00B530F8">
        <w:t>,</w:t>
      </w:r>
      <w:r w:rsidRPr="00B530F8">
        <w:t xml:space="preserve"> who is not a Committee Member </w:t>
      </w:r>
      <w:r w:rsidR="00BE75DA" w:rsidRPr="00B530F8">
        <w:t xml:space="preserve">acting on a resolution of the Management Committee, </w:t>
      </w:r>
      <w:r w:rsidRPr="00B530F8">
        <w:t xml:space="preserve">wishes to move a resolution </w:t>
      </w:r>
      <w:r w:rsidR="00580F37" w:rsidRPr="00B530F8">
        <w:t xml:space="preserve">at a general meeting in accordance with this rule, the member must </w:t>
      </w:r>
      <w:r w:rsidR="00B65CF4" w:rsidRPr="00B530F8">
        <w:t>give a notice of motion to the Secretary</w:t>
      </w:r>
      <w:r w:rsidR="00A761F0" w:rsidRPr="00B530F8">
        <w:t>, which must</w:t>
      </w:r>
      <w:r w:rsidR="006F65D9" w:rsidRPr="00B530F8">
        <w:t>:</w:t>
      </w:r>
      <w:r w:rsidR="00B65CF4" w:rsidRPr="00B530F8">
        <w:t xml:space="preserve"> </w:t>
      </w:r>
    </w:p>
    <w:p w14:paraId="3FDF3692" w14:textId="1C1A4616" w:rsidR="006F65D9" w:rsidRPr="00B530F8" w:rsidRDefault="00A761F0" w:rsidP="006F65D9">
      <w:pPr>
        <w:pStyle w:val="ListLegal"/>
        <w:numPr>
          <w:ilvl w:val="1"/>
          <w:numId w:val="113"/>
        </w:numPr>
      </w:pPr>
      <w:r w:rsidRPr="00B530F8">
        <w:t>state</w:t>
      </w:r>
      <w:r w:rsidR="006F65D9" w:rsidRPr="00B530F8">
        <w:t xml:space="preserve"> clearly</w:t>
      </w:r>
      <w:r w:rsidR="00B65CF4" w:rsidRPr="00B530F8">
        <w:t xml:space="preserve"> </w:t>
      </w:r>
      <w:r w:rsidR="006F65D9" w:rsidRPr="00B530F8">
        <w:t xml:space="preserve">the </w:t>
      </w:r>
      <w:r w:rsidR="00EF6505" w:rsidRPr="00B530F8">
        <w:t>nature and effect of the repeal, revocation, alteration, amendment or modification sought to be moved</w:t>
      </w:r>
      <w:r w:rsidRPr="00B530F8">
        <w:t xml:space="preserve"> at the general meeting</w:t>
      </w:r>
      <w:r w:rsidR="00EF6505" w:rsidRPr="00B530F8">
        <w:t xml:space="preserve">; </w:t>
      </w:r>
    </w:p>
    <w:p w14:paraId="1D1005F7" w14:textId="09FA2E3C" w:rsidR="00014292" w:rsidRPr="00B530F8" w:rsidRDefault="00A761F0" w:rsidP="006F65D9">
      <w:pPr>
        <w:pStyle w:val="ListLegal"/>
        <w:numPr>
          <w:ilvl w:val="1"/>
          <w:numId w:val="113"/>
        </w:numPr>
      </w:pPr>
      <w:r w:rsidRPr="00B530F8">
        <w:t xml:space="preserve">be received </w:t>
      </w:r>
      <w:r w:rsidR="00B65CF4" w:rsidRPr="00B530F8">
        <w:t>at least 21 days before the date of the general meeting at which the resolution is to be moved</w:t>
      </w:r>
      <w:r w:rsidRPr="00B530F8">
        <w:t>; and</w:t>
      </w:r>
    </w:p>
    <w:p w14:paraId="2706A042" w14:textId="45B3578D" w:rsidR="00A761F0" w:rsidRPr="00B530F8" w:rsidRDefault="00A761F0" w:rsidP="006F65D9">
      <w:pPr>
        <w:pStyle w:val="ListLegal"/>
        <w:numPr>
          <w:ilvl w:val="1"/>
          <w:numId w:val="113"/>
        </w:numPr>
      </w:pPr>
      <w:r w:rsidRPr="00B530F8">
        <w:t xml:space="preserve">be signed by </w:t>
      </w:r>
      <w:r w:rsidR="002F7496" w:rsidRPr="00B530F8">
        <w:t xml:space="preserve">at least 10 percent of the Voting Members of the Club. </w:t>
      </w:r>
    </w:p>
    <w:p w14:paraId="4ECCBE5D" w14:textId="66E54150" w:rsidR="002F7496" w:rsidRPr="00B530F8" w:rsidRDefault="003862F7" w:rsidP="007723A4">
      <w:pPr>
        <w:pStyle w:val="Heading1"/>
      </w:pPr>
      <w:bookmarkStart w:id="216" w:name="_Toc220654500"/>
      <w:r w:rsidRPr="00B530F8">
        <w:t>Execution of Documents</w:t>
      </w:r>
      <w:bookmarkEnd w:id="216"/>
    </w:p>
    <w:p w14:paraId="194F9D47" w14:textId="20438156" w:rsidR="006C5D8B" w:rsidRPr="00B530F8" w:rsidRDefault="00137E7E" w:rsidP="00137E7E">
      <w:pPr>
        <w:pStyle w:val="Clausebody"/>
      </w:pPr>
      <w:r w:rsidRPr="00B530F8">
        <w:t>The Club may execute a document if the document is signed by</w:t>
      </w:r>
      <w:r w:rsidR="0002442E" w:rsidRPr="00B530F8">
        <w:t xml:space="preserve">: </w:t>
      </w:r>
    </w:p>
    <w:p w14:paraId="247E911D" w14:textId="6244352E" w:rsidR="0002442E" w:rsidRPr="00B530F8" w:rsidRDefault="00137E7E" w:rsidP="0002442E">
      <w:pPr>
        <w:pStyle w:val="ListLegal"/>
        <w:numPr>
          <w:ilvl w:val="0"/>
          <w:numId w:val="114"/>
        </w:numPr>
        <w:rPr>
          <w:lang w:val="en-GB"/>
        </w:rPr>
      </w:pPr>
      <w:r w:rsidRPr="00B530F8">
        <w:rPr>
          <w:lang w:val="en-GB"/>
        </w:rPr>
        <w:t xml:space="preserve">two Committee Members; </w:t>
      </w:r>
      <w:r w:rsidR="00141E0C" w:rsidRPr="00B530F8">
        <w:rPr>
          <w:lang w:val="en-GB"/>
        </w:rPr>
        <w:t>or</w:t>
      </w:r>
    </w:p>
    <w:p w14:paraId="7120A434" w14:textId="356EE137" w:rsidR="00141E0C" w:rsidRPr="00B530F8" w:rsidRDefault="00141E0C" w:rsidP="0002442E">
      <w:pPr>
        <w:pStyle w:val="ListLegal"/>
        <w:numPr>
          <w:ilvl w:val="0"/>
          <w:numId w:val="114"/>
        </w:numPr>
        <w:rPr>
          <w:lang w:val="en-GB"/>
        </w:rPr>
      </w:pPr>
      <w:r w:rsidRPr="00B530F8">
        <w:rPr>
          <w:lang w:val="en-GB"/>
        </w:rPr>
        <w:t>one Committee Member and any other person duly authorised</w:t>
      </w:r>
      <w:r w:rsidR="00DD782E" w:rsidRPr="00B530F8">
        <w:rPr>
          <w:lang w:val="en-GB"/>
        </w:rPr>
        <w:t xml:space="preserve"> to sign on behalf of the Club</w:t>
      </w:r>
      <w:r w:rsidR="002262FC" w:rsidRPr="00B530F8">
        <w:rPr>
          <w:lang w:val="en-GB"/>
        </w:rPr>
        <w:t xml:space="preserve">, whether under authority of a power of attorney or otherwise. </w:t>
      </w:r>
    </w:p>
    <w:p w14:paraId="1AF7A258" w14:textId="67D353D0" w:rsidR="005545D1" w:rsidRPr="00B530F8" w:rsidRDefault="005545D1" w:rsidP="005545D1">
      <w:pPr>
        <w:pStyle w:val="Heading1"/>
        <w:rPr>
          <w:lang w:val="en-GB"/>
        </w:rPr>
      </w:pPr>
      <w:bookmarkStart w:id="217" w:name="_Toc220654501"/>
      <w:r w:rsidRPr="00B530F8">
        <w:rPr>
          <w:lang w:val="en-GB"/>
        </w:rPr>
        <w:t>Finances</w:t>
      </w:r>
      <w:bookmarkEnd w:id="217"/>
    </w:p>
    <w:p w14:paraId="3735119A" w14:textId="5DC12345" w:rsidR="005545D1" w:rsidRPr="00B530F8" w:rsidRDefault="005545D1" w:rsidP="005545D1">
      <w:pPr>
        <w:pStyle w:val="Heading2"/>
        <w:rPr>
          <w:lang w:val="en-GB"/>
        </w:rPr>
      </w:pPr>
      <w:bookmarkStart w:id="218" w:name="_Toc220654502"/>
      <w:r w:rsidRPr="00B530F8">
        <w:rPr>
          <w:lang w:val="en-GB"/>
        </w:rPr>
        <w:t>Funds and Accounts</w:t>
      </w:r>
      <w:bookmarkEnd w:id="218"/>
    </w:p>
    <w:p w14:paraId="7B66F81C" w14:textId="5A717F8C" w:rsidR="005545D1" w:rsidRPr="00B530F8" w:rsidRDefault="00A70AEC" w:rsidP="00C05394">
      <w:pPr>
        <w:pStyle w:val="ListLegal"/>
        <w:numPr>
          <w:ilvl w:val="0"/>
          <w:numId w:val="115"/>
        </w:numPr>
        <w:rPr>
          <w:lang w:val="en-GB"/>
        </w:rPr>
      </w:pPr>
      <w:r w:rsidRPr="00B530F8">
        <w:rPr>
          <w:lang w:val="en-GB"/>
        </w:rPr>
        <w:t xml:space="preserve">The funds of the Club must be kept in an account in the name of the Club in a financial institution decided by the Management Committee. </w:t>
      </w:r>
    </w:p>
    <w:p w14:paraId="20D9C0A7" w14:textId="0DF5A29F" w:rsidR="005545D1" w:rsidRPr="00B530F8" w:rsidRDefault="00A70AEC" w:rsidP="005545D1">
      <w:pPr>
        <w:pStyle w:val="ListLegal"/>
        <w:rPr>
          <w:lang w:val="en-GB"/>
        </w:rPr>
      </w:pPr>
      <w:r w:rsidRPr="00B530F8">
        <w:rPr>
          <w:lang w:val="en-GB"/>
        </w:rPr>
        <w:t xml:space="preserve">Records and accounts must be kept in the English language showing full and accurate particulars of the financial affairs of the Club. </w:t>
      </w:r>
    </w:p>
    <w:p w14:paraId="1658C00F" w14:textId="77777777" w:rsidR="008E19F7" w:rsidRPr="00B530F8" w:rsidRDefault="00A70AEC" w:rsidP="005545D1">
      <w:pPr>
        <w:pStyle w:val="ListLegal"/>
        <w:rPr>
          <w:lang w:val="en-GB"/>
        </w:rPr>
      </w:pPr>
      <w:r w:rsidRPr="00B530F8">
        <w:rPr>
          <w:lang w:val="en-GB"/>
        </w:rPr>
        <w:t>All</w:t>
      </w:r>
      <w:r w:rsidR="008E19F7" w:rsidRPr="00B530F8">
        <w:rPr>
          <w:lang w:val="en-GB"/>
        </w:rPr>
        <w:t>:</w:t>
      </w:r>
      <w:r w:rsidRPr="00B530F8">
        <w:rPr>
          <w:lang w:val="en-GB"/>
        </w:rPr>
        <w:t xml:space="preserve"> </w:t>
      </w:r>
    </w:p>
    <w:p w14:paraId="117E00E5" w14:textId="62C79200" w:rsidR="00A70AEC" w:rsidRPr="00B530F8" w:rsidRDefault="00A70AEC" w:rsidP="008E19F7">
      <w:pPr>
        <w:pStyle w:val="ListLegal"/>
        <w:numPr>
          <w:ilvl w:val="1"/>
          <w:numId w:val="1"/>
        </w:numPr>
        <w:rPr>
          <w:lang w:val="en-GB"/>
        </w:rPr>
      </w:pPr>
      <w:r w:rsidRPr="00B530F8">
        <w:rPr>
          <w:lang w:val="en-GB"/>
        </w:rPr>
        <w:t>amounts</w:t>
      </w:r>
      <w:r w:rsidR="000B3237" w:rsidRPr="00B530F8">
        <w:rPr>
          <w:lang w:val="en-GB"/>
        </w:rPr>
        <w:t xml:space="preserve"> must be deposited in the financial institution account as soon as practicable after receipt</w:t>
      </w:r>
      <w:r w:rsidR="008E19F7" w:rsidRPr="00B530F8">
        <w:rPr>
          <w:lang w:val="en-GB"/>
        </w:rPr>
        <w:t>; and</w:t>
      </w:r>
    </w:p>
    <w:p w14:paraId="295ADCFA" w14:textId="33BBA589" w:rsidR="008E19F7" w:rsidRPr="00B530F8" w:rsidRDefault="008E19F7" w:rsidP="008E19F7">
      <w:pPr>
        <w:pStyle w:val="ListLegal"/>
        <w:numPr>
          <w:ilvl w:val="1"/>
          <w:numId w:val="1"/>
        </w:numPr>
        <w:rPr>
          <w:lang w:val="en-GB"/>
        </w:rPr>
      </w:pPr>
      <w:r w:rsidRPr="00B530F8">
        <w:rPr>
          <w:lang w:val="en-GB"/>
        </w:rPr>
        <w:t xml:space="preserve">cheques must be presented </w:t>
      </w:r>
      <w:r w:rsidR="00197EFF" w:rsidRPr="00B530F8">
        <w:rPr>
          <w:lang w:val="en-GB"/>
        </w:rPr>
        <w:t xml:space="preserve">for payment into the financial institution account as soon as practicable after receipt; </w:t>
      </w:r>
    </w:p>
    <w:p w14:paraId="4DD50286" w14:textId="4F33C388" w:rsidR="00197EFF" w:rsidRPr="00B530F8" w:rsidRDefault="003E7E05" w:rsidP="00197EFF">
      <w:pPr>
        <w:pStyle w:val="ListLegal"/>
        <w:rPr>
          <w:lang w:val="en-GB"/>
        </w:rPr>
      </w:pPr>
      <w:r w:rsidRPr="00B530F8">
        <w:rPr>
          <w:lang w:val="en-GB"/>
        </w:rPr>
        <w:t xml:space="preserve">A payment by the Club of $100 or more must be made by cheque or electronic funds transfer. </w:t>
      </w:r>
    </w:p>
    <w:p w14:paraId="4877A808" w14:textId="29DF2CA1" w:rsidR="000B3237" w:rsidRPr="00B530F8" w:rsidRDefault="003E7E05" w:rsidP="005545D1">
      <w:pPr>
        <w:pStyle w:val="ListLegal"/>
        <w:rPr>
          <w:lang w:val="en-GB"/>
        </w:rPr>
      </w:pPr>
      <w:r w:rsidRPr="00B530F8">
        <w:rPr>
          <w:lang w:val="en-GB"/>
        </w:rPr>
        <w:t>If a payment of $100 or more is made by cheque</w:t>
      </w:r>
      <w:r w:rsidR="00E31419" w:rsidRPr="00B530F8">
        <w:rPr>
          <w:lang w:val="en-GB"/>
        </w:rPr>
        <w:t xml:space="preserve">, the cheque must be signed by any two of the following: </w:t>
      </w:r>
    </w:p>
    <w:p w14:paraId="3D78DA20" w14:textId="61383F65" w:rsidR="00E31419" w:rsidRPr="00B530F8" w:rsidRDefault="00E31419" w:rsidP="00E31419">
      <w:pPr>
        <w:pStyle w:val="ListLegal"/>
        <w:numPr>
          <w:ilvl w:val="1"/>
          <w:numId w:val="1"/>
        </w:numPr>
        <w:rPr>
          <w:lang w:val="en-GB"/>
        </w:rPr>
      </w:pPr>
      <w:r w:rsidRPr="00B530F8">
        <w:rPr>
          <w:lang w:val="en-GB"/>
        </w:rPr>
        <w:t>the treasurer; and</w:t>
      </w:r>
    </w:p>
    <w:p w14:paraId="1033F53C" w14:textId="1B098D23" w:rsidR="00E31419" w:rsidRPr="00B530F8" w:rsidRDefault="00E31419" w:rsidP="00E31419">
      <w:pPr>
        <w:pStyle w:val="ListLegal"/>
        <w:numPr>
          <w:ilvl w:val="1"/>
          <w:numId w:val="1"/>
        </w:numPr>
        <w:rPr>
          <w:lang w:val="en-GB"/>
        </w:rPr>
      </w:pPr>
      <w:r w:rsidRPr="00B530F8">
        <w:rPr>
          <w:lang w:val="en-GB"/>
        </w:rPr>
        <w:lastRenderedPageBreak/>
        <w:t xml:space="preserve">any 1 of 3 other members of the Club who have been authorised by the Management Committee to sign cheques issued by the Club. </w:t>
      </w:r>
    </w:p>
    <w:p w14:paraId="1D5DCE11" w14:textId="34EF842E" w:rsidR="00E31419" w:rsidRPr="00B530F8" w:rsidRDefault="00E31419" w:rsidP="00E31419">
      <w:pPr>
        <w:pStyle w:val="ListLegal"/>
        <w:rPr>
          <w:lang w:val="en-GB"/>
        </w:rPr>
      </w:pPr>
      <w:r w:rsidRPr="00B530F8">
        <w:rPr>
          <w:lang w:val="en-GB"/>
        </w:rPr>
        <w:t>Cheques,</w:t>
      </w:r>
      <w:r w:rsidR="00E30344" w:rsidRPr="00B530F8">
        <w:rPr>
          <w:lang w:val="en-GB"/>
        </w:rPr>
        <w:t xml:space="preserve"> other than cheques for wages, allowances or petty cash recoupment, must be crossed not negotiable. </w:t>
      </w:r>
    </w:p>
    <w:p w14:paraId="4C9AFEB6" w14:textId="078B5072" w:rsidR="00E30344" w:rsidRPr="00B530F8" w:rsidRDefault="00E30344" w:rsidP="00E31419">
      <w:pPr>
        <w:pStyle w:val="ListLegal"/>
        <w:rPr>
          <w:lang w:val="en-GB"/>
        </w:rPr>
      </w:pPr>
      <w:r w:rsidRPr="00B530F8">
        <w:rPr>
          <w:lang w:val="en-GB"/>
        </w:rPr>
        <w:t xml:space="preserve">A petty cash account must be kept on the </w:t>
      </w:r>
      <w:proofErr w:type="spellStart"/>
      <w:r w:rsidR="00C44C03" w:rsidRPr="00B530F8">
        <w:rPr>
          <w:lang w:val="en-GB"/>
        </w:rPr>
        <w:t>imprest</w:t>
      </w:r>
      <w:proofErr w:type="spellEnd"/>
      <w:r w:rsidR="00C44C03" w:rsidRPr="00B530F8">
        <w:rPr>
          <w:lang w:val="en-GB"/>
        </w:rPr>
        <w:t xml:space="preserve"> system, and the Management Committee must decide the amount of petty cash to be kept in the account. </w:t>
      </w:r>
    </w:p>
    <w:p w14:paraId="6F05B955" w14:textId="2799B7C8" w:rsidR="00C44C03" w:rsidRPr="00B530F8" w:rsidRDefault="00C44C03" w:rsidP="00E31419">
      <w:pPr>
        <w:pStyle w:val="ListLegal"/>
        <w:rPr>
          <w:lang w:val="en-GB"/>
        </w:rPr>
      </w:pPr>
      <w:r w:rsidRPr="00B530F8">
        <w:rPr>
          <w:lang w:val="en-GB"/>
        </w:rPr>
        <w:t xml:space="preserve">All expenditure must be approved or ratified by the Management Committee. </w:t>
      </w:r>
    </w:p>
    <w:p w14:paraId="641DAB7E" w14:textId="03036CC5" w:rsidR="005545D1" w:rsidRPr="00B530F8" w:rsidRDefault="00F268C7" w:rsidP="005545D1">
      <w:pPr>
        <w:pStyle w:val="Heading2"/>
        <w:rPr>
          <w:lang w:val="en-GB"/>
        </w:rPr>
      </w:pPr>
      <w:bookmarkStart w:id="219" w:name="_Ref219808202"/>
      <w:bookmarkStart w:id="220" w:name="_Toc220654503"/>
      <w:r w:rsidRPr="00B530F8">
        <w:rPr>
          <w:lang w:val="en-GB"/>
        </w:rPr>
        <w:t>Financial Statement</w:t>
      </w:r>
      <w:bookmarkEnd w:id="219"/>
      <w:bookmarkEnd w:id="220"/>
    </w:p>
    <w:p w14:paraId="09008936" w14:textId="152D7191" w:rsidR="005545D1" w:rsidRPr="00B530F8" w:rsidRDefault="00CD1E9E" w:rsidP="00C05394">
      <w:pPr>
        <w:pStyle w:val="ListLegal"/>
        <w:numPr>
          <w:ilvl w:val="0"/>
          <w:numId w:val="116"/>
        </w:numPr>
        <w:rPr>
          <w:lang w:val="en-GB"/>
        </w:rPr>
      </w:pPr>
      <w:bookmarkStart w:id="221" w:name="_Ref219808204"/>
      <w:r w:rsidRPr="00B530F8">
        <w:rPr>
          <w:lang w:val="en-GB"/>
        </w:rPr>
        <w:t xml:space="preserve">As soon as practicable after the end date of each financial year, the Treasurer must, on behalf of the Management Committee, </w:t>
      </w:r>
      <w:r w:rsidR="000710C7" w:rsidRPr="00B530F8">
        <w:rPr>
          <w:lang w:val="en-GB"/>
        </w:rPr>
        <w:t xml:space="preserve">ensure a financial statement for its last financial year </w:t>
      </w:r>
      <w:r w:rsidR="001140EA" w:rsidRPr="00B530F8">
        <w:rPr>
          <w:lang w:val="en-GB"/>
        </w:rPr>
        <w:t>be prepared containing:</w:t>
      </w:r>
      <w:bookmarkEnd w:id="221"/>
    </w:p>
    <w:p w14:paraId="726795BE" w14:textId="60966789" w:rsidR="001140EA" w:rsidRPr="00B530F8" w:rsidRDefault="008B698B" w:rsidP="001140EA">
      <w:pPr>
        <w:pStyle w:val="ListLegal"/>
        <w:numPr>
          <w:ilvl w:val="1"/>
          <w:numId w:val="116"/>
        </w:numPr>
        <w:rPr>
          <w:lang w:val="en-GB"/>
        </w:rPr>
      </w:pPr>
      <w:r w:rsidRPr="00B530F8">
        <w:rPr>
          <w:lang w:val="en-GB"/>
        </w:rPr>
        <w:t xml:space="preserve">particulars of </w:t>
      </w:r>
      <w:r w:rsidR="00820725" w:rsidRPr="00B530F8">
        <w:rPr>
          <w:lang w:val="en-GB"/>
        </w:rPr>
        <w:t xml:space="preserve">the income and expenditure </w:t>
      </w:r>
      <w:r w:rsidRPr="00B530F8">
        <w:rPr>
          <w:lang w:val="en-GB"/>
        </w:rPr>
        <w:t xml:space="preserve">during the year; </w:t>
      </w:r>
    </w:p>
    <w:p w14:paraId="1A8B23A6" w14:textId="5EDCBBD2" w:rsidR="008B698B" w:rsidRPr="00B530F8" w:rsidRDefault="008B698B" w:rsidP="001140EA">
      <w:pPr>
        <w:pStyle w:val="ListLegal"/>
        <w:numPr>
          <w:ilvl w:val="1"/>
          <w:numId w:val="116"/>
        </w:numPr>
        <w:rPr>
          <w:lang w:val="en-GB"/>
        </w:rPr>
      </w:pPr>
      <w:r w:rsidRPr="00B530F8">
        <w:rPr>
          <w:lang w:val="en-GB"/>
        </w:rPr>
        <w:t xml:space="preserve">the Club’s balance sheet at the end of the year; </w:t>
      </w:r>
      <w:r w:rsidR="00DA0590" w:rsidRPr="00B530F8">
        <w:rPr>
          <w:lang w:val="en-GB"/>
        </w:rPr>
        <w:t>and</w:t>
      </w:r>
    </w:p>
    <w:p w14:paraId="2CE28F1A" w14:textId="46E8A9C2" w:rsidR="008B698B" w:rsidRPr="00B530F8" w:rsidRDefault="008B698B" w:rsidP="001140EA">
      <w:pPr>
        <w:pStyle w:val="ListLegal"/>
        <w:numPr>
          <w:ilvl w:val="1"/>
          <w:numId w:val="116"/>
        </w:numPr>
        <w:rPr>
          <w:lang w:val="en-GB"/>
        </w:rPr>
      </w:pPr>
      <w:r w:rsidRPr="00B530F8">
        <w:rPr>
          <w:lang w:val="en-GB"/>
        </w:rPr>
        <w:t>the mortgages, charges and securities affecting the property of the Club at the end of the year</w:t>
      </w:r>
      <w:r w:rsidR="00DA0590" w:rsidRPr="00B530F8">
        <w:rPr>
          <w:lang w:val="en-GB"/>
        </w:rPr>
        <w:t xml:space="preserve">. </w:t>
      </w:r>
    </w:p>
    <w:p w14:paraId="71FCF5E8" w14:textId="74974712" w:rsidR="00955E06" w:rsidRPr="00B530F8" w:rsidRDefault="009E560D" w:rsidP="00DA0590">
      <w:pPr>
        <w:pStyle w:val="ListLegal"/>
        <w:numPr>
          <w:ilvl w:val="0"/>
          <w:numId w:val="116"/>
        </w:numPr>
        <w:rPr>
          <w:lang w:val="en-GB"/>
        </w:rPr>
      </w:pPr>
      <w:bookmarkStart w:id="222" w:name="_Ref219808393"/>
      <w:r w:rsidRPr="00B530F8">
        <w:rPr>
          <w:lang w:val="en-GB"/>
        </w:rPr>
        <w:t xml:space="preserve">The Management Committee must ensure that the financial statement prepared under subrule </w:t>
      </w:r>
      <w:r w:rsidRPr="00B530F8">
        <w:rPr>
          <w:lang w:val="en-GB"/>
        </w:rPr>
        <w:fldChar w:fldCharType="begin"/>
      </w:r>
      <w:r w:rsidRPr="00B530F8">
        <w:rPr>
          <w:lang w:val="en-GB"/>
        </w:rPr>
        <w:instrText xml:space="preserve"> REF _Ref219808202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18.2</w:t>
      </w:r>
      <w:r w:rsidRPr="00B530F8">
        <w:rPr>
          <w:lang w:val="en-GB"/>
        </w:rPr>
        <w:fldChar w:fldCharType="end"/>
      </w:r>
      <w:r w:rsidRPr="00B530F8">
        <w:rPr>
          <w:lang w:val="en-GB"/>
        </w:rPr>
        <w:fldChar w:fldCharType="begin"/>
      </w:r>
      <w:r w:rsidRPr="00B530F8">
        <w:rPr>
          <w:lang w:val="en-GB"/>
        </w:rPr>
        <w:instrText xml:space="preserve"> REF _Ref219808204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(a)</w:t>
      </w:r>
      <w:r w:rsidRPr="00B530F8">
        <w:rPr>
          <w:lang w:val="en-GB"/>
        </w:rPr>
        <w:fldChar w:fldCharType="end"/>
      </w:r>
      <w:r w:rsidR="0045236C" w:rsidRPr="00B530F8">
        <w:rPr>
          <w:lang w:val="en-GB"/>
        </w:rPr>
        <w:t xml:space="preserve"> is audited by an auditor or accountant who prepares and signs an audit report for the audit</w:t>
      </w:r>
      <w:r w:rsidR="000A41BE" w:rsidRPr="00B530F8">
        <w:rPr>
          <w:lang w:val="en-GB"/>
        </w:rPr>
        <w:t>.</w:t>
      </w:r>
      <w:bookmarkEnd w:id="222"/>
      <w:r w:rsidR="000A41BE" w:rsidRPr="00B530F8">
        <w:rPr>
          <w:lang w:val="en-GB"/>
        </w:rPr>
        <w:t xml:space="preserve"> </w:t>
      </w:r>
    </w:p>
    <w:p w14:paraId="479871AE" w14:textId="3DAB2A9C" w:rsidR="0045236C" w:rsidRPr="00B530F8" w:rsidRDefault="000A41BE" w:rsidP="000A41BE">
      <w:pPr>
        <w:pStyle w:val="ListLegal"/>
        <w:numPr>
          <w:ilvl w:val="0"/>
          <w:numId w:val="116"/>
        </w:numPr>
        <w:rPr>
          <w:lang w:val="en-GB"/>
        </w:rPr>
      </w:pPr>
      <w:r w:rsidRPr="00B530F8">
        <w:rPr>
          <w:lang w:val="en-GB"/>
        </w:rPr>
        <w:t xml:space="preserve">The Management Committee must ensure that </w:t>
      </w:r>
      <w:r w:rsidR="00403E19" w:rsidRPr="00B530F8">
        <w:rPr>
          <w:lang w:val="en-GB"/>
        </w:rPr>
        <w:t xml:space="preserve">the financial statement for subrule </w:t>
      </w:r>
      <w:r w:rsidR="00403E19" w:rsidRPr="00B530F8">
        <w:rPr>
          <w:lang w:val="en-GB"/>
        </w:rPr>
        <w:fldChar w:fldCharType="begin"/>
      </w:r>
      <w:r w:rsidR="00403E19" w:rsidRPr="00B530F8">
        <w:rPr>
          <w:lang w:val="en-GB"/>
        </w:rPr>
        <w:instrText xml:space="preserve"> REF _Ref219808202 \r \h </w:instrText>
      </w:r>
      <w:r w:rsidR="00B530F8">
        <w:rPr>
          <w:lang w:val="en-GB"/>
        </w:rPr>
        <w:instrText xml:space="preserve"> \* MERGEFORMAT </w:instrText>
      </w:r>
      <w:r w:rsidR="00403E19" w:rsidRPr="00B530F8">
        <w:rPr>
          <w:lang w:val="en-GB"/>
        </w:rPr>
      </w:r>
      <w:r w:rsidR="00403E19" w:rsidRPr="00B530F8">
        <w:rPr>
          <w:lang w:val="en-GB"/>
        </w:rPr>
        <w:fldChar w:fldCharType="separate"/>
      </w:r>
      <w:r w:rsidR="008C5EEA" w:rsidRPr="00B530F8">
        <w:rPr>
          <w:lang w:val="en-GB"/>
        </w:rPr>
        <w:t>18.2</w:t>
      </w:r>
      <w:r w:rsidR="00403E19" w:rsidRPr="00B530F8">
        <w:rPr>
          <w:lang w:val="en-GB"/>
        </w:rPr>
        <w:fldChar w:fldCharType="end"/>
      </w:r>
      <w:r w:rsidR="00403E19" w:rsidRPr="00B530F8">
        <w:rPr>
          <w:lang w:val="en-GB"/>
        </w:rPr>
        <w:fldChar w:fldCharType="begin"/>
      </w:r>
      <w:r w:rsidR="00403E19" w:rsidRPr="00B530F8">
        <w:rPr>
          <w:lang w:val="en-GB"/>
        </w:rPr>
        <w:instrText xml:space="preserve"> REF _Ref219808204 \r \h </w:instrText>
      </w:r>
      <w:r w:rsidR="00B530F8">
        <w:rPr>
          <w:lang w:val="en-GB"/>
        </w:rPr>
        <w:instrText xml:space="preserve"> \* MERGEFORMAT </w:instrText>
      </w:r>
      <w:r w:rsidR="00403E19" w:rsidRPr="00B530F8">
        <w:rPr>
          <w:lang w:val="en-GB"/>
        </w:rPr>
      </w:r>
      <w:r w:rsidR="00403E19" w:rsidRPr="00B530F8">
        <w:rPr>
          <w:lang w:val="en-GB"/>
        </w:rPr>
        <w:fldChar w:fldCharType="separate"/>
      </w:r>
      <w:r w:rsidR="008C5EEA" w:rsidRPr="00B530F8">
        <w:rPr>
          <w:lang w:val="en-GB"/>
        </w:rPr>
        <w:t>(a)</w:t>
      </w:r>
      <w:r w:rsidR="00403E19" w:rsidRPr="00B530F8">
        <w:rPr>
          <w:lang w:val="en-GB"/>
        </w:rPr>
        <w:fldChar w:fldCharType="end"/>
      </w:r>
      <w:r w:rsidR="00403E19" w:rsidRPr="00B530F8">
        <w:rPr>
          <w:lang w:val="en-GB"/>
        </w:rPr>
        <w:t xml:space="preserve"> and the audit report for subrule </w:t>
      </w:r>
      <w:r w:rsidR="00403E19" w:rsidRPr="00B530F8">
        <w:rPr>
          <w:lang w:val="en-GB"/>
        </w:rPr>
        <w:fldChar w:fldCharType="begin"/>
      </w:r>
      <w:r w:rsidR="00403E19" w:rsidRPr="00B530F8">
        <w:rPr>
          <w:lang w:val="en-GB"/>
        </w:rPr>
        <w:instrText xml:space="preserve"> REF _Ref219808202 \r \h </w:instrText>
      </w:r>
      <w:r w:rsidR="00B530F8">
        <w:rPr>
          <w:lang w:val="en-GB"/>
        </w:rPr>
        <w:instrText xml:space="preserve"> \* MERGEFORMAT </w:instrText>
      </w:r>
      <w:r w:rsidR="00403E19" w:rsidRPr="00B530F8">
        <w:rPr>
          <w:lang w:val="en-GB"/>
        </w:rPr>
      </w:r>
      <w:r w:rsidR="00403E19" w:rsidRPr="00B530F8">
        <w:rPr>
          <w:lang w:val="en-GB"/>
        </w:rPr>
        <w:fldChar w:fldCharType="separate"/>
      </w:r>
      <w:r w:rsidR="008C5EEA" w:rsidRPr="00B530F8">
        <w:rPr>
          <w:lang w:val="en-GB"/>
        </w:rPr>
        <w:t>18.2</w:t>
      </w:r>
      <w:r w:rsidR="00403E19" w:rsidRPr="00B530F8">
        <w:rPr>
          <w:lang w:val="en-GB"/>
        </w:rPr>
        <w:fldChar w:fldCharType="end"/>
      </w:r>
      <w:r w:rsidR="00403E19" w:rsidRPr="00B530F8">
        <w:rPr>
          <w:lang w:val="en-GB"/>
        </w:rPr>
        <w:fldChar w:fldCharType="begin"/>
      </w:r>
      <w:r w:rsidR="00403E19" w:rsidRPr="00B530F8">
        <w:rPr>
          <w:lang w:val="en-GB"/>
        </w:rPr>
        <w:instrText xml:space="preserve"> REF _Ref219808393 \r \h </w:instrText>
      </w:r>
      <w:r w:rsidR="00B530F8">
        <w:rPr>
          <w:lang w:val="en-GB"/>
        </w:rPr>
        <w:instrText xml:space="preserve"> \* MERGEFORMAT </w:instrText>
      </w:r>
      <w:r w:rsidR="00403E19" w:rsidRPr="00B530F8">
        <w:rPr>
          <w:lang w:val="en-GB"/>
        </w:rPr>
      </w:r>
      <w:r w:rsidR="00403E19" w:rsidRPr="00B530F8">
        <w:rPr>
          <w:lang w:val="en-GB"/>
        </w:rPr>
        <w:fldChar w:fldCharType="separate"/>
      </w:r>
      <w:r w:rsidR="008C5EEA" w:rsidRPr="00B530F8">
        <w:rPr>
          <w:lang w:val="en-GB"/>
        </w:rPr>
        <w:t>(b)</w:t>
      </w:r>
      <w:r w:rsidR="00403E19" w:rsidRPr="00B530F8">
        <w:rPr>
          <w:lang w:val="en-GB"/>
        </w:rPr>
        <w:fldChar w:fldCharType="end"/>
      </w:r>
      <w:r w:rsidR="00A57BB1" w:rsidRPr="00B530F8">
        <w:rPr>
          <w:lang w:val="en-GB"/>
        </w:rPr>
        <w:t xml:space="preserve"> is presented to the Annual General Meeting for adoption. </w:t>
      </w:r>
    </w:p>
    <w:p w14:paraId="10C9CC5F" w14:textId="0FA1BBDA" w:rsidR="005545D1" w:rsidRPr="00B530F8" w:rsidRDefault="00F268C7" w:rsidP="00F268C7">
      <w:pPr>
        <w:pStyle w:val="Heading2"/>
        <w:rPr>
          <w:lang w:val="en-GB"/>
        </w:rPr>
      </w:pPr>
      <w:bookmarkStart w:id="223" w:name="_Ref219808703"/>
      <w:bookmarkStart w:id="224" w:name="_Toc220654504"/>
      <w:r w:rsidRPr="00B530F8">
        <w:rPr>
          <w:lang w:val="en-GB"/>
        </w:rPr>
        <w:t>Income and property</w:t>
      </w:r>
      <w:bookmarkEnd w:id="223"/>
      <w:bookmarkEnd w:id="224"/>
    </w:p>
    <w:p w14:paraId="0AC883B4" w14:textId="742F4315" w:rsidR="00F268C7" w:rsidRPr="00B530F8" w:rsidRDefault="00EB71BB" w:rsidP="00EB71BB">
      <w:pPr>
        <w:pStyle w:val="ListLegal"/>
        <w:numPr>
          <w:ilvl w:val="0"/>
          <w:numId w:val="117"/>
        </w:numPr>
        <w:rPr>
          <w:lang w:val="en-GB"/>
        </w:rPr>
      </w:pPr>
      <w:r w:rsidRPr="00B530F8">
        <w:rPr>
          <w:lang w:val="en-GB"/>
        </w:rPr>
        <w:t xml:space="preserve">Subject to rule </w:t>
      </w:r>
      <w:r w:rsidRPr="00B530F8">
        <w:rPr>
          <w:lang w:val="en-GB"/>
        </w:rPr>
        <w:fldChar w:fldCharType="begin"/>
      </w:r>
      <w:r w:rsidRPr="00B530F8">
        <w:rPr>
          <w:lang w:val="en-GB"/>
        </w:rPr>
        <w:instrText xml:space="preserve"> REF _Ref219808703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18.3</w:t>
      </w:r>
      <w:r w:rsidRPr="00B530F8">
        <w:rPr>
          <w:lang w:val="en-GB"/>
        </w:rPr>
        <w:fldChar w:fldCharType="end"/>
      </w:r>
      <w:r w:rsidRPr="00B530F8">
        <w:rPr>
          <w:lang w:val="en-GB"/>
        </w:rPr>
        <w:fldChar w:fldCharType="begin"/>
      </w:r>
      <w:r w:rsidRPr="00B530F8">
        <w:rPr>
          <w:lang w:val="en-GB"/>
        </w:rPr>
        <w:instrText xml:space="preserve"> REF _Ref219808705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(b)</w:t>
      </w:r>
      <w:r w:rsidRPr="00B530F8">
        <w:rPr>
          <w:lang w:val="en-GB"/>
        </w:rPr>
        <w:fldChar w:fldCharType="end"/>
      </w:r>
      <w:r w:rsidRPr="00B530F8">
        <w:rPr>
          <w:lang w:val="en-GB"/>
        </w:rPr>
        <w:t xml:space="preserve">, the Club is a not-for-profit organisation and will apply the income and property of the Club, however derived, solely towards the promotion of its objects and in the exercise of its powers as set out </w:t>
      </w:r>
      <w:r w:rsidR="009C114B" w:rsidRPr="00B530F8">
        <w:rPr>
          <w:lang w:val="en-GB"/>
        </w:rPr>
        <w:t xml:space="preserve">in this Constitution. </w:t>
      </w:r>
    </w:p>
    <w:p w14:paraId="594342D2" w14:textId="58A504A8" w:rsidR="00EB71BB" w:rsidRPr="00B530F8" w:rsidRDefault="009C114B" w:rsidP="00EB71BB">
      <w:pPr>
        <w:pStyle w:val="ListLegal"/>
        <w:numPr>
          <w:ilvl w:val="0"/>
          <w:numId w:val="117"/>
        </w:numPr>
        <w:rPr>
          <w:lang w:val="en-GB"/>
        </w:rPr>
      </w:pPr>
      <w:bookmarkStart w:id="225" w:name="_Ref219808705"/>
      <w:r w:rsidRPr="00B530F8">
        <w:rPr>
          <w:lang w:val="en-GB"/>
        </w:rPr>
        <w:t xml:space="preserve">No income, </w:t>
      </w:r>
      <w:r w:rsidR="00EC3253" w:rsidRPr="00B530F8">
        <w:rPr>
          <w:lang w:val="en-GB"/>
        </w:rPr>
        <w:t xml:space="preserve">property, or portion thereof will be </w:t>
      </w:r>
      <w:r w:rsidR="00DE59D6" w:rsidRPr="00B530F8">
        <w:rPr>
          <w:lang w:val="en-GB"/>
        </w:rPr>
        <w:t xml:space="preserve">distributed, paid, or transferred directly or indirectly by way of dividend, bonus, or otherwise by way of profit to a </w:t>
      </w:r>
      <w:r w:rsidR="00F629C3" w:rsidRPr="00B530F8">
        <w:rPr>
          <w:lang w:val="en-GB"/>
        </w:rPr>
        <w:t>member or Committee Member, except that nothing in this Constitution will prevent the payment in good faith of:</w:t>
      </w:r>
    </w:p>
    <w:p w14:paraId="5C5019E2" w14:textId="1260A078" w:rsidR="00BE2196" w:rsidRPr="00B530F8" w:rsidRDefault="00D6075B" w:rsidP="00BE2196">
      <w:pPr>
        <w:pStyle w:val="ListLegal"/>
        <w:numPr>
          <w:ilvl w:val="1"/>
          <w:numId w:val="117"/>
        </w:numPr>
        <w:rPr>
          <w:lang w:val="en-GB"/>
        </w:rPr>
      </w:pPr>
      <w:r w:rsidRPr="00B530F8">
        <w:rPr>
          <w:lang w:val="en-GB"/>
        </w:rPr>
        <w:t>i</w:t>
      </w:r>
      <w:r w:rsidR="00F41D85" w:rsidRPr="00B530F8">
        <w:rPr>
          <w:lang w:val="en-GB"/>
        </w:rPr>
        <w:t>nterest</w:t>
      </w:r>
      <w:r w:rsidR="00254982" w:rsidRPr="00B530F8">
        <w:rPr>
          <w:lang w:val="en-GB"/>
        </w:rPr>
        <w:t xml:space="preserve"> on money </w:t>
      </w:r>
      <w:r w:rsidRPr="00B530F8">
        <w:rPr>
          <w:lang w:val="en-GB"/>
        </w:rPr>
        <w:t>borrowed from</w:t>
      </w:r>
      <w:r w:rsidR="00254982" w:rsidRPr="00B530F8">
        <w:rPr>
          <w:lang w:val="en-GB"/>
        </w:rPr>
        <w:t xml:space="preserve"> a member</w:t>
      </w:r>
      <w:r w:rsidR="00603143" w:rsidRPr="00B530F8">
        <w:rPr>
          <w:lang w:val="en-GB"/>
        </w:rPr>
        <w:t>,</w:t>
      </w:r>
      <w:r w:rsidR="00F41D85" w:rsidRPr="00B530F8">
        <w:rPr>
          <w:lang w:val="en-GB"/>
        </w:rPr>
        <w:t xml:space="preserve"> </w:t>
      </w:r>
      <w:r w:rsidR="00056CB3" w:rsidRPr="00B530F8">
        <w:rPr>
          <w:lang w:val="en-GB"/>
        </w:rPr>
        <w:t>at a rate of interest not exceeding the rate being charged for overdrawn accounts on money lent by</w:t>
      </w:r>
      <w:r w:rsidR="005600E6" w:rsidRPr="00B530F8">
        <w:rPr>
          <w:lang w:val="en-GB"/>
        </w:rPr>
        <w:t xml:space="preserve"> the Club’s financial institution</w:t>
      </w:r>
      <w:r w:rsidR="00634D16" w:rsidRPr="00B530F8">
        <w:rPr>
          <w:lang w:val="en-GB"/>
        </w:rPr>
        <w:t xml:space="preserve">; </w:t>
      </w:r>
    </w:p>
    <w:p w14:paraId="0AC519D6" w14:textId="47458B80" w:rsidR="00634D16" w:rsidRPr="00B530F8" w:rsidRDefault="00C216FB" w:rsidP="00BE2196">
      <w:pPr>
        <w:pStyle w:val="ListLegal"/>
        <w:numPr>
          <w:ilvl w:val="1"/>
          <w:numId w:val="117"/>
        </w:numPr>
        <w:rPr>
          <w:lang w:val="en-GB"/>
        </w:rPr>
      </w:pPr>
      <w:r w:rsidRPr="00B530F8">
        <w:rPr>
          <w:lang w:val="en-GB"/>
        </w:rPr>
        <w:t xml:space="preserve">reasonable remuneration </w:t>
      </w:r>
      <w:r w:rsidR="00F27555" w:rsidRPr="00B530F8">
        <w:rPr>
          <w:lang w:val="en-GB"/>
        </w:rPr>
        <w:t xml:space="preserve">paid to a member </w:t>
      </w:r>
      <w:r w:rsidR="00FD1D4B" w:rsidRPr="00B530F8">
        <w:rPr>
          <w:lang w:val="en-GB"/>
        </w:rPr>
        <w:t>of the Club for work done by the member for or on behalf of the Club</w:t>
      </w:r>
      <w:r w:rsidR="00923A75" w:rsidRPr="00B530F8">
        <w:rPr>
          <w:lang w:val="en-GB"/>
        </w:rPr>
        <w:t xml:space="preserve">, or goods and services </w:t>
      </w:r>
      <w:proofErr w:type="gramStart"/>
      <w:r w:rsidR="002F7B68" w:rsidRPr="00B530F8">
        <w:rPr>
          <w:lang w:val="en-GB"/>
        </w:rPr>
        <w:t>actually rendered</w:t>
      </w:r>
      <w:proofErr w:type="gramEnd"/>
      <w:r w:rsidR="002F7B68" w:rsidRPr="00B530F8">
        <w:rPr>
          <w:lang w:val="en-GB"/>
        </w:rPr>
        <w:t xml:space="preserve"> to the Club for fair value and in the ordinary course of business</w:t>
      </w:r>
      <w:r w:rsidR="005C3E34" w:rsidRPr="00B530F8">
        <w:rPr>
          <w:lang w:val="en-GB"/>
        </w:rPr>
        <w:t xml:space="preserve">; </w:t>
      </w:r>
    </w:p>
    <w:p w14:paraId="231194BD" w14:textId="3B86916C" w:rsidR="00347828" w:rsidRPr="00B530F8" w:rsidRDefault="00347828" w:rsidP="00BE2196">
      <w:pPr>
        <w:pStyle w:val="ListLegal"/>
        <w:numPr>
          <w:ilvl w:val="1"/>
          <w:numId w:val="117"/>
        </w:numPr>
        <w:rPr>
          <w:lang w:val="en-GB"/>
        </w:rPr>
      </w:pPr>
      <w:r w:rsidRPr="00B530F8">
        <w:rPr>
          <w:lang w:val="en-GB"/>
        </w:rPr>
        <w:t>any out-of-pocket expenses incurred by any member on behalf of the Club</w:t>
      </w:r>
      <w:r w:rsidR="00D05160" w:rsidRPr="00B530F8">
        <w:rPr>
          <w:lang w:val="en-GB"/>
        </w:rPr>
        <w:t xml:space="preserve">; </w:t>
      </w:r>
    </w:p>
    <w:p w14:paraId="743BBA3D" w14:textId="30114F07" w:rsidR="005C3E34" w:rsidRPr="00B530F8" w:rsidRDefault="00151C73" w:rsidP="00BE2196">
      <w:pPr>
        <w:pStyle w:val="ListLegal"/>
        <w:numPr>
          <w:ilvl w:val="1"/>
          <w:numId w:val="117"/>
        </w:numPr>
        <w:rPr>
          <w:lang w:val="en-GB"/>
        </w:rPr>
      </w:pPr>
      <w:r w:rsidRPr="00B530F8">
        <w:rPr>
          <w:lang w:val="en-GB"/>
        </w:rPr>
        <w:t xml:space="preserve">any payments or </w:t>
      </w:r>
      <w:r w:rsidR="0030036C" w:rsidRPr="00B530F8">
        <w:rPr>
          <w:lang w:val="en-GB"/>
        </w:rPr>
        <w:t xml:space="preserve">dispositions of property to a member that are incidental to activities of the Club in accordance with or consistent with the Club’s objects. </w:t>
      </w:r>
    </w:p>
    <w:p w14:paraId="06374187" w14:textId="638115A1" w:rsidR="005545D1" w:rsidRPr="00B530F8" w:rsidRDefault="00F268C7" w:rsidP="00F268C7">
      <w:pPr>
        <w:pStyle w:val="Heading2"/>
        <w:rPr>
          <w:lang w:val="en-GB"/>
        </w:rPr>
      </w:pPr>
      <w:bookmarkStart w:id="226" w:name="_Toc220654505"/>
      <w:bookmarkEnd w:id="225"/>
      <w:r w:rsidRPr="00B530F8">
        <w:rPr>
          <w:lang w:val="en-GB"/>
        </w:rPr>
        <w:lastRenderedPageBreak/>
        <w:t>Financial year</w:t>
      </w:r>
      <w:bookmarkEnd w:id="226"/>
    </w:p>
    <w:p w14:paraId="73B5DE91" w14:textId="40C3F663" w:rsidR="00F268C7" w:rsidRPr="00B530F8" w:rsidRDefault="00F268C7" w:rsidP="00F268C7">
      <w:pPr>
        <w:pStyle w:val="Clausebody"/>
      </w:pPr>
      <w:r w:rsidRPr="00B530F8">
        <w:t xml:space="preserve">The </w:t>
      </w:r>
      <w:r w:rsidR="00916FDE" w:rsidRPr="00B530F8">
        <w:t>end date of the Club’s financial year is the 30</w:t>
      </w:r>
      <w:r w:rsidR="00916FDE" w:rsidRPr="00B530F8">
        <w:rPr>
          <w:vertAlign w:val="superscript"/>
        </w:rPr>
        <w:t>th</w:t>
      </w:r>
      <w:r w:rsidR="00916FDE" w:rsidRPr="00B530F8">
        <w:t xml:space="preserve"> day of June in each year. </w:t>
      </w:r>
    </w:p>
    <w:p w14:paraId="2325446F" w14:textId="431F11A5" w:rsidR="00C05394" w:rsidRPr="00B530F8" w:rsidRDefault="00015C3F" w:rsidP="00015C3F">
      <w:pPr>
        <w:pStyle w:val="Heading1"/>
        <w:rPr>
          <w:lang w:val="en-GB"/>
        </w:rPr>
      </w:pPr>
      <w:bookmarkStart w:id="227" w:name="_Toc220654506"/>
      <w:r w:rsidRPr="00B530F8">
        <w:rPr>
          <w:lang w:val="en-GB"/>
        </w:rPr>
        <w:t>Affiliation</w:t>
      </w:r>
      <w:bookmarkEnd w:id="227"/>
    </w:p>
    <w:p w14:paraId="3E7A8805" w14:textId="5C94578F" w:rsidR="00015C3F" w:rsidRPr="00B530F8" w:rsidRDefault="00015C3F" w:rsidP="00015C3F">
      <w:pPr>
        <w:pStyle w:val="Clausebody"/>
      </w:pPr>
      <w:r w:rsidRPr="00B530F8">
        <w:t xml:space="preserve">The Club will affiliate each year with Motorsport Australia or, if Motorsport Australia ceases to exist, then the body created in substitution </w:t>
      </w:r>
      <w:r w:rsidR="0003486D" w:rsidRPr="00B530F8">
        <w:t xml:space="preserve">of </w:t>
      </w:r>
      <w:r w:rsidR="00812EC0" w:rsidRPr="00B530F8">
        <w:t xml:space="preserve">Motorsport Australia </w:t>
      </w:r>
      <w:r w:rsidR="0003486D" w:rsidRPr="00B530F8">
        <w:t xml:space="preserve">that is designated as a national sporting authority (or ‘ASN’) by the </w:t>
      </w:r>
      <w:r w:rsidR="002470D6" w:rsidRPr="00B530F8">
        <w:t>FIA</w:t>
      </w:r>
      <w:r w:rsidR="0003486D" w:rsidRPr="00B530F8">
        <w:t xml:space="preserve">. </w:t>
      </w:r>
    </w:p>
    <w:p w14:paraId="708EC70C" w14:textId="306FAC3A" w:rsidR="001304B9" w:rsidRPr="00B530F8" w:rsidRDefault="00C05394" w:rsidP="00C05394">
      <w:pPr>
        <w:pStyle w:val="Heading1"/>
        <w:rPr>
          <w:lang w:val="en-GB"/>
        </w:rPr>
      </w:pPr>
      <w:bookmarkStart w:id="228" w:name="_Ref220397839"/>
      <w:bookmarkStart w:id="229" w:name="_Toc220654507"/>
      <w:r w:rsidRPr="00B530F8">
        <w:rPr>
          <w:lang w:val="en-GB"/>
        </w:rPr>
        <w:t>Winding up</w:t>
      </w:r>
      <w:bookmarkEnd w:id="228"/>
      <w:bookmarkEnd w:id="229"/>
    </w:p>
    <w:p w14:paraId="39E36B60" w14:textId="4F81D926" w:rsidR="00916FDE" w:rsidRPr="00B530F8" w:rsidRDefault="00D52FC5" w:rsidP="0062259B">
      <w:pPr>
        <w:pStyle w:val="ListLegal"/>
        <w:numPr>
          <w:ilvl w:val="0"/>
          <w:numId w:val="118"/>
        </w:numPr>
        <w:rPr>
          <w:lang w:val="en-GB"/>
        </w:rPr>
      </w:pPr>
      <w:r w:rsidRPr="00B530F8">
        <w:rPr>
          <w:lang w:val="en-GB"/>
        </w:rPr>
        <w:t>This rule applies if the Club</w:t>
      </w:r>
      <w:r w:rsidR="002B7834" w:rsidRPr="00B530F8">
        <w:rPr>
          <w:lang w:val="en-GB"/>
        </w:rPr>
        <w:t xml:space="preserve">: </w:t>
      </w:r>
    </w:p>
    <w:p w14:paraId="1341BA5F" w14:textId="35EFB27E" w:rsidR="002B7834" w:rsidRPr="00B530F8" w:rsidRDefault="002B7834" w:rsidP="002B7834">
      <w:pPr>
        <w:pStyle w:val="ListLegal"/>
        <w:numPr>
          <w:ilvl w:val="1"/>
          <w:numId w:val="118"/>
        </w:numPr>
        <w:rPr>
          <w:lang w:val="en-GB"/>
        </w:rPr>
      </w:pPr>
      <w:r w:rsidRPr="00B530F8">
        <w:rPr>
          <w:lang w:val="en-GB"/>
        </w:rPr>
        <w:t>is wound up under Part 10 of the Act; and</w:t>
      </w:r>
    </w:p>
    <w:p w14:paraId="6C18A711" w14:textId="6E268FB6" w:rsidR="002B7834" w:rsidRPr="00B530F8" w:rsidRDefault="002B7834" w:rsidP="002B7834">
      <w:pPr>
        <w:pStyle w:val="ListLegal"/>
        <w:numPr>
          <w:ilvl w:val="1"/>
          <w:numId w:val="118"/>
        </w:numPr>
        <w:rPr>
          <w:lang w:val="en-GB"/>
        </w:rPr>
      </w:pPr>
      <w:r w:rsidRPr="00B530F8">
        <w:rPr>
          <w:lang w:val="en-GB"/>
        </w:rPr>
        <w:t>has surplus assets</w:t>
      </w:r>
      <w:r w:rsidR="000A14D4" w:rsidRPr="00B530F8">
        <w:rPr>
          <w:lang w:val="en-GB"/>
        </w:rPr>
        <w:t xml:space="preserve">. </w:t>
      </w:r>
    </w:p>
    <w:p w14:paraId="75358F83" w14:textId="144B6555" w:rsidR="000A14D4" w:rsidRPr="00B530F8" w:rsidRDefault="000A14D4" w:rsidP="000A14D4">
      <w:pPr>
        <w:pStyle w:val="ListLegal"/>
        <w:numPr>
          <w:ilvl w:val="0"/>
          <w:numId w:val="118"/>
        </w:numPr>
        <w:rPr>
          <w:lang w:val="en-GB"/>
        </w:rPr>
      </w:pPr>
      <w:r w:rsidRPr="00B530F8">
        <w:rPr>
          <w:lang w:val="en-GB"/>
        </w:rPr>
        <w:t xml:space="preserve">The surplus assets must not be distributed among the members of the Club. </w:t>
      </w:r>
    </w:p>
    <w:p w14:paraId="308D025C" w14:textId="5ED908C5" w:rsidR="000A14D4" w:rsidRPr="00B530F8" w:rsidRDefault="00530DE1" w:rsidP="000A14D4">
      <w:pPr>
        <w:pStyle w:val="ListLegal"/>
        <w:numPr>
          <w:ilvl w:val="0"/>
          <w:numId w:val="118"/>
        </w:numPr>
        <w:rPr>
          <w:lang w:val="en-GB"/>
        </w:rPr>
      </w:pPr>
      <w:bookmarkStart w:id="230" w:name="_Ref220397840"/>
      <w:r w:rsidRPr="00B530F8">
        <w:rPr>
          <w:lang w:val="en-GB"/>
        </w:rPr>
        <w:t>Subject to this rule, t</w:t>
      </w:r>
      <w:r w:rsidR="000A14D4" w:rsidRPr="00B530F8">
        <w:rPr>
          <w:lang w:val="en-GB"/>
        </w:rPr>
        <w:t>he surplus assets must be given to</w:t>
      </w:r>
      <w:r w:rsidR="00A92E4F" w:rsidRPr="00B530F8">
        <w:rPr>
          <w:lang w:val="en-GB"/>
        </w:rPr>
        <w:t xml:space="preserve"> another entity</w:t>
      </w:r>
      <w:r w:rsidR="000A14D4" w:rsidRPr="00B530F8">
        <w:rPr>
          <w:lang w:val="en-GB"/>
        </w:rPr>
        <w:t>:</w:t>
      </w:r>
      <w:bookmarkEnd w:id="230"/>
      <w:r w:rsidR="000A14D4" w:rsidRPr="00B530F8">
        <w:rPr>
          <w:lang w:val="en-GB"/>
        </w:rPr>
        <w:t xml:space="preserve"> </w:t>
      </w:r>
    </w:p>
    <w:p w14:paraId="17C78C38" w14:textId="7F265DF1" w:rsidR="000A14D4" w:rsidRPr="00B530F8" w:rsidRDefault="009D6ADB" w:rsidP="000A14D4">
      <w:pPr>
        <w:pStyle w:val="ListLegal"/>
        <w:numPr>
          <w:ilvl w:val="1"/>
          <w:numId w:val="118"/>
        </w:numPr>
        <w:rPr>
          <w:lang w:val="en-GB"/>
        </w:rPr>
      </w:pPr>
      <w:r w:rsidRPr="00B530F8">
        <w:rPr>
          <w:lang w:val="en-GB"/>
        </w:rPr>
        <w:t xml:space="preserve">having objects </w:t>
      </w:r>
      <w:proofErr w:type="gramStart"/>
      <w:r w:rsidRPr="00B530F8">
        <w:rPr>
          <w:lang w:val="en-GB"/>
        </w:rPr>
        <w:t>similar to</w:t>
      </w:r>
      <w:proofErr w:type="gramEnd"/>
      <w:r w:rsidRPr="00B530F8">
        <w:rPr>
          <w:lang w:val="en-GB"/>
        </w:rPr>
        <w:t xml:space="preserve"> the Club’s objects; and</w:t>
      </w:r>
    </w:p>
    <w:p w14:paraId="3CB53DDF" w14:textId="0DC874EF" w:rsidR="009D6ADB" w:rsidRPr="00B530F8" w:rsidRDefault="009D6ADB" w:rsidP="000A14D4">
      <w:pPr>
        <w:pStyle w:val="ListLegal"/>
        <w:numPr>
          <w:ilvl w:val="1"/>
          <w:numId w:val="118"/>
        </w:numPr>
        <w:rPr>
          <w:lang w:val="en-GB"/>
        </w:rPr>
      </w:pPr>
      <w:r w:rsidRPr="00B530F8">
        <w:rPr>
          <w:lang w:val="en-GB"/>
        </w:rPr>
        <w:t xml:space="preserve">the rules of which prohibit the distribution of the entity’s income and assets to its members. </w:t>
      </w:r>
    </w:p>
    <w:p w14:paraId="7C8EDCE0" w14:textId="4B292216" w:rsidR="000C1A59" w:rsidRPr="00B530F8" w:rsidRDefault="0050348E" w:rsidP="000C1A59">
      <w:pPr>
        <w:pStyle w:val="ListLegal"/>
        <w:numPr>
          <w:ilvl w:val="0"/>
          <w:numId w:val="118"/>
        </w:numPr>
        <w:rPr>
          <w:lang w:val="en-GB"/>
        </w:rPr>
      </w:pPr>
      <w:bookmarkStart w:id="231" w:name="_Ref220398847"/>
      <w:r w:rsidRPr="00B530F8">
        <w:rPr>
          <w:lang w:val="en-GB"/>
        </w:rPr>
        <w:t>If</w:t>
      </w:r>
      <w:r w:rsidR="0034259C" w:rsidRPr="00B530F8">
        <w:rPr>
          <w:lang w:val="en-GB"/>
        </w:rPr>
        <w:t xml:space="preserve"> Motorsport Australia:</w:t>
      </w:r>
      <w:bookmarkEnd w:id="231"/>
    </w:p>
    <w:p w14:paraId="53EF49AB" w14:textId="6EA239FD" w:rsidR="00454403" w:rsidRPr="00B530F8" w:rsidRDefault="00454403" w:rsidP="0034259C">
      <w:pPr>
        <w:pStyle w:val="ListLegal"/>
        <w:numPr>
          <w:ilvl w:val="1"/>
          <w:numId w:val="118"/>
        </w:numPr>
        <w:rPr>
          <w:lang w:val="en-GB"/>
        </w:rPr>
      </w:pPr>
      <w:r w:rsidRPr="00B530F8">
        <w:rPr>
          <w:lang w:val="en-GB"/>
        </w:rPr>
        <w:t xml:space="preserve">complies with subrule </w:t>
      </w:r>
      <w:r w:rsidRPr="00B530F8">
        <w:rPr>
          <w:lang w:val="en-GB"/>
        </w:rPr>
        <w:fldChar w:fldCharType="begin"/>
      </w:r>
      <w:r w:rsidRPr="00B530F8">
        <w:rPr>
          <w:lang w:val="en-GB"/>
        </w:rPr>
        <w:instrText xml:space="preserve"> REF _Ref220397839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20</w:t>
      </w:r>
      <w:r w:rsidRPr="00B530F8">
        <w:rPr>
          <w:lang w:val="en-GB"/>
        </w:rPr>
        <w:fldChar w:fldCharType="end"/>
      </w:r>
      <w:r w:rsidRPr="00B530F8">
        <w:rPr>
          <w:lang w:val="en-GB"/>
        </w:rPr>
        <w:fldChar w:fldCharType="begin"/>
      </w:r>
      <w:r w:rsidRPr="00B530F8">
        <w:rPr>
          <w:lang w:val="en-GB"/>
        </w:rPr>
        <w:instrText xml:space="preserve"> REF _Ref220397840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(c)</w:t>
      </w:r>
      <w:r w:rsidRPr="00B530F8">
        <w:rPr>
          <w:lang w:val="en-GB"/>
        </w:rPr>
        <w:fldChar w:fldCharType="end"/>
      </w:r>
      <w:r w:rsidRPr="00B530F8">
        <w:rPr>
          <w:lang w:val="en-GB"/>
        </w:rPr>
        <w:t xml:space="preserve">; </w:t>
      </w:r>
      <w:r w:rsidR="005910E3" w:rsidRPr="00B530F8">
        <w:rPr>
          <w:lang w:val="en-GB"/>
        </w:rPr>
        <w:t>and</w:t>
      </w:r>
    </w:p>
    <w:p w14:paraId="005B68E9" w14:textId="78AE5527" w:rsidR="0034259C" w:rsidRPr="00B530F8" w:rsidRDefault="000E1336" w:rsidP="0034259C">
      <w:pPr>
        <w:pStyle w:val="ListLegal"/>
        <w:numPr>
          <w:ilvl w:val="1"/>
          <w:numId w:val="118"/>
        </w:numPr>
        <w:rPr>
          <w:lang w:val="en-GB"/>
        </w:rPr>
      </w:pPr>
      <w:r w:rsidRPr="00B530F8">
        <w:rPr>
          <w:lang w:val="en-GB"/>
        </w:rPr>
        <w:t xml:space="preserve">has been assessed as </w:t>
      </w:r>
      <w:r w:rsidR="00221EB9" w:rsidRPr="00B530F8">
        <w:rPr>
          <w:lang w:val="en-GB"/>
        </w:rPr>
        <w:t xml:space="preserve">an </w:t>
      </w:r>
      <w:r w:rsidR="004C75A0" w:rsidRPr="00B530F8">
        <w:rPr>
          <w:lang w:val="en-GB"/>
        </w:rPr>
        <w:t xml:space="preserve">entity that is </w:t>
      </w:r>
      <w:r w:rsidR="002A7DA2" w:rsidRPr="00B530F8">
        <w:rPr>
          <w:lang w:val="en-GB"/>
        </w:rPr>
        <w:t xml:space="preserve">exempt from income tax </w:t>
      </w:r>
      <w:r w:rsidR="004C75A0" w:rsidRPr="00B530F8">
        <w:rPr>
          <w:lang w:val="en-GB"/>
        </w:rPr>
        <w:t xml:space="preserve">under Division 50 of the </w:t>
      </w:r>
      <w:r w:rsidR="004C75A0" w:rsidRPr="00B530F8">
        <w:rPr>
          <w:i/>
          <w:iCs/>
          <w:lang w:val="en-GB"/>
        </w:rPr>
        <w:t xml:space="preserve">Income Tax Assessment Act 1997 </w:t>
      </w:r>
      <w:r w:rsidR="004C75A0" w:rsidRPr="00B530F8">
        <w:rPr>
          <w:lang w:val="en-GB"/>
        </w:rPr>
        <w:t>(</w:t>
      </w:r>
      <w:proofErr w:type="spellStart"/>
      <w:r w:rsidR="004C75A0" w:rsidRPr="00B530F8">
        <w:rPr>
          <w:lang w:val="en-GB"/>
        </w:rPr>
        <w:t>Cth</w:t>
      </w:r>
      <w:proofErr w:type="spellEnd"/>
      <w:r w:rsidR="004C75A0" w:rsidRPr="00B530F8">
        <w:rPr>
          <w:lang w:val="en-GB"/>
        </w:rPr>
        <w:t>)</w:t>
      </w:r>
      <w:r w:rsidR="00221EB9" w:rsidRPr="00B530F8">
        <w:rPr>
          <w:lang w:val="en-GB"/>
        </w:rPr>
        <w:t xml:space="preserve">; </w:t>
      </w:r>
      <w:r w:rsidR="005910E3" w:rsidRPr="00B530F8">
        <w:rPr>
          <w:lang w:val="en-GB"/>
        </w:rPr>
        <w:t>and</w:t>
      </w:r>
    </w:p>
    <w:p w14:paraId="2F82AFB4" w14:textId="22F7A720" w:rsidR="00221EB9" w:rsidRPr="00B530F8" w:rsidRDefault="00AD6267" w:rsidP="0034259C">
      <w:pPr>
        <w:pStyle w:val="ListLegal"/>
        <w:numPr>
          <w:ilvl w:val="1"/>
          <w:numId w:val="118"/>
        </w:numPr>
        <w:rPr>
          <w:lang w:val="en-GB"/>
        </w:rPr>
      </w:pPr>
      <w:r w:rsidRPr="00B530F8">
        <w:rPr>
          <w:lang w:val="en-GB"/>
        </w:rPr>
        <w:t xml:space="preserve">agrees to receive the surplus assets for the </w:t>
      </w:r>
      <w:r w:rsidR="00D50571" w:rsidRPr="00B530F8">
        <w:rPr>
          <w:lang w:val="en-GB"/>
        </w:rPr>
        <w:t xml:space="preserve">specific purpose of using the surplus assets to assist in establishing and maintaining a </w:t>
      </w:r>
      <w:r w:rsidR="00A75BFC" w:rsidRPr="00B530F8">
        <w:rPr>
          <w:lang w:val="en-GB"/>
        </w:rPr>
        <w:t>motorsport hill climbing venue in the State of Queensland</w:t>
      </w:r>
      <w:r w:rsidR="005910E3" w:rsidRPr="00B530F8">
        <w:rPr>
          <w:lang w:val="en-GB"/>
        </w:rPr>
        <w:t>; then</w:t>
      </w:r>
      <w:r w:rsidR="00AE2E47" w:rsidRPr="00B530F8">
        <w:rPr>
          <w:lang w:val="en-GB"/>
        </w:rPr>
        <w:t>,</w:t>
      </w:r>
    </w:p>
    <w:p w14:paraId="4CB897C2" w14:textId="503D95A9" w:rsidR="005910E3" w:rsidRPr="00B530F8" w:rsidRDefault="005910E3" w:rsidP="005910E3">
      <w:pPr>
        <w:pStyle w:val="ListLegal"/>
        <w:numPr>
          <w:ilvl w:val="0"/>
          <w:numId w:val="0"/>
        </w:numPr>
        <w:ind w:left="1134"/>
        <w:rPr>
          <w:lang w:val="en-GB"/>
        </w:rPr>
      </w:pPr>
      <w:r w:rsidRPr="00B530F8">
        <w:rPr>
          <w:lang w:val="en-GB"/>
        </w:rPr>
        <w:t>the surplus assets must be given to Motorsport Australia</w:t>
      </w:r>
      <w:r w:rsidR="006376BD" w:rsidRPr="00B530F8">
        <w:rPr>
          <w:lang w:val="en-GB"/>
        </w:rPr>
        <w:t xml:space="preserve">. </w:t>
      </w:r>
    </w:p>
    <w:p w14:paraId="14F825A6" w14:textId="172AAB1F" w:rsidR="007315BB" w:rsidRPr="00B530F8" w:rsidRDefault="007315BB" w:rsidP="005910E3">
      <w:pPr>
        <w:pStyle w:val="ListLegal"/>
        <w:numPr>
          <w:ilvl w:val="0"/>
          <w:numId w:val="118"/>
        </w:numPr>
        <w:rPr>
          <w:lang w:val="en-GB"/>
        </w:rPr>
      </w:pPr>
      <w:bookmarkStart w:id="232" w:name="_Ref220399524"/>
      <w:r w:rsidRPr="00B530F8">
        <w:rPr>
          <w:lang w:val="en-GB"/>
        </w:rPr>
        <w:t>The members may nominate another entity</w:t>
      </w:r>
      <w:r w:rsidR="00FD2039" w:rsidRPr="00B530F8">
        <w:rPr>
          <w:lang w:val="en-GB"/>
        </w:rPr>
        <w:t xml:space="preserve"> </w:t>
      </w:r>
      <w:r w:rsidRPr="00B530F8">
        <w:rPr>
          <w:lang w:val="en-GB"/>
        </w:rPr>
        <w:t xml:space="preserve">as the entity to which surplus assets are to be given to </w:t>
      </w:r>
      <w:r w:rsidR="00B4511C" w:rsidRPr="00B530F8">
        <w:rPr>
          <w:lang w:val="en-GB"/>
        </w:rPr>
        <w:t>in a winding up if:</w:t>
      </w:r>
      <w:bookmarkEnd w:id="232"/>
      <w:r w:rsidR="00B4511C" w:rsidRPr="00B530F8">
        <w:rPr>
          <w:lang w:val="en-GB"/>
        </w:rPr>
        <w:t xml:space="preserve"> </w:t>
      </w:r>
    </w:p>
    <w:p w14:paraId="6331531D" w14:textId="3F82B641" w:rsidR="002B2D8C" w:rsidRPr="00B530F8" w:rsidRDefault="002B2D8C" w:rsidP="00B4511C">
      <w:pPr>
        <w:pStyle w:val="ListLegal"/>
        <w:numPr>
          <w:ilvl w:val="1"/>
          <w:numId w:val="118"/>
        </w:numPr>
        <w:rPr>
          <w:lang w:val="en-GB"/>
        </w:rPr>
      </w:pPr>
      <w:r w:rsidRPr="00B530F8">
        <w:rPr>
          <w:lang w:val="en-GB"/>
        </w:rPr>
        <w:t xml:space="preserve">Motorsport Australia does not comply with subrules </w:t>
      </w:r>
      <w:r w:rsidRPr="00B530F8">
        <w:rPr>
          <w:lang w:val="en-GB"/>
        </w:rPr>
        <w:fldChar w:fldCharType="begin"/>
      </w:r>
      <w:r w:rsidRPr="00B530F8">
        <w:rPr>
          <w:lang w:val="en-GB"/>
        </w:rPr>
        <w:instrText xml:space="preserve"> REF _Ref220397839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20</w:t>
      </w:r>
      <w:r w:rsidRPr="00B530F8">
        <w:rPr>
          <w:lang w:val="en-GB"/>
        </w:rPr>
        <w:fldChar w:fldCharType="end"/>
      </w:r>
      <w:r w:rsidRPr="00B530F8">
        <w:rPr>
          <w:lang w:val="en-GB"/>
        </w:rPr>
        <w:fldChar w:fldCharType="begin"/>
      </w:r>
      <w:r w:rsidRPr="00B530F8">
        <w:rPr>
          <w:lang w:val="en-GB"/>
        </w:rPr>
        <w:instrText xml:space="preserve"> REF _Ref220397840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(c)</w:t>
      </w:r>
      <w:r w:rsidRPr="00B530F8">
        <w:rPr>
          <w:lang w:val="en-GB"/>
        </w:rPr>
        <w:fldChar w:fldCharType="end"/>
      </w:r>
      <w:r w:rsidRPr="00B530F8">
        <w:rPr>
          <w:lang w:val="en-GB"/>
        </w:rPr>
        <w:t xml:space="preserve"> or </w:t>
      </w:r>
      <w:r w:rsidRPr="00B530F8">
        <w:rPr>
          <w:lang w:val="en-GB"/>
        </w:rPr>
        <w:fldChar w:fldCharType="begin"/>
      </w:r>
      <w:r w:rsidRPr="00B530F8">
        <w:rPr>
          <w:lang w:val="en-GB"/>
        </w:rPr>
        <w:instrText xml:space="preserve"> REF _Ref220398847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(d)</w:t>
      </w:r>
      <w:r w:rsidRPr="00B530F8">
        <w:rPr>
          <w:lang w:val="en-GB"/>
        </w:rPr>
        <w:fldChar w:fldCharType="end"/>
      </w:r>
      <w:r w:rsidRPr="00B530F8">
        <w:rPr>
          <w:lang w:val="en-GB"/>
        </w:rPr>
        <w:t>; and</w:t>
      </w:r>
    </w:p>
    <w:p w14:paraId="216DB259" w14:textId="4B8A1B43" w:rsidR="00B4511C" w:rsidRPr="00B530F8" w:rsidRDefault="00B4511C" w:rsidP="00B4511C">
      <w:pPr>
        <w:pStyle w:val="ListLegal"/>
        <w:numPr>
          <w:ilvl w:val="1"/>
          <w:numId w:val="118"/>
        </w:numPr>
        <w:rPr>
          <w:lang w:val="en-GB"/>
        </w:rPr>
      </w:pPr>
      <w:bookmarkStart w:id="233" w:name="_Ref220399525"/>
      <w:r w:rsidRPr="00B530F8">
        <w:rPr>
          <w:lang w:val="en-GB"/>
        </w:rPr>
        <w:t>the other entity</w:t>
      </w:r>
      <w:r w:rsidR="006233D3" w:rsidRPr="00B530F8">
        <w:rPr>
          <w:lang w:val="en-GB"/>
        </w:rPr>
        <w:t xml:space="preserve"> is eligible to receive the surplus assets because it</w:t>
      </w:r>
      <w:r w:rsidRPr="00B530F8">
        <w:rPr>
          <w:lang w:val="en-GB"/>
        </w:rPr>
        <w:t>:</w:t>
      </w:r>
      <w:bookmarkEnd w:id="233"/>
      <w:r w:rsidRPr="00B530F8">
        <w:rPr>
          <w:lang w:val="en-GB"/>
        </w:rPr>
        <w:t xml:space="preserve"> </w:t>
      </w:r>
    </w:p>
    <w:p w14:paraId="648DEF3C" w14:textId="74BBF4CF" w:rsidR="00B4511C" w:rsidRPr="00B530F8" w:rsidRDefault="00B4511C" w:rsidP="00B4511C">
      <w:pPr>
        <w:pStyle w:val="ListLegal"/>
        <w:numPr>
          <w:ilvl w:val="2"/>
          <w:numId w:val="118"/>
        </w:numPr>
        <w:rPr>
          <w:lang w:val="en-GB"/>
        </w:rPr>
      </w:pPr>
      <w:r w:rsidRPr="00B530F8">
        <w:rPr>
          <w:lang w:val="en-GB"/>
        </w:rPr>
        <w:t xml:space="preserve">complies with subrule </w:t>
      </w:r>
      <w:r w:rsidRPr="00B530F8">
        <w:rPr>
          <w:lang w:val="en-GB"/>
        </w:rPr>
        <w:fldChar w:fldCharType="begin"/>
      </w:r>
      <w:r w:rsidRPr="00B530F8">
        <w:rPr>
          <w:lang w:val="en-GB"/>
        </w:rPr>
        <w:instrText xml:space="preserve"> REF _Ref220397839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20</w:t>
      </w:r>
      <w:r w:rsidRPr="00B530F8">
        <w:rPr>
          <w:lang w:val="en-GB"/>
        </w:rPr>
        <w:fldChar w:fldCharType="end"/>
      </w:r>
      <w:r w:rsidRPr="00B530F8">
        <w:rPr>
          <w:lang w:val="en-GB"/>
        </w:rPr>
        <w:fldChar w:fldCharType="begin"/>
      </w:r>
      <w:r w:rsidRPr="00B530F8">
        <w:rPr>
          <w:lang w:val="en-GB"/>
        </w:rPr>
        <w:instrText xml:space="preserve"> REF _Ref220397840 \r \h </w:instrText>
      </w:r>
      <w:r w:rsidR="00B530F8">
        <w:rPr>
          <w:lang w:val="en-GB"/>
        </w:rPr>
        <w:instrText xml:space="preserve"> \* MERGEFORMAT </w:instrText>
      </w:r>
      <w:r w:rsidRPr="00B530F8">
        <w:rPr>
          <w:lang w:val="en-GB"/>
        </w:rPr>
      </w:r>
      <w:r w:rsidRPr="00B530F8">
        <w:rPr>
          <w:lang w:val="en-GB"/>
        </w:rPr>
        <w:fldChar w:fldCharType="separate"/>
      </w:r>
      <w:r w:rsidR="008C5EEA" w:rsidRPr="00B530F8">
        <w:rPr>
          <w:lang w:val="en-GB"/>
        </w:rPr>
        <w:t>(c)</w:t>
      </w:r>
      <w:r w:rsidRPr="00B530F8">
        <w:rPr>
          <w:lang w:val="en-GB"/>
        </w:rPr>
        <w:fldChar w:fldCharType="end"/>
      </w:r>
      <w:r w:rsidRPr="00B530F8">
        <w:rPr>
          <w:lang w:val="en-GB"/>
        </w:rPr>
        <w:t>; and</w:t>
      </w:r>
    </w:p>
    <w:p w14:paraId="341FD02D" w14:textId="77777777" w:rsidR="00B4511C" w:rsidRPr="00B530F8" w:rsidRDefault="00B4511C" w:rsidP="00B4511C">
      <w:pPr>
        <w:pStyle w:val="ListLegal"/>
        <w:numPr>
          <w:ilvl w:val="2"/>
          <w:numId w:val="118"/>
        </w:numPr>
        <w:rPr>
          <w:lang w:val="en-GB"/>
        </w:rPr>
      </w:pPr>
      <w:r w:rsidRPr="00B530F8">
        <w:rPr>
          <w:lang w:val="en-GB"/>
        </w:rPr>
        <w:t xml:space="preserve">has been assessed as an entity that is exempt from income tax under Division 50 of the </w:t>
      </w:r>
      <w:r w:rsidRPr="00B530F8">
        <w:rPr>
          <w:i/>
          <w:iCs/>
          <w:lang w:val="en-GB"/>
        </w:rPr>
        <w:t xml:space="preserve">Income Tax Assessment Act 1997 </w:t>
      </w:r>
      <w:r w:rsidRPr="00B530F8">
        <w:rPr>
          <w:lang w:val="en-GB"/>
        </w:rPr>
        <w:t>(</w:t>
      </w:r>
      <w:proofErr w:type="spellStart"/>
      <w:r w:rsidRPr="00B530F8">
        <w:rPr>
          <w:lang w:val="en-GB"/>
        </w:rPr>
        <w:t>Cth</w:t>
      </w:r>
      <w:proofErr w:type="spellEnd"/>
      <w:r w:rsidRPr="00B530F8">
        <w:rPr>
          <w:lang w:val="en-GB"/>
        </w:rPr>
        <w:t>); and</w:t>
      </w:r>
    </w:p>
    <w:p w14:paraId="35A9F9E1" w14:textId="643DF0C2" w:rsidR="00B4511C" w:rsidRPr="00B530F8" w:rsidRDefault="00FD2039" w:rsidP="00B4511C">
      <w:pPr>
        <w:pStyle w:val="ListLegal"/>
        <w:numPr>
          <w:ilvl w:val="1"/>
          <w:numId w:val="118"/>
        </w:numPr>
        <w:rPr>
          <w:lang w:val="en-GB"/>
        </w:rPr>
      </w:pPr>
      <w:r w:rsidRPr="00B530F8">
        <w:rPr>
          <w:lang w:val="en-GB"/>
        </w:rPr>
        <w:t xml:space="preserve">the members pass a </w:t>
      </w:r>
      <w:r w:rsidR="00D66EB3" w:rsidRPr="00B530F8">
        <w:rPr>
          <w:lang w:val="en-GB"/>
        </w:rPr>
        <w:t xml:space="preserve">special </w:t>
      </w:r>
      <w:r w:rsidRPr="00B530F8">
        <w:rPr>
          <w:lang w:val="en-GB"/>
        </w:rPr>
        <w:t xml:space="preserve">resolution </w:t>
      </w:r>
      <w:r w:rsidR="002B2D8C" w:rsidRPr="00B530F8">
        <w:rPr>
          <w:lang w:val="en-GB"/>
        </w:rPr>
        <w:t xml:space="preserve">at a general meeting nominating the other entity </w:t>
      </w:r>
      <w:r w:rsidR="0033694D" w:rsidRPr="00B530F8">
        <w:rPr>
          <w:lang w:val="en-GB"/>
        </w:rPr>
        <w:t xml:space="preserve">as the entity to which surplus assets are to be given to in a winding up. </w:t>
      </w:r>
    </w:p>
    <w:p w14:paraId="4370B6D7" w14:textId="797D66F0" w:rsidR="00F46C26" w:rsidRPr="00B530F8" w:rsidRDefault="00D45430" w:rsidP="00D206B8">
      <w:pPr>
        <w:pStyle w:val="ListLegal"/>
        <w:numPr>
          <w:ilvl w:val="0"/>
          <w:numId w:val="118"/>
        </w:numPr>
        <w:rPr>
          <w:lang w:val="en-GB"/>
        </w:rPr>
      </w:pPr>
      <w:r w:rsidRPr="00B530F8">
        <w:rPr>
          <w:lang w:val="en-GB"/>
        </w:rPr>
        <w:t>If</w:t>
      </w:r>
      <w:r w:rsidR="00FD2039" w:rsidRPr="00B530F8">
        <w:rPr>
          <w:lang w:val="en-GB"/>
        </w:rPr>
        <w:t xml:space="preserve"> the members have nominated </w:t>
      </w:r>
      <w:r w:rsidR="0033694D" w:rsidRPr="00B530F8">
        <w:rPr>
          <w:lang w:val="en-GB"/>
        </w:rPr>
        <w:t>another entity as the entity to which surplus assets are to be given to in a winding up</w:t>
      </w:r>
      <w:r w:rsidR="00F54125" w:rsidRPr="00B530F8">
        <w:rPr>
          <w:lang w:val="en-GB"/>
        </w:rPr>
        <w:t xml:space="preserve">, and the other entity </w:t>
      </w:r>
      <w:r w:rsidR="006233D3" w:rsidRPr="00B530F8">
        <w:rPr>
          <w:lang w:val="en-GB"/>
        </w:rPr>
        <w:t xml:space="preserve">remains eligible to </w:t>
      </w:r>
      <w:r w:rsidR="006233D3" w:rsidRPr="00B530F8">
        <w:rPr>
          <w:lang w:val="en-GB"/>
        </w:rPr>
        <w:lastRenderedPageBreak/>
        <w:t xml:space="preserve">receive the surplus assets under subrule </w:t>
      </w:r>
      <w:r w:rsidR="006233D3" w:rsidRPr="00B530F8">
        <w:rPr>
          <w:lang w:val="en-GB"/>
        </w:rPr>
        <w:fldChar w:fldCharType="begin"/>
      </w:r>
      <w:r w:rsidR="006233D3" w:rsidRPr="00B530F8">
        <w:rPr>
          <w:lang w:val="en-GB"/>
        </w:rPr>
        <w:instrText xml:space="preserve"> REF _Ref220397839 \r \h </w:instrText>
      </w:r>
      <w:r w:rsidR="00B530F8">
        <w:rPr>
          <w:lang w:val="en-GB"/>
        </w:rPr>
        <w:instrText xml:space="preserve"> \* MERGEFORMAT </w:instrText>
      </w:r>
      <w:r w:rsidR="006233D3" w:rsidRPr="00B530F8">
        <w:rPr>
          <w:lang w:val="en-GB"/>
        </w:rPr>
      </w:r>
      <w:r w:rsidR="006233D3" w:rsidRPr="00B530F8">
        <w:rPr>
          <w:lang w:val="en-GB"/>
        </w:rPr>
        <w:fldChar w:fldCharType="separate"/>
      </w:r>
      <w:r w:rsidR="008C5EEA" w:rsidRPr="00B530F8">
        <w:rPr>
          <w:lang w:val="en-GB"/>
        </w:rPr>
        <w:t>20</w:t>
      </w:r>
      <w:r w:rsidR="006233D3" w:rsidRPr="00B530F8">
        <w:rPr>
          <w:lang w:val="en-GB"/>
        </w:rPr>
        <w:fldChar w:fldCharType="end"/>
      </w:r>
      <w:r w:rsidR="006233D3" w:rsidRPr="00B530F8">
        <w:rPr>
          <w:lang w:val="en-GB"/>
        </w:rPr>
        <w:fldChar w:fldCharType="begin"/>
      </w:r>
      <w:r w:rsidR="006233D3" w:rsidRPr="00B530F8">
        <w:rPr>
          <w:lang w:val="en-GB"/>
        </w:rPr>
        <w:instrText xml:space="preserve"> REF _Ref220399525 \r \h </w:instrText>
      </w:r>
      <w:r w:rsidR="00B530F8">
        <w:rPr>
          <w:lang w:val="en-GB"/>
        </w:rPr>
        <w:instrText xml:space="preserve"> \* MERGEFORMAT </w:instrText>
      </w:r>
      <w:r w:rsidR="006233D3" w:rsidRPr="00B530F8">
        <w:rPr>
          <w:lang w:val="en-GB"/>
        </w:rPr>
      </w:r>
      <w:r w:rsidR="006233D3" w:rsidRPr="00B530F8">
        <w:rPr>
          <w:lang w:val="en-GB"/>
        </w:rPr>
        <w:fldChar w:fldCharType="separate"/>
      </w:r>
      <w:r w:rsidR="008C5EEA" w:rsidRPr="00B530F8">
        <w:rPr>
          <w:lang w:val="en-GB"/>
        </w:rPr>
        <w:t>(e)(ii)</w:t>
      </w:r>
      <w:r w:rsidR="006233D3" w:rsidRPr="00B530F8">
        <w:rPr>
          <w:lang w:val="en-GB"/>
        </w:rPr>
        <w:fldChar w:fldCharType="end"/>
      </w:r>
      <w:r w:rsidR="00144EEB" w:rsidRPr="00B530F8">
        <w:rPr>
          <w:lang w:val="en-GB"/>
        </w:rPr>
        <w:t xml:space="preserve">, the surplus assets must be given to the other entity. </w:t>
      </w:r>
    </w:p>
    <w:sectPr w:rsidR="00F46C26" w:rsidRPr="00B530F8" w:rsidSect="00C34D40">
      <w:footerReference w:type="even" r:id="rId9"/>
      <w:footerReference w:type="default" r:id="rId10"/>
      <w:headerReference w:type="first" r:id="rId11"/>
      <w:pgSz w:w="11900" w:h="16840"/>
      <w:pgMar w:top="1435" w:right="1452" w:bottom="1038" w:left="1514" w:header="340"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C24F36" w14:textId="77777777" w:rsidR="00AF62F4" w:rsidRDefault="00AF62F4" w:rsidP="00272316">
      <w:pPr>
        <w:spacing w:after="0" w:line="240" w:lineRule="auto"/>
      </w:pPr>
      <w:r>
        <w:separator/>
      </w:r>
    </w:p>
  </w:endnote>
  <w:endnote w:type="continuationSeparator" w:id="0">
    <w:p w14:paraId="6EFBF55C" w14:textId="77777777" w:rsidR="00AF62F4" w:rsidRDefault="00AF62F4" w:rsidP="00272316">
      <w:pPr>
        <w:spacing w:after="0" w:line="240" w:lineRule="auto"/>
      </w:pPr>
      <w:r>
        <w:continuationSeparator/>
      </w:r>
    </w:p>
  </w:endnote>
  <w:endnote w:type="continuationNotice" w:id="1">
    <w:p w14:paraId="5DC0EC72" w14:textId="77777777" w:rsidR="00AF62F4" w:rsidRDefault="00AF62F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B0604020202020204"/>
    <w:charset w:val="00"/>
    <w:family w:val="auto"/>
    <w:pitch w:val="variable"/>
    <w:sig w:usb0="E00002FF" w:usb1="5000205A" w:usb2="00000000" w:usb3="00000000" w:csb0="0000019F" w:csb1="00000000"/>
  </w:font>
  <w:font w:name="Californian FB">
    <w:panose1 w:val="0207040306080B030204"/>
    <w:charset w:val="4D"/>
    <w:family w:val="roman"/>
    <w:pitch w:val="variable"/>
    <w:sig w:usb0="00000003" w:usb1="00000000" w:usb2="00000000" w:usb3="00000000" w:csb0="00000001" w:csb1="00000000"/>
  </w:font>
  <w:font w:name="Bell MT">
    <w:panose1 w:val="02020503060305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817CC" w14:textId="77777777" w:rsidR="00200D0C" w:rsidRDefault="00200D0C" w:rsidP="007155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0E19">
      <w:rPr>
        <w:rStyle w:val="PageNumber"/>
        <w:noProof/>
      </w:rPr>
      <w:t>2</w:t>
    </w:r>
    <w:r>
      <w:rPr>
        <w:rStyle w:val="PageNumber"/>
      </w:rPr>
      <w:fldChar w:fldCharType="end"/>
    </w:r>
  </w:p>
  <w:p w14:paraId="6A75A587" w14:textId="77777777" w:rsidR="00200D0C" w:rsidRDefault="00200D0C" w:rsidP="007155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395"/>
    </w:tblGrid>
    <w:tr w:rsidR="00F824A2" w14:paraId="01304984" w14:textId="77777777">
      <w:trPr>
        <w:trHeight w:val="729"/>
      </w:trPr>
      <w:tc>
        <w:tcPr>
          <w:tcW w:w="4536" w:type="dxa"/>
          <w:vAlign w:val="bottom"/>
        </w:tcPr>
        <w:p w14:paraId="7FD15643" w14:textId="2B6477ED" w:rsidR="00F824A2" w:rsidRPr="00F824A2" w:rsidRDefault="00F824A2" w:rsidP="009A0E19">
          <w:pPr>
            <w:pStyle w:val="Header"/>
            <w:spacing w:before="0"/>
            <w:jc w:val="left"/>
            <w:rPr>
              <w:b/>
              <w:noProof/>
              <w:sz w:val="18"/>
              <w:szCs w:val="21"/>
            </w:rPr>
          </w:pPr>
          <w:r w:rsidRPr="00F824A2">
            <w:rPr>
              <w:b/>
              <w:sz w:val="18"/>
              <w:szCs w:val="21"/>
            </w:rPr>
            <w:fldChar w:fldCharType="begin"/>
          </w:r>
          <w:r w:rsidRPr="00F824A2">
            <w:rPr>
              <w:b/>
              <w:sz w:val="18"/>
              <w:szCs w:val="21"/>
            </w:rPr>
            <w:instrText xml:space="preserve"> STYLEREF \l Subtitle \* MERGEFORMAT </w:instrText>
          </w:r>
          <w:r w:rsidRPr="00F824A2">
            <w:rPr>
              <w:b/>
              <w:sz w:val="18"/>
              <w:szCs w:val="21"/>
            </w:rPr>
            <w:fldChar w:fldCharType="separate"/>
          </w:r>
          <w:r w:rsidR="00E951C8">
            <w:rPr>
              <w:b/>
              <w:noProof/>
              <w:sz w:val="18"/>
              <w:szCs w:val="21"/>
            </w:rPr>
            <w:t>MG Car Club of Queensland Inc.</w:t>
          </w:r>
          <w:r w:rsidRPr="00F824A2">
            <w:rPr>
              <w:b/>
              <w:noProof/>
              <w:sz w:val="18"/>
              <w:szCs w:val="21"/>
            </w:rPr>
            <w:fldChar w:fldCharType="end"/>
          </w:r>
        </w:p>
        <w:p w14:paraId="548A7398" w14:textId="2C422F6B" w:rsidR="00F824A2" w:rsidRPr="00F824A2" w:rsidRDefault="00F824A2" w:rsidP="009A0E19">
          <w:pPr>
            <w:pStyle w:val="Header"/>
            <w:spacing w:before="0"/>
            <w:jc w:val="left"/>
            <w:rPr>
              <w:b/>
              <w:noProof/>
              <w:sz w:val="18"/>
              <w:szCs w:val="21"/>
            </w:rPr>
          </w:pPr>
          <w:r w:rsidRPr="00F824A2">
            <w:rPr>
              <w:b/>
              <w:noProof/>
              <w:sz w:val="18"/>
              <w:szCs w:val="21"/>
            </w:rPr>
            <w:fldChar w:fldCharType="begin"/>
          </w:r>
          <w:r w:rsidRPr="00F824A2">
            <w:rPr>
              <w:b/>
              <w:noProof/>
              <w:sz w:val="18"/>
              <w:szCs w:val="21"/>
            </w:rPr>
            <w:instrText xml:space="preserve"> STYLEREF \l Title \* MERGEFORMAT </w:instrText>
          </w:r>
          <w:r w:rsidRPr="00F824A2">
            <w:rPr>
              <w:b/>
              <w:noProof/>
              <w:sz w:val="18"/>
              <w:szCs w:val="21"/>
            </w:rPr>
            <w:fldChar w:fldCharType="separate"/>
          </w:r>
          <w:r w:rsidR="00E951C8" w:rsidRPr="00E951C8">
            <w:rPr>
              <w:b/>
              <w:noProof/>
              <w:sz w:val="18"/>
              <w:szCs w:val="21"/>
              <w:lang w:val="en-GB"/>
            </w:rPr>
            <w:t>Constitution</w:t>
          </w:r>
          <w:r w:rsidRPr="00F824A2">
            <w:rPr>
              <w:b/>
              <w:noProof/>
              <w:sz w:val="18"/>
              <w:szCs w:val="21"/>
            </w:rPr>
            <w:fldChar w:fldCharType="end"/>
          </w:r>
        </w:p>
        <w:p w14:paraId="6FCFAD6E" w14:textId="58A538ED" w:rsidR="00F824A2" w:rsidRPr="00F824A2" w:rsidRDefault="00F824A2" w:rsidP="009A0E19">
          <w:pPr>
            <w:pStyle w:val="Header"/>
            <w:spacing w:before="0"/>
            <w:jc w:val="left"/>
            <w:rPr>
              <w:b/>
              <w:noProof/>
              <w:sz w:val="18"/>
              <w:szCs w:val="21"/>
            </w:rPr>
          </w:pPr>
        </w:p>
      </w:tc>
      <w:tc>
        <w:tcPr>
          <w:tcW w:w="4395" w:type="dxa"/>
        </w:tcPr>
        <w:p w14:paraId="0D3D3BEA" w14:textId="54E3DBD2" w:rsidR="00F824A2" w:rsidRPr="009A0E19" w:rsidRDefault="00F824A2" w:rsidP="009A0E19">
          <w:pPr>
            <w:pStyle w:val="Footer"/>
            <w:spacing w:before="60"/>
            <w:jc w:val="right"/>
            <w:rPr>
              <w:rStyle w:val="PageNumber"/>
              <w:b w:val="0"/>
              <w:bCs/>
              <w:sz w:val="16"/>
              <w:szCs w:val="16"/>
            </w:rPr>
          </w:pPr>
          <w:r w:rsidRPr="00E026DD">
            <w:rPr>
              <w:rStyle w:val="PageNumber"/>
              <w:b w:val="0"/>
              <w:sz w:val="18"/>
              <w:szCs w:val="18"/>
              <w:lang w:val="en-GB"/>
            </w:rPr>
            <w:t xml:space="preserve">Page </w:t>
          </w:r>
          <w:r w:rsidRPr="00E026DD">
            <w:rPr>
              <w:rStyle w:val="PageNumber"/>
              <w:b w:val="0"/>
              <w:sz w:val="18"/>
              <w:szCs w:val="18"/>
              <w:lang w:val="en-GB"/>
            </w:rPr>
            <w:fldChar w:fldCharType="begin"/>
          </w:r>
          <w:r w:rsidRPr="00E026DD">
            <w:rPr>
              <w:rStyle w:val="PageNumber"/>
              <w:b w:val="0"/>
              <w:sz w:val="18"/>
              <w:szCs w:val="18"/>
              <w:lang w:val="en-GB"/>
            </w:rPr>
            <w:instrText xml:space="preserve"> PAGE </w:instrText>
          </w:r>
          <w:r w:rsidRPr="00E026DD">
            <w:rPr>
              <w:rStyle w:val="PageNumber"/>
              <w:b w:val="0"/>
              <w:sz w:val="18"/>
              <w:szCs w:val="18"/>
              <w:lang w:val="en-GB"/>
            </w:rPr>
            <w:fldChar w:fldCharType="separate"/>
          </w:r>
          <w:r w:rsidRPr="00E026DD">
            <w:rPr>
              <w:rStyle w:val="PageNumber"/>
              <w:b w:val="0"/>
              <w:noProof/>
              <w:sz w:val="18"/>
              <w:szCs w:val="18"/>
              <w:lang w:val="en-GB"/>
            </w:rPr>
            <w:t>2</w:t>
          </w:r>
          <w:r w:rsidRPr="00E026DD">
            <w:rPr>
              <w:rStyle w:val="PageNumber"/>
              <w:b w:val="0"/>
              <w:sz w:val="18"/>
              <w:szCs w:val="18"/>
              <w:lang w:val="en-GB"/>
            </w:rPr>
            <w:fldChar w:fldCharType="end"/>
          </w:r>
          <w:r w:rsidRPr="00E026DD">
            <w:rPr>
              <w:rStyle w:val="PageNumber"/>
              <w:b w:val="0"/>
              <w:sz w:val="18"/>
              <w:szCs w:val="18"/>
              <w:lang w:val="en-GB"/>
            </w:rPr>
            <w:t xml:space="preserve"> of </w:t>
          </w:r>
          <w:r w:rsidRPr="00E026DD">
            <w:rPr>
              <w:rStyle w:val="PageNumber"/>
              <w:b w:val="0"/>
              <w:sz w:val="18"/>
              <w:szCs w:val="18"/>
              <w:lang w:val="en-GB"/>
            </w:rPr>
            <w:fldChar w:fldCharType="begin"/>
          </w:r>
          <w:r w:rsidRPr="00E026DD">
            <w:rPr>
              <w:rStyle w:val="PageNumber"/>
              <w:b w:val="0"/>
              <w:sz w:val="18"/>
              <w:szCs w:val="18"/>
              <w:lang w:val="en-GB"/>
            </w:rPr>
            <w:instrText xml:space="preserve"> NUMPAGES </w:instrText>
          </w:r>
          <w:r w:rsidRPr="00E026DD">
            <w:rPr>
              <w:rStyle w:val="PageNumber"/>
              <w:b w:val="0"/>
              <w:sz w:val="18"/>
              <w:szCs w:val="18"/>
              <w:lang w:val="en-GB"/>
            </w:rPr>
            <w:fldChar w:fldCharType="separate"/>
          </w:r>
          <w:r w:rsidRPr="00E026DD">
            <w:rPr>
              <w:rStyle w:val="PageNumber"/>
              <w:b w:val="0"/>
              <w:noProof/>
              <w:sz w:val="18"/>
              <w:szCs w:val="18"/>
              <w:lang w:val="en-GB"/>
            </w:rPr>
            <w:t>2</w:t>
          </w:r>
          <w:r w:rsidRPr="00E026DD">
            <w:rPr>
              <w:rStyle w:val="PageNumber"/>
              <w:b w:val="0"/>
              <w:sz w:val="18"/>
              <w:szCs w:val="18"/>
              <w:lang w:val="en-GB"/>
            </w:rPr>
            <w:fldChar w:fldCharType="end"/>
          </w:r>
          <w:r w:rsidRPr="00E026DD">
            <w:rPr>
              <w:rStyle w:val="PageNumber"/>
              <w:b w:val="0"/>
              <w:sz w:val="16"/>
              <w:szCs w:val="16"/>
            </w:rPr>
            <w:t xml:space="preserve"> </w:t>
          </w:r>
        </w:p>
      </w:tc>
    </w:tr>
  </w:tbl>
  <w:p w14:paraId="6955CD9A" w14:textId="77777777" w:rsidR="00200D0C" w:rsidRPr="00354BF1" w:rsidRDefault="00200D0C" w:rsidP="00BF5188">
    <w:pPr>
      <w:pStyle w:val="Foote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39F11C" w14:textId="77777777" w:rsidR="00AF62F4" w:rsidRDefault="00AF62F4" w:rsidP="00272316">
      <w:pPr>
        <w:spacing w:after="0" w:line="240" w:lineRule="auto"/>
      </w:pPr>
      <w:r>
        <w:separator/>
      </w:r>
    </w:p>
  </w:footnote>
  <w:footnote w:type="continuationSeparator" w:id="0">
    <w:p w14:paraId="4384C85D" w14:textId="77777777" w:rsidR="00AF62F4" w:rsidRDefault="00AF62F4" w:rsidP="00272316">
      <w:pPr>
        <w:spacing w:after="0" w:line="240" w:lineRule="auto"/>
      </w:pPr>
      <w:r>
        <w:continuationSeparator/>
      </w:r>
    </w:p>
  </w:footnote>
  <w:footnote w:type="continuationNotice" w:id="1">
    <w:p w14:paraId="2DB65A4B" w14:textId="77777777" w:rsidR="00AF62F4" w:rsidRDefault="00AF62F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50A78" w14:textId="11745544" w:rsidR="00587639" w:rsidRPr="00FC64ED" w:rsidRDefault="00587639" w:rsidP="00172BB3">
    <w:pPr>
      <w:pStyle w:val="Header"/>
      <w:spacing w:before="0" w:after="240"/>
      <w:rPr>
        <w:rFonts w:ascii="Bell MT" w:hAnsi="Bell MT"/>
        <w:caps/>
        <w:sz w:val="2"/>
        <w:szCs w:val="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9606D"/>
    <w:multiLevelType w:val="multilevel"/>
    <w:tmpl w:val="9DBA6030"/>
    <w:styleLink w:val="CurrentList17"/>
    <w:lvl w:ilvl="0">
      <w:start w:val="1"/>
      <w:numFmt w:val="decimal"/>
      <w:isLgl/>
      <w:lvlText w:val="[%1]"/>
      <w:lvlJc w:val="left"/>
      <w:pPr>
        <w:ind w:left="829" w:hanging="567"/>
      </w:pPr>
      <w:rPr>
        <w:rFonts w:hint="default"/>
        <w:b w:val="0"/>
        <w:bCs w:val="0"/>
      </w:rPr>
    </w:lvl>
    <w:lvl w:ilvl="1">
      <w:start w:val="1"/>
      <w:numFmt w:val="decimal"/>
      <w:isLgl/>
      <w:lvlText w:val="[%1.%2]"/>
      <w:lvlJc w:val="left"/>
      <w:pPr>
        <w:ind w:left="971" w:hanging="709"/>
      </w:pPr>
      <w:rPr>
        <w:rFonts w:hint="default"/>
        <w:b w:val="0"/>
        <w:bCs w:val="0"/>
      </w:rPr>
    </w:lvl>
    <w:lvl w:ilvl="2">
      <w:start w:val="1"/>
      <w:numFmt w:val="lowerLetter"/>
      <w:lvlText w:val="(%3)"/>
      <w:lvlJc w:val="left"/>
      <w:pPr>
        <w:ind w:left="1680" w:hanging="709"/>
      </w:pPr>
      <w:rPr>
        <w:rFonts w:hint="default"/>
      </w:rPr>
    </w:lvl>
    <w:lvl w:ilvl="3">
      <w:start w:val="1"/>
      <w:numFmt w:val="lowerRoman"/>
      <w:lvlText w:val="(%4)"/>
      <w:lvlJc w:val="left"/>
      <w:pPr>
        <w:ind w:left="2530" w:hanging="850"/>
      </w:pPr>
      <w:rPr>
        <w:rFonts w:hint="default"/>
      </w:rPr>
    </w:lvl>
    <w:lvl w:ilvl="4">
      <w:start w:val="1"/>
      <w:numFmt w:val="upperLetter"/>
      <w:lvlText w:val="(%5)"/>
      <w:lvlJc w:val="left"/>
      <w:pPr>
        <w:ind w:left="3239" w:hanging="709"/>
      </w:pPr>
      <w:rPr>
        <w:rFonts w:hint="default"/>
      </w:rPr>
    </w:lvl>
    <w:lvl w:ilvl="5">
      <w:start w:val="1"/>
      <w:numFmt w:val="lowerRoman"/>
      <w:lvlText w:val="(%6)"/>
      <w:lvlJc w:val="left"/>
      <w:pPr>
        <w:ind w:left="2422" w:hanging="360"/>
      </w:pPr>
      <w:rPr>
        <w:rFonts w:hint="default"/>
      </w:rPr>
    </w:lvl>
    <w:lvl w:ilvl="6">
      <w:start w:val="1"/>
      <w:numFmt w:val="decimal"/>
      <w:lvlText w:val="%7."/>
      <w:lvlJc w:val="left"/>
      <w:pPr>
        <w:ind w:left="2782" w:hanging="360"/>
      </w:pPr>
      <w:rPr>
        <w:rFonts w:hint="default"/>
      </w:rPr>
    </w:lvl>
    <w:lvl w:ilvl="7">
      <w:start w:val="1"/>
      <w:numFmt w:val="lowerLetter"/>
      <w:lvlText w:val="%8."/>
      <w:lvlJc w:val="left"/>
      <w:pPr>
        <w:ind w:left="3142" w:hanging="360"/>
      </w:pPr>
      <w:rPr>
        <w:rFonts w:hint="default"/>
      </w:rPr>
    </w:lvl>
    <w:lvl w:ilvl="8">
      <w:start w:val="1"/>
      <w:numFmt w:val="lowerRoman"/>
      <w:lvlText w:val="%9."/>
      <w:lvlJc w:val="left"/>
      <w:pPr>
        <w:ind w:left="3502" w:hanging="360"/>
      </w:pPr>
      <w:rPr>
        <w:rFonts w:hint="default"/>
      </w:rPr>
    </w:lvl>
  </w:abstractNum>
  <w:abstractNum w:abstractNumId="1" w15:restartNumberingAfterBreak="0">
    <w:nsid w:val="07061FC8"/>
    <w:multiLevelType w:val="multilevel"/>
    <w:tmpl w:val="CC126A60"/>
    <w:styleLink w:val="CurrentList5"/>
    <w:lvl w:ilvl="0">
      <w:start w:val="1"/>
      <w:numFmt w:val="decimal"/>
      <w:lvlText w:val="%1.  "/>
      <w:lvlJc w:val="left"/>
      <w:pPr>
        <w:ind w:left="567" w:hanging="567"/>
      </w:pPr>
      <w:rPr>
        <w:rFonts w:hint="default"/>
        <w:b w:val="0"/>
        <w:bCs w:val="0"/>
      </w:rPr>
    </w:lvl>
    <w:lvl w:ilvl="1">
      <w:start w:val="1"/>
      <w:numFmt w:val="decimal"/>
      <w:isLgl/>
      <w:lvlText w:val="%1.%2. "/>
      <w:lvlJc w:val="left"/>
      <w:pPr>
        <w:ind w:left="567" w:hanging="567"/>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7F386D"/>
    <w:multiLevelType w:val="multilevel"/>
    <w:tmpl w:val="47DE84C6"/>
    <w:styleLink w:val="CurrentList39"/>
    <w:lvl w:ilvl="0">
      <w:start w:val="1"/>
      <w:numFmt w:val="upperRoman"/>
      <w:lvlText w:val="%1."/>
      <w:lvlJc w:val="left"/>
      <w:pPr>
        <w:ind w:left="0"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450291"/>
    <w:multiLevelType w:val="multilevel"/>
    <w:tmpl w:val="F90858CC"/>
    <w:styleLink w:val="CurrentList10"/>
    <w:lvl w:ilvl="0">
      <w:start w:val="1"/>
      <w:numFmt w:val="decimal"/>
      <w:isLgl/>
      <w:lvlText w:val="[%1]"/>
      <w:lvlJc w:val="left"/>
      <w:pPr>
        <w:ind w:left="709" w:hanging="709"/>
      </w:pPr>
      <w:rPr>
        <w:rFonts w:hint="default"/>
        <w:b w:val="0"/>
        <w:bCs w:val="0"/>
      </w:rPr>
    </w:lvl>
    <w:lvl w:ilvl="1">
      <w:start w:val="1"/>
      <w:numFmt w:val="decimal"/>
      <w:isLgl/>
      <w:lvlText w:val="[%1.%2]"/>
      <w:lvlJc w:val="left"/>
      <w:pPr>
        <w:ind w:left="567" w:hanging="567"/>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2165E1"/>
    <w:multiLevelType w:val="multilevel"/>
    <w:tmpl w:val="3EC6C66E"/>
    <w:styleLink w:val="CurrentList26"/>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268"/>
        </w:tabs>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B469AB"/>
    <w:multiLevelType w:val="multilevel"/>
    <w:tmpl w:val="7AE4DD74"/>
    <w:styleLink w:val="CurrentList23"/>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851"/>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5157BC"/>
    <w:multiLevelType w:val="multilevel"/>
    <w:tmpl w:val="204417BC"/>
    <w:styleLink w:val="CurrentList3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E53BF3"/>
    <w:multiLevelType w:val="multilevel"/>
    <w:tmpl w:val="5CD6DD90"/>
    <w:styleLink w:val="CurrentList20"/>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709"/>
      </w:pPr>
      <w:rPr>
        <w:rFonts w:hint="default"/>
      </w:rPr>
    </w:lvl>
    <w:lvl w:ilvl="3">
      <w:start w:val="1"/>
      <w:numFmt w:val="lowerRoman"/>
      <w:lvlText w:val="(%4)"/>
      <w:lvlJc w:val="left"/>
      <w:pPr>
        <w:ind w:left="2126" w:hanging="708"/>
      </w:pPr>
      <w:rPr>
        <w:rFonts w:hint="default"/>
      </w:rPr>
    </w:lvl>
    <w:lvl w:ilvl="4">
      <w:start w:val="1"/>
      <w:numFmt w:val="upperLetter"/>
      <w:lvlText w:val="(%5)"/>
      <w:lvlJc w:val="left"/>
      <w:pPr>
        <w:ind w:left="2835"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DE91CC3"/>
    <w:multiLevelType w:val="multilevel"/>
    <w:tmpl w:val="58D67D7C"/>
    <w:styleLink w:val="CurrentList25"/>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1701"/>
        </w:tabs>
        <w:ind w:left="2126" w:hanging="708"/>
      </w:pPr>
      <w:rPr>
        <w:rFonts w:hint="default"/>
      </w:rPr>
    </w:lvl>
    <w:lvl w:ilvl="4">
      <w:start w:val="1"/>
      <w:numFmt w:val="upperLetter"/>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F536EB4"/>
    <w:multiLevelType w:val="multilevel"/>
    <w:tmpl w:val="87485310"/>
    <w:styleLink w:val="CurrentList28"/>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977"/>
        </w:tabs>
        <w:ind w:left="2977"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0452C0F"/>
    <w:multiLevelType w:val="hybridMultilevel"/>
    <w:tmpl w:val="F0A6D474"/>
    <w:lvl w:ilvl="0" w:tplc="3EE062A0">
      <w:start w:val="1"/>
      <w:numFmt w:val="bullet"/>
      <w:pStyle w:val="DotPoints"/>
      <w:lvlText w:val=""/>
      <w:lvlJc w:val="left"/>
      <w:pPr>
        <w:ind w:left="709" w:hanging="709"/>
      </w:pPr>
      <w:rPr>
        <w:rFonts w:ascii="Symbol" w:hAnsi="Symbol" w:hint="default"/>
      </w:rPr>
    </w:lvl>
    <w:lvl w:ilvl="1" w:tplc="99D4F4DA">
      <w:start w:val="1"/>
      <w:numFmt w:val="bullet"/>
      <w:lvlText w:val="o"/>
      <w:lvlJc w:val="left"/>
      <w:pPr>
        <w:ind w:left="1418" w:hanging="709"/>
      </w:pPr>
      <w:rPr>
        <w:rFonts w:ascii="Courier New" w:hAnsi="Courier New" w:hint="default"/>
      </w:rPr>
    </w:lvl>
    <w:lvl w:ilvl="2" w:tplc="9A8A0F32">
      <w:start w:val="1"/>
      <w:numFmt w:val="bullet"/>
      <w:lvlText w:val=""/>
      <w:lvlJc w:val="left"/>
      <w:pPr>
        <w:ind w:left="2126" w:hanging="708"/>
      </w:pPr>
      <w:rPr>
        <w:rFonts w:ascii="Wingdings" w:hAnsi="Wingdings" w:hint="default"/>
      </w:rPr>
    </w:lvl>
    <w:lvl w:ilvl="3" w:tplc="40406056">
      <w:start w:val="1"/>
      <w:numFmt w:val="bullet"/>
      <w:lvlText w:val=""/>
      <w:lvlJc w:val="left"/>
      <w:pPr>
        <w:ind w:left="2835" w:hanging="709"/>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60830"/>
    <w:multiLevelType w:val="multilevel"/>
    <w:tmpl w:val="0809001D"/>
    <w:styleLink w:val="CurrentList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8267C2F"/>
    <w:multiLevelType w:val="multilevel"/>
    <w:tmpl w:val="F35824FA"/>
    <w:styleLink w:val="CurrentList3"/>
    <w:lvl w:ilvl="0">
      <w:start w:val="1"/>
      <w:numFmt w:val="decimal"/>
      <w:lvlText w:val="%1.  "/>
      <w:lvlJc w:val="left"/>
      <w:pPr>
        <w:ind w:left="567" w:hanging="567"/>
      </w:pPr>
      <w:rPr>
        <w:rFonts w:hint="default"/>
      </w:rPr>
    </w:lvl>
    <w:lvl w:ilvl="1">
      <w:start w:val="1"/>
      <w:numFmt w:val="decimal"/>
      <w:isLgl/>
      <w:lvlText w:val="%1.%2. "/>
      <w:lvlJc w:val="left"/>
      <w:pPr>
        <w:ind w:left="1134" w:hanging="567"/>
      </w:pPr>
      <w:rPr>
        <w:rFonts w:hint="default"/>
      </w:rPr>
    </w:lvl>
    <w:lvl w:ilvl="2">
      <w:start w:val="1"/>
      <w:numFmt w:val="lowerLetter"/>
      <w:lvlText w:val="(%3)"/>
      <w:lvlJc w:val="left"/>
      <w:pPr>
        <w:tabs>
          <w:tab w:val="num" w:pos="1134"/>
        </w:tabs>
        <w:ind w:left="1701" w:hanging="567"/>
      </w:pPr>
      <w:rPr>
        <w:rFonts w:hint="default"/>
      </w:rPr>
    </w:lvl>
    <w:lvl w:ilvl="3">
      <w:start w:val="1"/>
      <w:numFmt w:val="lowerRoman"/>
      <w:lvlText w:val="(%4)"/>
      <w:lvlJc w:val="left"/>
      <w:pPr>
        <w:tabs>
          <w:tab w:val="num" w:pos="1701"/>
        </w:tabs>
        <w:ind w:left="2268" w:hanging="567"/>
      </w:pPr>
      <w:rPr>
        <w:rFonts w:hint="default"/>
      </w:rPr>
    </w:lvl>
    <w:lvl w:ilvl="4">
      <w:start w:val="1"/>
      <w:numFmt w:val="upperLetter"/>
      <w:lvlText w:val="(%5)"/>
      <w:lvlJc w:val="left"/>
      <w:pPr>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4F688D"/>
    <w:multiLevelType w:val="multilevel"/>
    <w:tmpl w:val="6F3A8F36"/>
    <w:styleLink w:val="CurrentList41"/>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C2C60D4"/>
    <w:multiLevelType w:val="multilevel"/>
    <w:tmpl w:val="2E2CC820"/>
    <w:styleLink w:val="CurrentList8"/>
    <w:lvl w:ilvl="0">
      <w:start w:val="1"/>
      <w:numFmt w:val="decimal"/>
      <w:isLgl/>
      <w:lvlText w:val="[%1]"/>
      <w:lvlJc w:val="left"/>
      <w:pPr>
        <w:ind w:left="567" w:hanging="567"/>
      </w:pPr>
      <w:rPr>
        <w:rFonts w:hint="default"/>
        <w:b w:val="0"/>
        <w:bCs w:val="0"/>
      </w:rPr>
    </w:lvl>
    <w:lvl w:ilvl="1">
      <w:start w:val="1"/>
      <w:numFmt w:val="decimal"/>
      <w:isLgl/>
      <w:lvlText w:val="[%1.%2]"/>
      <w:lvlJc w:val="left"/>
      <w:pPr>
        <w:ind w:left="567" w:hanging="567"/>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C420A87"/>
    <w:multiLevelType w:val="multilevel"/>
    <w:tmpl w:val="EF620624"/>
    <w:styleLink w:val="CurrentList24"/>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D887201"/>
    <w:multiLevelType w:val="multilevel"/>
    <w:tmpl w:val="0944F37C"/>
    <w:styleLink w:val="CurrentList45"/>
    <w:lvl w:ilvl="0">
      <w:start w:val="1"/>
      <w:numFmt w:val="lowerLetter"/>
      <w:lvlText w:val="(%1)"/>
      <w:lvlJc w:val="left"/>
      <w:pPr>
        <w:ind w:left="1134" w:hanging="567"/>
      </w:pPr>
      <w:rPr>
        <w:rFonts w:hint="default"/>
        <w:sz w:val="20"/>
        <w:szCs w:val="21"/>
      </w:rPr>
    </w:lvl>
    <w:lvl w:ilvl="1">
      <w:start w:val="1"/>
      <w:numFmt w:val="lowerRoman"/>
      <w:lvlText w:val="(%2)"/>
      <w:lvlJc w:val="left"/>
      <w:pPr>
        <w:ind w:left="1701" w:hanging="567"/>
      </w:pPr>
      <w:rPr>
        <w:rFonts w:hint="default"/>
        <w:b w:val="0"/>
        <w:bCs w:val="0"/>
        <w:i w:val="0"/>
        <w:iCs w:val="0"/>
        <w:sz w:val="20"/>
        <w:szCs w:val="21"/>
      </w:rPr>
    </w:lvl>
    <w:lvl w:ilvl="2">
      <w:start w:val="1"/>
      <w:numFmt w:val="upperLetter"/>
      <w:lvlText w:val="(%3)"/>
      <w:lvlJc w:val="left"/>
      <w:pPr>
        <w:ind w:left="2268" w:hanging="567"/>
      </w:pPr>
      <w:rPr>
        <w:rFonts w:hint="default"/>
        <w:b w:val="0"/>
        <w:bCs w:val="0"/>
        <w:i w:val="0"/>
        <w:iCs w:val="0"/>
        <w:sz w:val="20"/>
        <w:szCs w:val="22"/>
      </w:rPr>
    </w:lvl>
    <w:lvl w:ilvl="3">
      <w:start w:val="1"/>
      <w:numFmt w:val="decimal"/>
      <w:lvlText w:val="(%4)"/>
      <w:lvlJc w:val="left"/>
      <w:pPr>
        <w:ind w:left="2268" w:hanging="567"/>
      </w:pPr>
      <w:rPr>
        <w:rFonts w:hint="default"/>
        <w:b w:val="0"/>
        <w:bCs w:val="0"/>
        <w:i w:val="0"/>
        <w:iCs w:val="0"/>
        <w:sz w:val="21"/>
        <w:szCs w:val="22"/>
      </w:rPr>
    </w:lvl>
    <w:lvl w:ilvl="4">
      <w:start w:val="1"/>
      <w:numFmt w:val="upperRoman"/>
      <w:lvlText w:val="(%5)"/>
      <w:lvlJc w:val="left"/>
      <w:pPr>
        <w:tabs>
          <w:tab w:val="num" w:pos="2835"/>
        </w:tabs>
        <w:ind w:left="2835" w:hanging="567"/>
      </w:pPr>
      <w:rPr>
        <w:rFonts w:hint="default"/>
        <w:sz w:val="2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6C20D8"/>
    <w:multiLevelType w:val="multilevel"/>
    <w:tmpl w:val="C3C4D7A0"/>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2ECC1630"/>
    <w:multiLevelType w:val="multilevel"/>
    <w:tmpl w:val="02640B06"/>
    <w:styleLink w:val="CurrentList43"/>
    <w:lvl w:ilvl="0">
      <w:start w:val="1"/>
      <w:numFmt w:val="decimal"/>
      <w:lvlText w:val="%1."/>
      <w:lvlJc w:val="left"/>
      <w:pPr>
        <w:ind w:left="567" w:hanging="567"/>
      </w:pPr>
      <w:rPr>
        <w:rFonts w:hint="default"/>
        <w:sz w:val="20"/>
        <w:szCs w:val="21"/>
      </w:rPr>
    </w:lvl>
    <w:lvl w:ilvl="1">
      <w:start w:val="1"/>
      <w:numFmt w:val="lowerLetter"/>
      <w:lvlText w:val="(%2)"/>
      <w:lvlJc w:val="left"/>
      <w:pPr>
        <w:ind w:left="1134" w:hanging="567"/>
      </w:pPr>
      <w:rPr>
        <w:rFonts w:hint="default"/>
        <w:b w:val="0"/>
        <w:bCs w:val="0"/>
        <w:i w:val="0"/>
        <w:iCs w:val="0"/>
        <w:sz w:val="20"/>
        <w:szCs w:val="21"/>
      </w:rPr>
    </w:lvl>
    <w:lvl w:ilvl="2">
      <w:start w:val="1"/>
      <w:numFmt w:val="lowerRoman"/>
      <w:lvlText w:val="(%3)"/>
      <w:lvlJc w:val="left"/>
      <w:pPr>
        <w:ind w:left="1701" w:hanging="567"/>
      </w:pPr>
      <w:rPr>
        <w:rFonts w:hint="default"/>
        <w:b w:val="0"/>
        <w:bCs w:val="0"/>
        <w:i w:val="0"/>
        <w:iCs w:val="0"/>
        <w:sz w:val="20"/>
        <w:szCs w:val="22"/>
      </w:rPr>
    </w:lvl>
    <w:lvl w:ilvl="3">
      <w:start w:val="1"/>
      <w:numFmt w:val="upperLetter"/>
      <w:lvlText w:val="(%4)"/>
      <w:lvlJc w:val="left"/>
      <w:pPr>
        <w:tabs>
          <w:tab w:val="num" w:pos="2268"/>
        </w:tabs>
        <w:ind w:left="2268" w:hanging="567"/>
      </w:pPr>
      <w:rPr>
        <w:rFonts w:hint="default"/>
        <w:b w:val="0"/>
        <w:bCs w:val="0"/>
        <w:i w:val="0"/>
        <w:iCs w:val="0"/>
        <w:sz w:val="21"/>
        <w:szCs w:val="22"/>
      </w:rPr>
    </w:lvl>
    <w:lvl w:ilvl="4">
      <w:start w:val="1"/>
      <w:numFmt w:val="upperRoman"/>
      <w:lvlText w:val="(%5)"/>
      <w:lvlJc w:val="left"/>
      <w:pPr>
        <w:tabs>
          <w:tab w:val="num" w:pos="2835"/>
        </w:tabs>
        <w:ind w:left="2835" w:hanging="567"/>
      </w:pPr>
      <w:rPr>
        <w:rFonts w:hint="default"/>
        <w:sz w:val="2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0BC4A89"/>
    <w:multiLevelType w:val="multilevel"/>
    <w:tmpl w:val="E0D84A78"/>
    <w:styleLink w:val="CurrentList22"/>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27A225D"/>
    <w:multiLevelType w:val="multilevel"/>
    <w:tmpl w:val="D1E84004"/>
    <w:styleLink w:val="CurrentList11"/>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7C37B3A"/>
    <w:multiLevelType w:val="multilevel"/>
    <w:tmpl w:val="DE644E6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DD216B"/>
    <w:multiLevelType w:val="multilevel"/>
    <w:tmpl w:val="F90858CC"/>
    <w:styleLink w:val="CurrentList21"/>
    <w:lvl w:ilvl="0">
      <w:start w:val="1"/>
      <w:numFmt w:val="decimal"/>
      <w:isLgl/>
      <w:lvlText w:val="[%1]"/>
      <w:lvlJc w:val="left"/>
      <w:pPr>
        <w:ind w:left="709" w:hanging="709"/>
      </w:pPr>
      <w:rPr>
        <w:rFonts w:hint="default"/>
        <w:b w:val="0"/>
        <w:bCs w:val="0"/>
      </w:rPr>
    </w:lvl>
    <w:lvl w:ilvl="1">
      <w:start w:val="1"/>
      <w:numFmt w:val="decimal"/>
      <w:isLgl/>
      <w:lvlText w:val="[%1.%2]"/>
      <w:lvlJc w:val="left"/>
      <w:pPr>
        <w:ind w:left="567" w:hanging="567"/>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01704EC"/>
    <w:multiLevelType w:val="multilevel"/>
    <w:tmpl w:val="F35824FA"/>
    <w:styleLink w:val="CurrentList4"/>
    <w:lvl w:ilvl="0">
      <w:start w:val="1"/>
      <w:numFmt w:val="decimal"/>
      <w:lvlText w:val="%1.  "/>
      <w:lvlJc w:val="left"/>
      <w:pPr>
        <w:ind w:left="567" w:hanging="567"/>
      </w:pPr>
      <w:rPr>
        <w:rFonts w:hint="default"/>
      </w:rPr>
    </w:lvl>
    <w:lvl w:ilvl="1">
      <w:start w:val="1"/>
      <w:numFmt w:val="decimal"/>
      <w:isLgl/>
      <w:lvlText w:val="%1.%2. "/>
      <w:lvlJc w:val="left"/>
      <w:pPr>
        <w:ind w:left="1134" w:hanging="567"/>
      </w:pPr>
      <w:rPr>
        <w:rFonts w:hint="default"/>
      </w:rPr>
    </w:lvl>
    <w:lvl w:ilvl="2">
      <w:start w:val="1"/>
      <w:numFmt w:val="lowerLetter"/>
      <w:lvlText w:val="(%3)"/>
      <w:lvlJc w:val="left"/>
      <w:pPr>
        <w:tabs>
          <w:tab w:val="num" w:pos="1134"/>
        </w:tabs>
        <w:ind w:left="1701" w:hanging="567"/>
      </w:pPr>
      <w:rPr>
        <w:rFonts w:hint="default"/>
      </w:rPr>
    </w:lvl>
    <w:lvl w:ilvl="3">
      <w:start w:val="1"/>
      <w:numFmt w:val="lowerRoman"/>
      <w:lvlText w:val="(%4)"/>
      <w:lvlJc w:val="left"/>
      <w:pPr>
        <w:tabs>
          <w:tab w:val="num" w:pos="1701"/>
        </w:tabs>
        <w:ind w:left="2268" w:hanging="567"/>
      </w:pPr>
      <w:rPr>
        <w:rFonts w:hint="default"/>
      </w:rPr>
    </w:lvl>
    <w:lvl w:ilvl="4">
      <w:start w:val="1"/>
      <w:numFmt w:val="upperLetter"/>
      <w:lvlText w:val="(%5)"/>
      <w:lvlJc w:val="left"/>
      <w:pPr>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1F46CBD"/>
    <w:multiLevelType w:val="multilevel"/>
    <w:tmpl w:val="6436C02E"/>
    <w:styleLink w:val="CurrentList40"/>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2253DEC"/>
    <w:multiLevelType w:val="multilevel"/>
    <w:tmpl w:val="0E7E5D74"/>
    <w:styleLink w:val="CurrentList12"/>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134" w:hanging="425"/>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5118CF"/>
    <w:multiLevelType w:val="multilevel"/>
    <w:tmpl w:val="39C6C420"/>
    <w:styleLink w:val="CurrentList33"/>
    <w:lvl w:ilvl="0">
      <w:start w:val="1"/>
      <w:numFmt w:val="bullet"/>
      <w:lvlText w:val=""/>
      <w:lvlJc w:val="left"/>
      <w:pPr>
        <w:ind w:left="709" w:hanging="709"/>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4EF5917"/>
    <w:multiLevelType w:val="multilevel"/>
    <w:tmpl w:val="474A4EB4"/>
    <w:styleLink w:val="CurrentList4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46085383"/>
    <w:multiLevelType w:val="multilevel"/>
    <w:tmpl w:val="1C567AB8"/>
    <w:styleLink w:val="CurrentList38"/>
    <w:lvl w:ilvl="0">
      <w:start w:val="1"/>
      <w:numFmt w:val="decimal"/>
      <w:lvlText w:val="%1."/>
      <w:lvlJc w:val="left"/>
      <w:pPr>
        <w:ind w:left="567" w:hanging="567"/>
      </w:pPr>
      <w:rPr>
        <w:rFonts w:hint="default"/>
        <w:sz w:val="20"/>
        <w:szCs w:val="21"/>
      </w:rPr>
    </w:lvl>
    <w:lvl w:ilvl="1">
      <w:start w:val="1"/>
      <w:numFmt w:val="lowerLetter"/>
      <w:lvlText w:val="(%2)"/>
      <w:lvlJc w:val="left"/>
      <w:pPr>
        <w:ind w:left="1134" w:hanging="567"/>
      </w:pPr>
      <w:rPr>
        <w:rFonts w:hint="default"/>
        <w:b w:val="0"/>
        <w:bCs w:val="0"/>
        <w:i w:val="0"/>
        <w:iCs w:val="0"/>
        <w:sz w:val="20"/>
        <w:szCs w:val="21"/>
      </w:rPr>
    </w:lvl>
    <w:lvl w:ilvl="2">
      <w:start w:val="1"/>
      <w:numFmt w:val="lowerRoman"/>
      <w:lvlText w:val="(%3)"/>
      <w:lvlJc w:val="left"/>
      <w:pPr>
        <w:tabs>
          <w:tab w:val="num" w:pos="1134"/>
        </w:tabs>
        <w:ind w:left="1701" w:hanging="567"/>
      </w:pPr>
      <w:rPr>
        <w:rFonts w:hint="default"/>
        <w:b w:val="0"/>
        <w:bCs w:val="0"/>
        <w:i w:val="0"/>
        <w:iCs w:val="0"/>
        <w:sz w:val="21"/>
        <w:szCs w:val="22"/>
      </w:rPr>
    </w:lvl>
    <w:lvl w:ilvl="3">
      <w:start w:val="1"/>
      <w:numFmt w:val="upperLetter"/>
      <w:lvlText w:val="(%4)"/>
      <w:lvlJc w:val="left"/>
      <w:pPr>
        <w:tabs>
          <w:tab w:val="num" w:pos="2268"/>
        </w:tabs>
        <w:ind w:left="2268" w:hanging="567"/>
      </w:pPr>
      <w:rPr>
        <w:rFonts w:hint="default"/>
        <w:b w:val="0"/>
        <w:bCs w:val="0"/>
        <w:i w:val="0"/>
        <w:iCs w:val="0"/>
        <w:sz w:val="21"/>
        <w:szCs w:val="22"/>
      </w:rPr>
    </w:lvl>
    <w:lvl w:ilvl="4">
      <w:start w:val="1"/>
      <w:numFmt w:val="upperRoman"/>
      <w:lvlText w:val="(%5)"/>
      <w:lvlJc w:val="left"/>
      <w:pPr>
        <w:tabs>
          <w:tab w:val="num" w:pos="2835"/>
        </w:tabs>
        <w:ind w:left="2835" w:hanging="567"/>
      </w:pPr>
      <w:rPr>
        <w:rFonts w:hint="default"/>
        <w:sz w:val="2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416811"/>
    <w:multiLevelType w:val="multilevel"/>
    <w:tmpl w:val="D5A4773C"/>
    <w:lvl w:ilvl="0">
      <w:start w:val="1"/>
      <w:numFmt w:val="lowerLetter"/>
      <w:pStyle w:val="ListLetters"/>
      <w:lvlText w:val="(%1)"/>
      <w:lvlJc w:val="left"/>
      <w:pPr>
        <w:ind w:left="425" w:hanging="425"/>
      </w:pPr>
      <w:rPr>
        <w:rFonts w:ascii="Palatino Linotype" w:hAnsi="Palatino Linotype" w:hint="default"/>
        <w:b w:val="0"/>
        <w:bCs w:val="0"/>
        <w:i w:val="0"/>
        <w:iCs w:val="0"/>
        <w:sz w:val="21"/>
        <w:szCs w:val="22"/>
      </w:rPr>
    </w:lvl>
    <w:lvl w:ilvl="1">
      <w:start w:val="1"/>
      <w:numFmt w:val="lowerRoman"/>
      <w:lvlText w:val="(%2)"/>
      <w:lvlJc w:val="left"/>
      <w:pPr>
        <w:tabs>
          <w:tab w:val="num" w:pos="425"/>
        </w:tabs>
        <w:ind w:left="851" w:hanging="426"/>
      </w:pPr>
      <w:rPr>
        <w:rFonts w:ascii="Arial" w:hAnsi="Arial" w:hint="default"/>
        <w:b w:val="0"/>
        <w:bCs w:val="0"/>
        <w:i w:val="0"/>
        <w:iCs w:val="0"/>
        <w:sz w:val="22"/>
        <w:szCs w:val="22"/>
      </w:rPr>
    </w:lvl>
    <w:lvl w:ilvl="2">
      <w:start w:val="1"/>
      <w:numFmt w:val="lowerRoman"/>
      <w:lvlText w:val="%3)"/>
      <w:lvlJc w:val="left"/>
      <w:pPr>
        <w:ind w:left="2192" w:hanging="360"/>
      </w:pPr>
      <w:rPr>
        <w:rFonts w:ascii="Arial" w:hAnsi="Arial" w:hint="default"/>
      </w:rPr>
    </w:lvl>
    <w:lvl w:ilvl="3">
      <w:start w:val="1"/>
      <w:numFmt w:val="decimal"/>
      <w:lvlText w:val="(%4)"/>
      <w:lvlJc w:val="left"/>
      <w:pPr>
        <w:ind w:left="2552" w:hanging="360"/>
      </w:pPr>
      <w:rPr>
        <w:rFonts w:hint="default"/>
      </w:rPr>
    </w:lvl>
    <w:lvl w:ilvl="4">
      <w:start w:val="1"/>
      <w:numFmt w:val="lowerLetter"/>
      <w:lvlText w:val="(%5)"/>
      <w:lvlJc w:val="left"/>
      <w:pPr>
        <w:ind w:left="2912" w:hanging="360"/>
      </w:pPr>
      <w:rPr>
        <w:rFonts w:hint="default"/>
      </w:rPr>
    </w:lvl>
    <w:lvl w:ilvl="5">
      <w:start w:val="1"/>
      <w:numFmt w:val="lowerRoman"/>
      <w:lvlText w:val="(%6)"/>
      <w:lvlJc w:val="left"/>
      <w:pPr>
        <w:ind w:left="3272" w:hanging="360"/>
      </w:pPr>
      <w:rPr>
        <w:rFonts w:hint="default"/>
      </w:rPr>
    </w:lvl>
    <w:lvl w:ilvl="6">
      <w:start w:val="1"/>
      <w:numFmt w:val="decimal"/>
      <w:lvlText w:val="%7."/>
      <w:lvlJc w:val="left"/>
      <w:pPr>
        <w:ind w:left="3632" w:hanging="360"/>
      </w:pPr>
      <w:rPr>
        <w:rFonts w:hint="default"/>
      </w:rPr>
    </w:lvl>
    <w:lvl w:ilvl="7">
      <w:start w:val="1"/>
      <w:numFmt w:val="lowerLetter"/>
      <w:lvlText w:val="%8."/>
      <w:lvlJc w:val="left"/>
      <w:pPr>
        <w:ind w:left="3992" w:hanging="360"/>
      </w:pPr>
      <w:rPr>
        <w:rFonts w:hint="default"/>
      </w:rPr>
    </w:lvl>
    <w:lvl w:ilvl="8">
      <w:start w:val="1"/>
      <w:numFmt w:val="lowerRoman"/>
      <w:lvlText w:val="%9."/>
      <w:lvlJc w:val="left"/>
      <w:pPr>
        <w:ind w:left="4352" w:hanging="360"/>
      </w:pPr>
      <w:rPr>
        <w:rFonts w:hint="default"/>
      </w:rPr>
    </w:lvl>
  </w:abstractNum>
  <w:abstractNum w:abstractNumId="30" w15:restartNumberingAfterBreak="0">
    <w:nsid w:val="467D6FA7"/>
    <w:multiLevelType w:val="multilevel"/>
    <w:tmpl w:val="23DAE49C"/>
    <w:styleLink w:val="CurrentList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6C10B9A"/>
    <w:multiLevelType w:val="multilevel"/>
    <w:tmpl w:val="6B6A34C0"/>
    <w:styleLink w:val="CurrentList19"/>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709"/>
      </w:pPr>
      <w:rPr>
        <w:rFonts w:hint="default"/>
      </w:rPr>
    </w:lvl>
    <w:lvl w:ilvl="3">
      <w:start w:val="1"/>
      <w:numFmt w:val="lowerRoman"/>
      <w:lvlText w:val="(%4)"/>
      <w:lvlJc w:val="left"/>
      <w:pPr>
        <w:ind w:left="2126" w:hanging="708"/>
      </w:pPr>
      <w:rPr>
        <w:rFonts w:hint="default"/>
      </w:rPr>
    </w:lvl>
    <w:lvl w:ilvl="4">
      <w:start w:val="1"/>
      <w:numFmt w:val="upperLetter"/>
      <w:lvlText w:val="(%5)"/>
      <w:lvlJc w:val="left"/>
      <w:pPr>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B97303B"/>
    <w:multiLevelType w:val="multilevel"/>
    <w:tmpl w:val="0944F37C"/>
    <w:styleLink w:val="CurrentList44"/>
    <w:lvl w:ilvl="0">
      <w:start w:val="1"/>
      <w:numFmt w:val="lowerLetter"/>
      <w:lvlText w:val="(%1)"/>
      <w:lvlJc w:val="left"/>
      <w:pPr>
        <w:ind w:left="1134" w:hanging="567"/>
      </w:pPr>
      <w:rPr>
        <w:rFonts w:hint="default"/>
        <w:sz w:val="20"/>
        <w:szCs w:val="21"/>
      </w:rPr>
    </w:lvl>
    <w:lvl w:ilvl="1">
      <w:start w:val="1"/>
      <w:numFmt w:val="lowerRoman"/>
      <w:lvlText w:val="(%2)"/>
      <w:lvlJc w:val="left"/>
      <w:pPr>
        <w:ind w:left="1701" w:hanging="567"/>
      </w:pPr>
      <w:rPr>
        <w:rFonts w:hint="default"/>
        <w:b w:val="0"/>
        <w:bCs w:val="0"/>
        <w:i w:val="0"/>
        <w:iCs w:val="0"/>
        <w:sz w:val="20"/>
        <w:szCs w:val="21"/>
      </w:rPr>
    </w:lvl>
    <w:lvl w:ilvl="2">
      <w:start w:val="1"/>
      <w:numFmt w:val="upperLetter"/>
      <w:lvlText w:val="(%3)"/>
      <w:lvlJc w:val="left"/>
      <w:pPr>
        <w:ind w:left="2268" w:hanging="567"/>
      </w:pPr>
      <w:rPr>
        <w:rFonts w:hint="default"/>
        <w:b w:val="0"/>
        <w:bCs w:val="0"/>
        <w:i w:val="0"/>
        <w:iCs w:val="0"/>
        <w:sz w:val="20"/>
        <w:szCs w:val="22"/>
      </w:rPr>
    </w:lvl>
    <w:lvl w:ilvl="3">
      <w:start w:val="1"/>
      <w:numFmt w:val="decimal"/>
      <w:lvlText w:val="(%4)"/>
      <w:lvlJc w:val="left"/>
      <w:pPr>
        <w:ind w:left="2268" w:hanging="567"/>
      </w:pPr>
      <w:rPr>
        <w:rFonts w:hint="default"/>
        <w:b w:val="0"/>
        <w:bCs w:val="0"/>
        <w:i w:val="0"/>
        <w:iCs w:val="0"/>
        <w:sz w:val="21"/>
        <w:szCs w:val="22"/>
      </w:rPr>
    </w:lvl>
    <w:lvl w:ilvl="4">
      <w:start w:val="1"/>
      <w:numFmt w:val="upperRoman"/>
      <w:lvlText w:val="(%5)"/>
      <w:lvlJc w:val="left"/>
      <w:pPr>
        <w:tabs>
          <w:tab w:val="num" w:pos="2835"/>
        </w:tabs>
        <w:ind w:left="2835" w:hanging="567"/>
      </w:pPr>
      <w:rPr>
        <w:rFonts w:hint="default"/>
        <w:sz w:val="2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DBB564B"/>
    <w:multiLevelType w:val="multilevel"/>
    <w:tmpl w:val="49C0D5FA"/>
    <w:styleLink w:val="CurrentList34"/>
    <w:lvl w:ilvl="0">
      <w:start w:val="1"/>
      <w:numFmt w:val="decimal"/>
      <w:lvlText w:val="%1."/>
      <w:lvlJc w:val="left"/>
      <w:pPr>
        <w:ind w:left="0" w:hanging="567"/>
      </w:pPr>
      <w:rPr>
        <w:rFonts w:hint="default"/>
        <w:sz w:val="20"/>
        <w:szCs w:val="21"/>
      </w:rPr>
    </w:lvl>
    <w:lvl w:ilvl="1">
      <w:start w:val="1"/>
      <w:numFmt w:val="lowerLetter"/>
      <w:lvlText w:val="(%2)"/>
      <w:lvlJc w:val="left"/>
      <w:pPr>
        <w:ind w:left="567" w:hanging="567"/>
      </w:pPr>
      <w:rPr>
        <w:rFonts w:hint="default"/>
        <w:b w:val="0"/>
        <w:bCs w:val="0"/>
        <w:i w:val="0"/>
        <w:iCs w:val="0"/>
        <w:sz w:val="20"/>
        <w:szCs w:val="21"/>
      </w:rPr>
    </w:lvl>
    <w:lvl w:ilvl="2">
      <w:start w:val="1"/>
      <w:numFmt w:val="lowerRoman"/>
      <w:lvlText w:val="(%3)"/>
      <w:lvlJc w:val="left"/>
      <w:pPr>
        <w:tabs>
          <w:tab w:val="num" w:pos="567"/>
        </w:tabs>
        <w:ind w:left="1134" w:hanging="567"/>
      </w:pPr>
      <w:rPr>
        <w:rFonts w:hint="default"/>
        <w:b w:val="0"/>
        <w:bCs w:val="0"/>
        <w:i w:val="0"/>
        <w:iCs w:val="0"/>
        <w:sz w:val="21"/>
        <w:szCs w:val="22"/>
      </w:rPr>
    </w:lvl>
    <w:lvl w:ilvl="3">
      <w:start w:val="1"/>
      <w:numFmt w:val="upperLetter"/>
      <w:lvlText w:val="(%4)"/>
      <w:lvlJc w:val="left"/>
      <w:pPr>
        <w:tabs>
          <w:tab w:val="num" w:pos="1701"/>
        </w:tabs>
        <w:ind w:left="1701" w:hanging="567"/>
      </w:pPr>
      <w:rPr>
        <w:rFonts w:hint="default"/>
        <w:b w:val="0"/>
        <w:bCs w:val="0"/>
        <w:i w:val="0"/>
        <w:iCs w:val="0"/>
        <w:sz w:val="21"/>
        <w:szCs w:val="22"/>
      </w:rPr>
    </w:lvl>
    <w:lvl w:ilvl="4">
      <w:start w:val="1"/>
      <w:numFmt w:val="upperRoman"/>
      <w:lvlText w:val="(%5)"/>
      <w:lvlJc w:val="left"/>
      <w:pPr>
        <w:tabs>
          <w:tab w:val="num" w:pos="2268"/>
        </w:tabs>
        <w:ind w:left="2268" w:hanging="567"/>
      </w:pPr>
      <w:rPr>
        <w:rFonts w:hint="default"/>
        <w:sz w:val="21"/>
      </w:rPr>
    </w:lvl>
    <w:lvl w:ilvl="5">
      <w:start w:val="1"/>
      <w:numFmt w:val="lowerRoman"/>
      <w:lvlText w:val="(%6)"/>
      <w:lvlJc w:val="left"/>
      <w:pPr>
        <w:ind w:left="1593" w:hanging="360"/>
      </w:pPr>
      <w:rPr>
        <w:rFonts w:hint="default"/>
      </w:rPr>
    </w:lvl>
    <w:lvl w:ilvl="6">
      <w:start w:val="1"/>
      <w:numFmt w:val="decimal"/>
      <w:lvlText w:val="%7."/>
      <w:lvlJc w:val="left"/>
      <w:pPr>
        <w:ind w:left="1953" w:hanging="360"/>
      </w:pPr>
      <w:rPr>
        <w:rFonts w:hint="default"/>
      </w:rPr>
    </w:lvl>
    <w:lvl w:ilvl="7">
      <w:start w:val="1"/>
      <w:numFmt w:val="lowerLetter"/>
      <w:lvlText w:val="%8."/>
      <w:lvlJc w:val="left"/>
      <w:pPr>
        <w:ind w:left="2313" w:hanging="360"/>
      </w:pPr>
      <w:rPr>
        <w:rFonts w:hint="default"/>
      </w:rPr>
    </w:lvl>
    <w:lvl w:ilvl="8">
      <w:start w:val="1"/>
      <w:numFmt w:val="lowerRoman"/>
      <w:lvlText w:val="%9."/>
      <w:lvlJc w:val="left"/>
      <w:pPr>
        <w:ind w:left="2673" w:hanging="360"/>
      </w:pPr>
      <w:rPr>
        <w:rFonts w:hint="default"/>
      </w:rPr>
    </w:lvl>
  </w:abstractNum>
  <w:abstractNum w:abstractNumId="34" w15:restartNumberingAfterBreak="0">
    <w:nsid w:val="4F5C30AA"/>
    <w:multiLevelType w:val="multilevel"/>
    <w:tmpl w:val="465834D2"/>
    <w:styleLink w:val="CurrentList15"/>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709"/>
      </w:pPr>
      <w:rPr>
        <w:rFonts w:hint="default"/>
      </w:rPr>
    </w:lvl>
    <w:lvl w:ilvl="3">
      <w:start w:val="1"/>
      <w:numFmt w:val="lowerRoman"/>
      <w:lvlText w:val="(%4)"/>
      <w:lvlJc w:val="left"/>
      <w:pPr>
        <w:ind w:left="2268" w:hanging="850"/>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1753AF3"/>
    <w:multiLevelType w:val="multilevel"/>
    <w:tmpl w:val="FF02A7F4"/>
    <w:styleLink w:val="CurrentList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5795785"/>
    <w:multiLevelType w:val="multilevel"/>
    <w:tmpl w:val="E4985B1E"/>
    <w:styleLink w:val="CurrentList35"/>
    <w:lvl w:ilvl="0">
      <w:start w:val="1"/>
      <w:numFmt w:val="decimal"/>
      <w:lvlText w:val="%1."/>
      <w:lvlJc w:val="left"/>
      <w:pPr>
        <w:ind w:left="1134" w:hanging="567"/>
      </w:pPr>
      <w:rPr>
        <w:rFonts w:hint="default"/>
        <w:sz w:val="20"/>
        <w:szCs w:val="21"/>
      </w:rPr>
    </w:lvl>
    <w:lvl w:ilvl="1">
      <w:start w:val="1"/>
      <w:numFmt w:val="lowerLetter"/>
      <w:lvlText w:val="(%2)"/>
      <w:lvlJc w:val="left"/>
      <w:pPr>
        <w:ind w:left="1701" w:hanging="567"/>
      </w:pPr>
      <w:rPr>
        <w:rFonts w:hint="default"/>
        <w:b w:val="0"/>
        <w:bCs w:val="0"/>
        <w:i w:val="0"/>
        <w:iCs w:val="0"/>
        <w:sz w:val="20"/>
        <w:szCs w:val="21"/>
      </w:rPr>
    </w:lvl>
    <w:lvl w:ilvl="2">
      <w:start w:val="1"/>
      <w:numFmt w:val="lowerRoman"/>
      <w:lvlText w:val="(%3)"/>
      <w:lvlJc w:val="left"/>
      <w:pPr>
        <w:tabs>
          <w:tab w:val="num" w:pos="1701"/>
        </w:tabs>
        <w:ind w:left="2268" w:hanging="567"/>
      </w:pPr>
      <w:rPr>
        <w:rFonts w:hint="default"/>
        <w:b w:val="0"/>
        <w:bCs w:val="0"/>
        <w:i w:val="0"/>
        <w:iCs w:val="0"/>
        <w:sz w:val="21"/>
        <w:szCs w:val="22"/>
      </w:rPr>
    </w:lvl>
    <w:lvl w:ilvl="3">
      <w:start w:val="1"/>
      <w:numFmt w:val="upperLetter"/>
      <w:lvlText w:val="(%4)"/>
      <w:lvlJc w:val="left"/>
      <w:pPr>
        <w:tabs>
          <w:tab w:val="num" w:pos="2835"/>
        </w:tabs>
        <w:ind w:left="2835" w:hanging="567"/>
      </w:pPr>
      <w:rPr>
        <w:rFonts w:hint="default"/>
        <w:b w:val="0"/>
        <w:bCs w:val="0"/>
        <w:i w:val="0"/>
        <w:iCs w:val="0"/>
        <w:sz w:val="21"/>
        <w:szCs w:val="22"/>
      </w:rPr>
    </w:lvl>
    <w:lvl w:ilvl="4">
      <w:start w:val="1"/>
      <w:numFmt w:val="upperRoman"/>
      <w:lvlText w:val="(%5)"/>
      <w:lvlJc w:val="left"/>
      <w:pPr>
        <w:tabs>
          <w:tab w:val="num" w:pos="3402"/>
        </w:tabs>
        <w:ind w:left="3402" w:hanging="567"/>
      </w:pPr>
      <w:rPr>
        <w:rFonts w:hint="default"/>
        <w:sz w:val="21"/>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37" w15:restartNumberingAfterBreak="0">
    <w:nsid w:val="5FAC1762"/>
    <w:multiLevelType w:val="multilevel"/>
    <w:tmpl w:val="6BD8B64C"/>
    <w:styleLink w:val="CurrentList13"/>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709"/>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08A5AAC"/>
    <w:multiLevelType w:val="multilevel"/>
    <w:tmpl w:val="DCF2D0C0"/>
    <w:styleLink w:val="CurrentList29"/>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835"/>
        </w:tabs>
        <w:ind w:left="2835"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5122F8C"/>
    <w:multiLevelType w:val="multilevel"/>
    <w:tmpl w:val="9094F182"/>
    <w:styleLink w:val="CurrentList7"/>
    <w:lvl w:ilvl="0">
      <w:start w:val="1"/>
      <w:numFmt w:val="decimal"/>
      <w:isLgl/>
      <w:lvlText w:val="[%1]"/>
      <w:lvlJc w:val="left"/>
      <w:pPr>
        <w:ind w:left="567" w:hanging="567"/>
      </w:pPr>
      <w:rPr>
        <w:rFonts w:hint="default"/>
        <w:b w:val="0"/>
        <w:bCs w:val="0"/>
      </w:rPr>
    </w:lvl>
    <w:lvl w:ilvl="1">
      <w:start w:val="1"/>
      <w:numFmt w:val="decimal"/>
      <w:isLgl/>
      <w:lvlText w:val="%1.%2. "/>
      <w:lvlJc w:val="left"/>
      <w:pPr>
        <w:ind w:left="567" w:hanging="567"/>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72375D4"/>
    <w:multiLevelType w:val="multilevel"/>
    <w:tmpl w:val="2E2CC820"/>
    <w:styleLink w:val="CurrentList9"/>
    <w:lvl w:ilvl="0">
      <w:start w:val="1"/>
      <w:numFmt w:val="decimal"/>
      <w:isLgl/>
      <w:lvlText w:val="[%1]"/>
      <w:lvlJc w:val="left"/>
      <w:pPr>
        <w:ind w:left="567" w:hanging="567"/>
      </w:pPr>
      <w:rPr>
        <w:rFonts w:hint="default"/>
        <w:b w:val="0"/>
        <w:bCs w:val="0"/>
      </w:rPr>
    </w:lvl>
    <w:lvl w:ilvl="1">
      <w:start w:val="1"/>
      <w:numFmt w:val="decimal"/>
      <w:isLgl/>
      <w:lvlText w:val="[%1.%2]"/>
      <w:lvlJc w:val="left"/>
      <w:pPr>
        <w:ind w:left="567" w:hanging="567"/>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73C3AE5"/>
    <w:multiLevelType w:val="multilevel"/>
    <w:tmpl w:val="C8EC7FEC"/>
    <w:styleLink w:val="CurrentList6"/>
    <w:lvl w:ilvl="0">
      <w:start w:val="1"/>
      <w:numFmt w:val="decimal"/>
      <w:isLgl/>
      <w:lvlText w:val="%1.  "/>
      <w:lvlJc w:val="left"/>
      <w:pPr>
        <w:ind w:left="567" w:hanging="567"/>
      </w:pPr>
      <w:rPr>
        <w:rFonts w:hint="default"/>
        <w:b w:val="0"/>
        <w:bCs w:val="0"/>
      </w:rPr>
    </w:lvl>
    <w:lvl w:ilvl="1">
      <w:start w:val="1"/>
      <w:numFmt w:val="decimal"/>
      <w:isLgl/>
      <w:lvlText w:val="%1.%2. "/>
      <w:lvlJc w:val="left"/>
      <w:pPr>
        <w:ind w:left="567" w:hanging="567"/>
      </w:pPr>
      <w:rPr>
        <w:rFonts w:hint="default"/>
        <w:b w:val="0"/>
        <w:bCs w:val="0"/>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7DE044A"/>
    <w:multiLevelType w:val="multilevel"/>
    <w:tmpl w:val="C5B666F2"/>
    <w:styleLink w:val="CurrentList14"/>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709"/>
      </w:pPr>
      <w:rPr>
        <w:rFonts w:hint="default"/>
      </w:rPr>
    </w:lvl>
    <w:lvl w:ilvl="3">
      <w:start w:val="1"/>
      <w:numFmt w:val="lowerRoman"/>
      <w:lvlText w:val="(%4)"/>
      <w:lvlJc w:val="left"/>
      <w:pPr>
        <w:ind w:left="1701" w:hanging="283"/>
      </w:pPr>
      <w:rPr>
        <w:rFonts w:hint="default"/>
      </w:rPr>
    </w:lvl>
    <w:lvl w:ilvl="4">
      <w:start w:val="1"/>
      <w:numFmt w:val="upperLetter"/>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8D87B4A"/>
    <w:multiLevelType w:val="multilevel"/>
    <w:tmpl w:val="6F3018D8"/>
    <w:styleLink w:val="CurrentList30"/>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835"/>
        </w:tabs>
        <w:ind w:left="2835"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D593154"/>
    <w:multiLevelType w:val="multilevel"/>
    <w:tmpl w:val="31560D7C"/>
    <w:styleLink w:val="CurrentList18"/>
    <w:lvl w:ilvl="0">
      <w:start w:val="1"/>
      <w:numFmt w:val="decimal"/>
      <w:isLgl/>
      <w:lvlText w:val="[%1]"/>
      <w:lvlJc w:val="left"/>
      <w:pPr>
        <w:ind w:left="567" w:hanging="567"/>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709"/>
      </w:pPr>
      <w:rPr>
        <w:rFonts w:hint="default"/>
      </w:rPr>
    </w:lvl>
    <w:lvl w:ilvl="3">
      <w:start w:val="1"/>
      <w:numFmt w:val="lowerRoman"/>
      <w:lvlText w:val="(%4)"/>
      <w:lvlJc w:val="left"/>
      <w:pPr>
        <w:ind w:left="2126" w:hanging="708"/>
      </w:pPr>
      <w:rPr>
        <w:rFonts w:hint="default"/>
      </w:rPr>
    </w:lvl>
    <w:lvl w:ilvl="4">
      <w:start w:val="1"/>
      <w:numFmt w:val="upperLetter"/>
      <w:lvlText w:val="(%5)"/>
      <w:lvlJc w:val="left"/>
      <w:pPr>
        <w:ind w:left="2977"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7264CF2"/>
    <w:multiLevelType w:val="multilevel"/>
    <w:tmpl w:val="6FB2716C"/>
    <w:styleLink w:val="CurrentList31"/>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835"/>
        </w:tabs>
        <w:ind w:left="2835"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CF4779D"/>
    <w:multiLevelType w:val="multilevel"/>
    <w:tmpl w:val="3F7CE0B6"/>
    <w:lvl w:ilvl="0">
      <w:start w:val="1"/>
      <w:numFmt w:val="lowerLetter"/>
      <w:pStyle w:val="ListLegal"/>
      <w:lvlText w:val="(%1)"/>
      <w:lvlJc w:val="left"/>
      <w:pPr>
        <w:ind w:left="1134" w:hanging="567"/>
      </w:pPr>
      <w:rPr>
        <w:rFonts w:hint="default"/>
        <w:sz w:val="20"/>
        <w:szCs w:val="21"/>
      </w:rPr>
    </w:lvl>
    <w:lvl w:ilvl="1">
      <w:start w:val="1"/>
      <w:numFmt w:val="lowerRoman"/>
      <w:lvlText w:val="(%2)"/>
      <w:lvlJc w:val="left"/>
      <w:pPr>
        <w:ind w:left="1701" w:hanging="567"/>
      </w:pPr>
      <w:rPr>
        <w:rFonts w:hint="default"/>
        <w:b w:val="0"/>
        <w:bCs w:val="0"/>
        <w:i w:val="0"/>
        <w:iCs w:val="0"/>
        <w:sz w:val="20"/>
        <w:szCs w:val="21"/>
      </w:rPr>
    </w:lvl>
    <w:lvl w:ilvl="2">
      <w:start w:val="1"/>
      <w:numFmt w:val="upperLetter"/>
      <w:lvlText w:val="(%3)"/>
      <w:lvlJc w:val="left"/>
      <w:pPr>
        <w:ind w:left="2268" w:hanging="567"/>
      </w:pPr>
      <w:rPr>
        <w:rFonts w:hint="default"/>
        <w:b w:val="0"/>
        <w:bCs w:val="0"/>
        <w:i w:val="0"/>
        <w:iCs w:val="0"/>
        <w:sz w:val="20"/>
        <w:szCs w:val="22"/>
      </w:rPr>
    </w:lvl>
    <w:lvl w:ilvl="3">
      <w:start w:val="1"/>
      <w:numFmt w:val="decimal"/>
      <w:lvlText w:val="(%4)"/>
      <w:lvlJc w:val="left"/>
      <w:pPr>
        <w:ind w:left="2268" w:hanging="567"/>
      </w:pPr>
      <w:rPr>
        <w:rFonts w:hint="default"/>
        <w:b w:val="0"/>
        <w:bCs w:val="0"/>
        <w:i w:val="0"/>
        <w:iCs w:val="0"/>
        <w:sz w:val="21"/>
        <w:szCs w:val="22"/>
      </w:rPr>
    </w:lvl>
    <w:lvl w:ilvl="4">
      <w:start w:val="1"/>
      <w:numFmt w:val="upperRoman"/>
      <w:lvlText w:val="(%5)"/>
      <w:lvlJc w:val="left"/>
      <w:pPr>
        <w:tabs>
          <w:tab w:val="num" w:pos="2835"/>
        </w:tabs>
        <w:ind w:left="2835" w:hanging="567"/>
      </w:pPr>
      <w:rPr>
        <w:rFonts w:hint="default"/>
        <w:sz w:val="2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7D52115F"/>
    <w:multiLevelType w:val="multilevel"/>
    <w:tmpl w:val="B32AE566"/>
    <w:styleLink w:val="CurrentList27"/>
    <w:lvl w:ilvl="0">
      <w:start w:val="1"/>
      <w:numFmt w:val="decimal"/>
      <w:isLgl/>
      <w:lvlText w:val="[%1]"/>
      <w:lvlJc w:val="left"/>
      <w:pPr>
        <w:ind w:left="709" w:hanging="709"/>
      </w:pPr>
      <w:rPr>
        <w:rFonts w:hint="default"/>
        <w:b w:val="0"/>
        <w:bCs w:val="0"/>
      </w:rPr>
    </w:lvl>
    <w:lvl w:ilvl="1">
      <w:start w:val="1"/>
      <w:numFmt w:val="decimal"/>
      <w:isLgl/>
      <w:lvlText w:val="[%1.%2]"/>
      <w:lvlJc w:val="left"/>
      <w:pPr>
        <w:ind w:left="709" w:hanging="709"/>
      </w:pPr>
      <w:rPr>
        <w:rFonts w:hint="default"/>
        <w:b w:val="0"/>
        <w:bCs w:val="0"/>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268"/>
        </w:tabs>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DEC10E5"/>
    <w:multiLevelType w:val="multilevel"/>
    <w:tmpl w:val="9544DD6C"/>
    <w:styleLink w:val="CurrentList37"/>
    <w:lvl w:ilvl="0">
      <w:start w:val="1"/>
      <w:numFmt w:val="upperLetter"/>
      <w:lvlText w:val="%1."/>
      <w:lvlJc w:val="left"/>
      <w:pPr>
        <w:ind w:left="36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2684005">
    <w:abstractNumId w:val="46"/>
  </w:num>
  <w:num w:numId="2" w16cid:durableId="2064400669">
    <w:abstractNumId w:val="29"/>
  </w:num>
  <w:num w:numId="3" w16cid:durableId="1874072882">
    <w:abstractNumId w:val="17"/>
  </w:num>
  <w:num w:numId="4" w16cid:durableId="30613224">
    <w:abstractNumId w:val="20"/>
  </w:num>
  <w:num w:numId="5" w16cid:durableId="1650475462">
    <w:abstractNumId w:val="26"/>
  </w:num>
  <w:num w:numId="6" w16cid:durableId="695234968">
    <w:abstractNumId w:val="10"/>
  </w:num>
  <w:num w:numId="7" w16cid:durableId="588007561">
    <w:abstractNumId w:val="21"/>
  </w:num>
  <w:num w:numId="8" w16cid:durableId="2075857975">
    <w:abstractNumId w:val="30"/>
  </w:num>
  <w:num w:numId="9" w16cid:durableId="796414673">
    <w:abstractNumId w:val="12"/>
  </w:num>
  <w:num w:numId="10" w16cid:durableId="1445231439">
    <w:abstractNumId w:val="23"/>
  </w:num>
  <w:num w:numId="11" w16cid:durableId="1430850719">
    <w:abstractNumId w:val="1"/>
  </w:num>
  <w:num w:numId="12" w16cid:durableId="1583375562">
    <w:abstractNumId w:val="41"/>
  </w:num>
  <w:num w:numId="13" w16cid:durableId="1706566082">
    <w:abstractNumId w:val="39"/>
  </w:num>
  <w:num w:numId="14" w16cid:durableId="1258296607">
    <w:abstractNumId w:val="14"/>
  </w:num>
  <w:num w:numId="15" w16cid:durableId="2038769047">
    <w:abstractNumId w:val="40"/>
  </w:num>
  <w:num w:numId="16" w16cid:durableId="1062407548">
    <w:abstractNumId w:val="3"/>
  </w:num>
  <w:num w:numId="17" w16cid:durableId="2012634019">
    <w:abstractNumId w:val="25"/>
  </w:num>
  <w:num w:numId="18" w16cid:durableId="1285576485">
    <w:abstractNumId w:val="37"/>
  </w:num>
  <w:num w:numId="19" w16cid:durableId="1940798082">
    <w:abstractNumId w:val="42"/>
  </w:num>
  <w:num w:numId="20" w16cid:durableId="1421944989">
    <w:abstractNumId w:val="34"/>
  </w:num>
  <w:num w:numId="21" w16cid:durableId="1417285560">
    <w:abstractNumId w:val="11"/>
  </w:num>
  <w:num w:numId="22" w16cid:durableId="1225220453">
    <w:abstractNumId w:val="0"/>
  </w:num>
  <w:num w:numId="23" w16cid:durableId="466094084">
    <w:abstractNumId w:val="44"/>
  </w:num>
  <w:num w:numId="24" w16cid:durableId="938877998">
    <w:abstractNumId w:val="31"/>
  </w:num>
  <w:num w:numId="25" w16cid:durableId="587619515">
    <w:abstractNumId w:val="7"/>
  </w:num>
  <w:num w:numId="26" w16cid:durableId="1026714910">
    <w:abstractNumId w:val="22"/>
  </w:num>
  <w:num w:numId="27" w16cid:durableId="1465081737">
    <w:abstractNumId w:val="19"/>
  </w:num>
  <w:num w:numId="28" w16cid:durableId="1159157968">
    <w:abstractNumId w:val="5"/>
  </w:num>
  <w:num w:numId="29" w16cid:durableId="1544371002">
    <w:abstractNumId w:val="15"/>
  </w:num>
  <w:num w:numId="30" w16cid:durableId="1437403919">
    <w:abstractNumId w:val="8"/>
  </w:num>
  <w:num w:numId="31" w16cid:durableId="1909999433">
    <w:abstractNumId w:val="4"/>
  </w:num>
  <w:num w:numId="32" w16cid:durableId="2045135756">
    <w:abstractNumId w:val="47"/>
  </w:num>
  <w:num w:numId="33" w16cid:durableId="2006516859">
    <w:abstractNumId w:val="9"/>
  </w:num>
  <w:num w:numId="34" w16cid:durableId="513419421">
    <w:abstractNumId w:val="38"/>
  </w:num>
  <w:num w:numId="35" w16cid:durableId="1160190501">
    <w:abstractNumId w:val="43"/>
  </w:num>
  <w:num w:numId="36" w16cid:durableId="703599040">
    <w:abstractNumId w:val="45"/>
  </w:num>
  <w:num w:numId="37" w16cid:durableId="955449957">
    <w:abstractNumId w:val="35"/>
  </w:num>
  <w:num w:numId="38" w16cid:durableId="1425344265">
    <w:abstractNumId w:val="33"/>
  </w:num>
  <w:num w:numId="39" w16cid:durableId="1321351252">
    <w:abstractNumId w:val="36"/>
  </w:num>
  <w:num w:numId="40" w16cid:durableId="370810051">
    <w:abstractNumId w:val="6"/>
  </w:num>
  <w:num w:numId="41" w16cid:durableId="1732772350">
    <w:abstractNumId w:val="48"/>
  </w:num>
  <w:num w:numId="42" w16cid:durableId="200945514">
    <w:abstractNumId w:val="28"/>
  </w:num>
  <w:num w:numId="43" w16cid:durableId="1884905329">
    <w:abstractNumId w:val="2"/>
  </w:num>
  <w:num w:numId="44" w16cid:durableId="1410809921">
    <w:abstractNumId w:val="24"/>
  </w:num>
  <w:num w:numId="45" w16cid:durableId="885482088">
    <w:abstractNumId w:val="13"/>
  </w:num>
  <w:num w:numId="46" w16cid:durableId="122164148">
    <w:abstractNumId w:val="27"/>
  </w:num>
  <w:num w:numId="47" w16cid:durableId="1923175853">
    <w:abstractNumId w:val="18"/>
  </w:num>
  <w:num w:numId="48" w16cid:durableId="101267565">
    <w:abstractNumId w:val="32"/>
  </w:num>
  <w:num w:numId="49" w16cid:durableId="1873374934">
    <w:abstractNumId w:val="16"/>
  </w:num>
  <w:num w:numId="50" w16cid:durableId="18225009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804555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95148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265305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446889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2918457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073150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2980245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57071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238961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564230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92679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134194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900658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775479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273170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065502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708800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736326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4214089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530299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739612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13714076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908439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9452589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9861566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1322870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8345024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37227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330955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2118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9388390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672562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41353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6768103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2501647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0630608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894332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39201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991183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48571003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0315647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385904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8355355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238928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6335697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0115221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365417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002612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0494553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58868525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9629984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41718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2246681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911539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2327401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9655475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4597617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0448405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2997270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8726422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2498473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4902915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7182864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6389920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7151291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3647876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4652688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7577928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0526518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891928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8158777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3360799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0436014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317657810">
    <w:abstractNumId w:val="17"/>
  </w:num>
  <w:numIdMacAtCleanup w:val="1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4A2"/>
    <w:rsid w:val="00000392"/>
    <w:rsid w:val="00000B36"/>
    <w:rsid w:val="0000230B"/>
    <w:rsid w:val="00002A80"/>
    <w:rsid w:val="000032B8"/>
    <w:rsid w:val="00003A88"/>
    <w:rsid w:val="00003DE2"/>
    <w:rsid w:val="0000478E"/>
    <w:rsid w:val="00005285"/>
    <w:rsid w:val="000066F6"/>
    <w:rsid w:val="0000721E"/>
    <w:rsid w:val="00007772"/>
    <w:rsid w:val="000102F4"/>
    <w:rsid w:val="00010A4F"/>
    <w:rsid w:val="000116EE"/>
    <w:rsid w:val="00011835"/>
    <w:rsid w:val="00012A06"/>
    <w:rsid w:val="0001327F"/>
    <w:rsid w:val="000136C6"/>
    <w:rsid w:val="00014292"/>
    <w:rsid w:val="00014E3B"/>
    <w:rsid w:val="00015C3F"/>
    <w:rsid w:val="00016B38"/>
    <w:rsid w:val="000171CD"/>
    <w:rsid w:val="00017283"/>
    <w:rsid w:val="00017C22"/>
    <w:rsid w:val="000205AC"/>
    <w:rsid w:val="0002096B"/>
    <w:rsid w:val="00020E88"/>
    <w:rsid w:val="000214CC"/>
    <w:rsid w:val="00021970"/>
    <w:rsid w:val="0002278D"/>
    <w:rsid w:val="00022D3E"/>
    <w:rsid w:val="00023971"/>
    <w:rsid w:val="0002442E"/>
    <w:rsid w:val="00024E76"/>
    <w:rsid w:val="00025516"/>
    <w:rsid w:val="0002633D"/>
    <w:rsid w:val="000278F8"/>
    <w:rsid w:val="00027A7B"/>
    <w:rsid w:val="00027C2B"/>
    <w:rsid w:val="00027F17"/>
    <w:rsid w:val="000301FA"/>
    <w:rsid w:val="00030A8A"/>
    <w:rsid w:val="0003161F"/>
    <w:rsid w:val="000316A8"/>
    <w:rsid w:val="00032496"/>
    <w:rsid w:val="00032DF5"/>
    <w:rsid w:val="00033431"/>
    <w:rsid w:val="00033516"/>
    <w:rsid w:val="00033F7B"/>
    <w:rsid w:val="0003458A"/>
    <w:rsid w:val="0003486D"/>
    <w:rsid w:val="00034C95"/>
    <w:rsid w:val="0003569F"/>
    <w:rsid w:val="00035C87"/>
    <w:rsid w:val="0003699A"/>
    <w:rsid w:val="000378CE"/>
    <w:rsid w:val="00037A29"/>
    <w:rsid w:val="00040589"/>
    <w:rsid w:val="00040F03"/>
    <w:rsid w:val="00041DE5"/>
    <w:rsid w:val="000421AE"/>
    <w:rsid w:val="00042619"/>
    <w:rsid w:val="0004390B"/>
    <w:rsid w:val="00044351"/>
    <w:rsid w:val="0004436A"/>
    <w:rsid w:val="00044985"/>
    <w:rsid w:val="000453C7"/>
    <w:rsid w:val="00046842"/>
    <w:rsid w:val="00046A29"/>
    <w:rsid w:val="000470FD"/>
    <w:rsid w:val="00047286"/>
    <w:rsid w:val="00047658"/>
    <w:rsid w:val="00047FA5"/>
    <w:rsid w:val="0005003E"/>
    <w:rsid w:val="000500DE"/>
    <w:rsid w:val="000507FA"/>
    <w:rsid w:val="00051BF8"/>
    <w:rsid w:val="00051F87"/>
    <w:rsid w:val="00052092"/>
    <w:rsid w:val="00052435"/>
    <w:rsid w:val="00052D86"/>
    <w:rsid w:val="000536B2"/>
    <w:rsid w:val="00055110"/>
    <w:rsid w:val="000552FA"/>
    <w:rsid w:val="00056175"/>
    <w:rsid w:val="00056CB3"/>
    <w:rsid w:val="00056DFD"/>
    <w:rsid w:val="000571DE"/>
    <w:rsid w:val="000576EF"/>
    <w:rsid w:val="0005786F"/>
    <w:rsid w:val="00057D97"/>
    <w:rsid w:val="00060329"/>
    <w:rsid w:val="00060FD1"/>
    <w:rsid w:val="00061D87"/>
    <w:rsid w:val="00062948"/>
    <w:rsid w:val="000631DD"/>
    <w:rsid w:val="00065EF1"/>
    <w:rsid w:val="00066296"/>
    <w:rsid w:val="000663AD"/>
    <w:rsid w:val="00066877"/>
    <w:rsid w:val="000669BD"/>
    <w:rsid w:val="00066F1F"/>
    <w:rsid w:val="00070571"/>
    <w:rsid w:val="00070699"/>
    <w:rsid w:val="000710C7"/>
    <w:rsid w:val="00071444"/>
    <w:rsid w:val="00071C4E"/>
    <w:rsid w:val="00072088"/>
    <w:rsid w:val="00072F08"/>
    <w:rsid w:val="000742A0"/>
    <w:rsid w:val="00076E70"/>
    <w:rsid w:val="000772B2"/>
    <w:rsid w:val="000779F0"/>
    <w:rsid w:val="0008039E"/>
    <w:rsid w:val="00081C4D"/>
    <w:rsid w:val="00081F22"/>
    <w:rsid w:val="00082913"/>
    <w:rsid w:val="000837F4"/>
    <w:rsid w:val="00085FF0"/>
    <w:rsid w:val="00086EB4"/>
    <w:rsid w:val="00087A28"/>
    <w:rsid w:val="00087AF3"/>
    <w:rsid w:val="000905D8"/>
    <w:rsid w:val="000906E0"/>
    <w:rsid w:val="00092952"/>
    <w:rsid w:val="000929C9"/>
    <w:rsid w:val="00092AE0"/>
    <w:rsid w:val="00092B1F"/>
    <w:rsid w:val="00092B26"/>
    <w:rsid w:val="00092CEC"/>
    <w:rsid w:val="00094477"/>
    <w:rsid w:val="0009485F"/>
    <w:rsid w:val="00095310"/>
    <w:rsid w:val="00096527"/>
    <w:rsid w:val="0009655C"/>
    <w:rsid w:val="000A04BC"/>
    <w:rsid w:val="000A146A"/>
    <w:rsid w:val="000A14D4"/>
    <w:rsid w:val="000A2267"/>
    <w:rsid w:val="000A2DC6"/>
    <w:rsid w:val="000A3B20"/>
    <w:rsid w:val="000A3F75"/>
    <w:rsid w:val="000A41BE"/>
    <w:rsid w:val="000A42B9"/>
    <w:rsid w:val="000A6DA9"/>
    <w:rsid w:val="000A7E74"/>
    <w:rsid w:val="000B0C21"/>
    <w:rsid w:val="000B1AF8"/>
    <w:rsid w:val="000B1C4C"/>
    <w:rsid w:val="000B1D90"/>
    <w:rsid w:val="000B2526"/>
    <w:rsid w:val="000B2E5C"/>
    <w:rsid w:val="000B3237"/>
    <w:rsid w:val="000B3577"/>
    <w:rsid w:val="000B47BD"/>
    <w:rsid w:val="000B4A35"/>
    <w:rsid w:val="000B59BD"/>
    <w:rsid w:val="000B6CC0"/>
    <w:rsid w:val="000B6FAD"/>
    <w:rsid w:val="000B7610"/>
    <w:rsid w:val="000C1A59"/>
    <w:rsid w:val="000C3016"/>
    <w:rsid w:val="000C3131"/>
    <w:rsid w:val="000C3A17"/>
    <w:rsid w:val="000C3C56"/>
    <w:rsid w:val="000C473F"/>
    <w:rsid w:val="000C7BAD"/>
    <w:rsid w:val="000D0C29"/>
    <w:rsid w:val="000D151C"/>
    <w:rsid w:val="000D16DF"/>
    <w:rsid w:val="000D16F7"/>
    <w:rsid w:val="000D3670"/>
    <w:rsid w:val="000D3B05"/>
    <w:rsid w:val="000D40A2"/>
    <w:rsid w:val="000D44F0"/>
    <w:rsid w:val="000D5654"/>
    <w:rsid w:val="000D62DD"/>
    <w:rsid w:val="000D6D67"/>
    <w:rsid w:val="000D7FFD"/>
    <w:rsid w:val="000E04B9"/>
    <w:rsid w:val="000E0E06"/>
    <w:rsid w:val="000E1336"/>
    <w:rsid w:val="000E1954"/>
    <w:rsid w:val="000E1BEA"/>
    <w:rsid w:val="000E1DAB"/>
    <w:rsid w:val="000E2C98"/>
    <w:rsid w:val="000E2CAF"/>
    <w:rsid w:val="000E5691"/>
    <w:rsid w:val="000E5E4B"/>
    <w:rsid w:val="000E6708"/>
    <w:rsid w:val="000E6C21"/>
    <w:rsid w:val="000E6EA8"/>
    <w:rsid w:val="000F0898"/>
    <w:rsid w:val="000F08A3"/>
    <w:rsid w:val="000F0AC8"/>
    <w:rsid w:val="000F308F"/>
    <w:rsid w:val="000F35B8"/>
    <w:rsid w:val="000F38D7"/>
    <w:rsid w:val="000F467F"/>
    <w:rsid w:val="000F4CA8"/>
    <w:rsid w:val="000F5930"/>
    <w:rsid w:val="000F5E68"/>
    <w:rsid w:val="000F63CE"/>
    <w:rsid w:val="000F6913"/>
    <w:rsid w:val="000F6AD8"/>
    <w:rsid w:val="000F7C63"/>
    <w:rsid w:val="000F7D0A"/>
    <w:rsid w:val="0010141D"/>
    <w:rsid w:val="00101C87"/>
    <w:rsid w:val="00101EE0"/>
    <w:rsid w:val="00102714"/>
    <w:rsid w:val="0010285B"/>
    <w:rsid w:val="001029EA"/>
    <w:rsid w:val="00103D3E"/>
    <w:rsid w:val="001043AA"/>
    <w:rsid w:val="0010620D"/>
    <w:rsid w:val="00107871"/>
    <w:rsid w:val="00107A82"/>
    <w:rsid w:val="00107B13"/>
    <w:rsid w:val="00110A03"/>
    <w:rsid w:val="00112560"/>
    <w:rsid w:val="00112C67"/>
    <w:rsid w:val="00113946"/>
    <w:rsid w:val="001140EA"/>
    <w:rsid w:val="00114C69"/>
    <w:rsid w:val="00114DB4"/>
    <w:rsid w:val="00115B2A"/>
    <w:rsid w:val="001168C7"/>
    <w:rsid w:val="00117132"/>
    <w:rsid w:val="001200FB"/>
    <w:rsid w:val="00120A77"/>
    <w:rsid w:val="00122DE1"/>
    <w:rsid w:val="001237F5"/>
    <w:rsid w:val="0012436A"/>
    <w:rsid w:val="001251A4"/>
    <w:rsid w:val="0012580D"/>
    <w:rsid w:val="00125FA1"/>
    <w:rsid w:val="001262BD"/>
    <w:rsid w:val="00126DBE"/>
    <w:rsid w:val="001278F0"/>
    <w:rsid w:val="001300E6"/>
    <w:rsid w:val="001304B9"/>
    <w:rsid w:val="001305ED"/>
    <w:rsid w:val="001309AE"/>
    <w:rsid w:val="0013177A"/>
    <w:rsid w:val="00135F10"/>
    <w:rsid w:val="00137E7E"/>
    <w:rsid w:val="00137F01"/>
    <w:rsid w:val="001404A9"/>
    <w:rsid w:val="00140FE3"/>
    <w:rsid w:val="00141459"/>
    <w:rsid w:val="00141E0C"/>
    <w:rsid w:val="0014432E"/>
    <w:rsid w:val="001448FE"/>
    <w:rsid w:val="00144EEB"/>
    <w:rsid w:val="001466C0"/>
    <w:rsid w:val="00146ACA"/>
    <w:rsid w:val="001510AE"/>
    <w:rsid w:val="001513DB"/>
    <w:rsid w:val="001514AF"/>
    <w:rsid w:val="00151C73"/>
    <w:rsid w:val="00152D16"/>
    <w:rsid w:val="001541EB"/>
    <w:rsid w:val="001545D7"/>
    <w:rsid w:val="001551D1"/>
    <w:rsid w:val="00155C2A"/>
    <w:rsid w:val="0015669D"/>
    <w:rsid w:val="0015716E"/>
    <w:rsid w:val="00157784"/>
    <w:rsid w:val="001577AF"/>
    <w:rsid w:val="00160275"/>
    <w:rsid w:val="001603F5"/>
    <w:rsid w:val="00160BA6"/>
    <w:rsid w:val="00161413"/>
    <w:rsid w:val="00161746"/>
    <w:rsid w:val="00163906"/>
    <w:rsid w:val="00164966"/>
    <w:rsid w:val="00164A6B"/>
    <w:rsid w:val="00165D47"/>
    <w:rsid w:val="00171CD6"/>
    <w:rsid w:val="00171D5D"/>
    <w:rsid w:val="00171FA7"/>
    <w:rsid w:val="00172BB3"/>
    <w:rsid w:val="00173135"/>
    <w:rsid w:val="00173D97"/>
    <w:rsid w:val="00173EAF"/>
    <w:rsid w:val="00173EE2"/>
    <w:rsid w:val="00174AF1"/>
    <w:rsid w:val="00174BCF"/>
    <w:rsid w:val="00175AA2"/>
    <w:rsid w:val="001804A1"/>
    <w:rsid w:val="00183CED"/>
    <w:rsid w:val="00184729"/>
    <w:rsid w:val="00184DD0"/>
    <w:rsid w:val="00186440"/>
    <w:rsid w:val="00186EDB"/>
    <w:rsid w:val="001871FB"/>
    <w:rsid w:val="0018759E"/>
    <w:rsid w:val="001906E3"/>
    <w:rsid w:val="00190775"/>
    <w:rsid w:val="0019162D"/>
    <w:rsid w:val="001919A9"/>
    <w:rsid w:val="00191FD6"/>
    <w:rsid w:val="001933C6"/>
    <w:rsid w:val="00194413"/>
    <w:rsid w:val="00194F3A"/>
    <w:rsid w:val="00195096"/>
    <w:rsid w:val="00195C7D"/>
    <w:rsid w:val="00196346"/>
    <w:rsid w:val="00196846"/>
    <w:rsid w:val="00197B1C"/>
    <w:rsid w:val="00197EFF"/>
    <w:rsid w:val="001A15DF"/>
    <w:rsid w:val="001A1953"/>
    <w:rsid w:val="001A1E70"/>
    <w:rsid w:val="001A2017"/>
    <w:rsid w:val="001A4892"/>
    <w:rsid w:val="001A5B22"/>
    <w:rsid w:val="001A6538"/>
    <w:rsid w:val="001A688C"/>
    <w:rsid w:val="001A69BA"/>
    <w:rsid w:val="001A6D95"/>
    <w:rsid w:val="001A70F4"/>
    <w:rsid w:val="001B007E"/>
    <w:rsid w:val="001B05CA"/>
    <w:rsid w:val="001B0F9E"/>
    <w:rsid w:val="001B2C8E"/>
    <w:rsid w:val="001B352F"/>
    <w:rsid w:val="001B4008"/>
    <w:rsid w:val="001B4653"/>
    <w:rsid w:val="001B49E5"/>
    <w:rsid w:val="001B6043"/>
    <w:rsid w:val="001B6519"/>
    <w:rsid w:val="001B6718"/>
    <w:rsid w:val="001C04E2"/>
    <w:rsid w:val="001C0E92"/>
    <w:rsid w:val="001C1369"/>
    <w:rsid w:val="001C14D5"/>
    <w:rsid w:val="001C20A2"/>
    <w:rsid w:val="001C21A7"/>
    <w:rsid w:val="001C3A43"/>
    <w:rsid w:val="001C3B2C"/>
    <w:rsid w:val="001C3B6E"/>
    <w:rsid w:val="001C522D"/>
    <w:rsid w:val="001C5796"/>
    <w:rsid w:val="001C5ABC"/>
    <w:rsid w:val="001C7289"/>
    <w:rsid w:val="001C7F3C"/>
    <w:rsid w:val="001D0D6B"/>
    <w:rsid w:val="001D0FB2"/>
    <w:rsid w:val="001D1112"/>
    <w:rsid w:val="001D193E"/>
    <w:rsid w:val="001D1CBC"/>
    <w:rsid w:val="001D1DCA"/>
    <w:rsid w:val="001D25D9"/>
    <w:rsid w:val="001D562F"/>
    <w:rsid w:val="001D586F"/>
    <w:rsid w:val="001D5C7E"/>
    <w:rsid w:val="001D5F97"/>
    <w:rsid w:val="001D602B"/>
    <w:rsid w:val="001D6CFA"/>
    <w:rsid w:val="001D7384"/>
    <w:rsid w:val="001D7485"/>
    <w:rsid w:val="001D790D"/>
    <w:rsid w:val="001E20FA"/>
    <w:rsid w:val="001E268A"/>
    <w:rsid w:val="001E320C"/>
    <w:rsid w:val="001E34DB"/>
    <w:rsid w:val="001E3905"/>
    <w:rsid w:val="001E3FC7"/>
    <w:rsid w:val="001E52EA"/>
    <w:rsid w:val="001E5699"/>
    <w:rsid w:val="001E6249"/>
    <w:rsid w:val="001E6BAF"/>
    <w:rsid w:val="001F0CA1"/>
    <w:rsid w:val="001F298D"/>
    <w:rsid w:val="001F2B9D"/>
    <w:rsid w:val="001F320E"/>
    <w:rsid w:val="001F3CAA"/>
    <w:rsid w:val="001F4219"/>
    <w:rsid w:val="001F4E7D"/>
    <w:rsid w:val="001F519E"/>
    <w:rsid w:val="001F5758"/>
    <w:rsid w:val="001F5B76"/>
    <w:rsid w:val="001F6435"/>
    <w:rsid w:val="001F6607"/>
    <w:rsid w:val="001F6EA0"/>
    <w:rsid w:val="001F73B0"/>
    <w:rsid w:val="001F7E3F"/>
    <w:rsid w:val="00200D0C"/>
    <w:rsid w:val="00201AA3"/>
    <w:rsid w:val="0020269B"/>
    <w:rsid w:val="00202E53"/>
    <w:rsid w:val="00203B38"/>
    <w:rsid w:val="00203CDA"/>
    <w:rsid w:val="002040C4"/>
    <w:rsid w:val="00204A28"/>
    <w:rsid w:val="002069EA"/>
    <w:rsid w:val="00206D49"/>
    <w:rsid w:val="00206F5C"/>
    <w:rsid w:val="00207301"/>
    <w:rsid w:val="002103DC"/>
    <w:rsid w:val="002106C7"/>
    <w:rsid w:val="00210D43"/>
    <w:rsid w:val="00211848"/>
    <w:rsid w:val="00212176"/>
    <w:rsid w:val="002139DA"/>
    <w:rsid w:val="00213BA3"/>
    <w:rsid w:val="00217DA9"/>
    <w:rsid w:val="00220810"/>
    <w:rsid w:val="00220D65"/>
    <w:rsid w:val="00221EB9"/>
    <w:rsid w:val="002225B7"/>
    <w:rsid w:val="00223212"/>
    <w:rsid w:val="002234B1"/>
    <w:rsid w:val="00223659"/>
    <w:rsid w:val="00225A25"/>
    <w:rsid w:val="002262FC"/>
    <w:rsid w:val="002273EF"/>
    <w:rsid w:val="00227DE6"/>
    <w:rsid w:val="00230FB2"/>
    <w:rsid w:val="00233AB3"/>
    <w:rsid w:val="002340BA"/>
    <w:rsid w:val="0023430D"/>
    <w:rsid w:val="00235392"/>
    <w:rsid w:val="00235D19"/>
    <w:rsid w:val="002361C4"/>
    <w:rsid w:val="00236AFF"/>
    <w:rsid w:val="00236F49"/>
    <w:rsid w:val="002416B0"/>
    <w:rsid w:val="00243BC6"/>
    <w:rsid w:val="00243EAE"/>
    <w:rsid w:val="00244939"/>
    <w:rsid w:val="002449E8"/>
    <w:rsid w:val="00246E6F"/>
    <w:rsid w:val="002470D6"/>
    <w:rsid w:val="002473F1"/>
    <w:rsid w:val="0024777E"/>
    <w:rsid w:val="00247E79"/>
    <w:rsid w:val="00250028"/>
    <w:rsid w:val="00250257"/>
    <w:rsid w:val="0025058A"/>
    <w:rsid w:val="00250A08"/>
    <w:rsid w:val="00251860"/>
    <w:rsid w:val="00252375"/>
    <w:rsid w:val="002535C7"/>
    <w:rsid w:val="00254361"/>
    <w:rsid w:val="00254368"/>
    <w:rsid w:val="002544E0"/>
    <w:rsid w:val="002546A5"/>
    <w:rsid w:val="00254952"/>
    <w:rsid w:val="00254982"/>
    <w:rsid w:val="00256487"/>
    <w:rsid w:val="00256DC1"/>
    <w:rsid w:val="002571EB"/>
    <w:rsid w:val="00257DED"/>
    <w:rsid w:val="00257F63"/>
    <w:rsid w:val="00260372"/>
    <w:rsid w:val="00260937"/>
    <w:rsid w:val="00261083"/>
    <w:rsid w:val="00261264"/>
    <w:rsid w:val="00261BBA"/>
    <w:rsid w:val="00262574"/>
    <w:rsid w:val="002628AB"/>
    <w:rsid w:val="00262AD2"/>
    <w:rsid w:val="00262DCA"/>
    <w:rsid w:val="00263554"/>
    <w:rsid w:val="00265B3A"/>
    <w:rsid w:val="00266196"/>
    <w:rsid w:val="00266317"/>
    <w:rsid w:val="00266865"/>
    <w:rsid w:val="00266CED"/>
    <w:rsid w:val="00267D91"/>
    <w:rsid w:val="00270145"/>
    <w:rsid w:val="00271238"/>
    <w:rsid w:val="00272316"/>
    <w:rsid w:val="00276182"/>
    <w:rsid w:val="002762F0"/>
    <w:rsid w:val="00276AC6"/>
    <w:rsid w:val="002804B3"/>
    <w:rsid w:val="0028192E"/>
    <w:rsid w:val="0028388D"/>
    <w:rsid w:val="002838B9"/>
    <w:rsid w:val="00283C45"/>
    <w:rsid w:val="0028530D"/>
    <w:rsid w:val="00286C30"/>
    <w:rsid w:val="00286E6B"/>
    <w:rsid w:val="00287A0D"/>
    <w:rsid w:val="00287A65"/>
    <w:rsid w:val="00287C1B"/>
    <w:rsid w:val="0029146F"/>
    <w:rsid w:val="002917E6"/>
    <w:rsid w:val="00292904"/>
    <w:rsid w:val="00292AFF"/>
    <w:rsid w:val="00293079"/>
    <w:rsid w:val="0029330F"/>
    <w:rsid w:val="00293ED4"/>
    <w:rsid w:val="002943BE"/>
    <w:rsid w:val="002945B3"/>
    <w:rsid w:val="00296BC9"/>
    <w:rsid w:val="00296CFC"/>
    <w:rsid w:val="00296E16"/>
    <w:rsid w:val="002A0462"/>
    <w:rsid w:val="002A0E4F"/>
    <w:rsid w:val="002A12F1"/>
    <w:rsid w:val="002A1EEF"/>
    <w:rsid w:val="002A245C"/>
    <w:rsid w:val="002A25E9"/>
    <w:rsid w:val="002A25F7"/>
    <w:rsid w:val="002A267F"/>
    <w:rsid w:val="002A31B4"/>
    <w:rsid w:val="002A36D7"/>
    <w:rsid w:val="002A3A06"/>
    <w:rsid w:val="002A42D8"/>
    <w:rsid w:val="002A4BD5"/>
    <w:rsid w:val="002A4E0A"/>
    <w:rsid w:val="002A6903"/>
    <w:rsid w:val="002A6E9A"/>
    <w:rsid w:val="002A7790"/>
    <w:rsid w:val="002A7DA2"/>
    <w:rsid w:val="002B075F"/>
    <w:rsid w:val="002B0B01"/>
    <w:rsid w:val="002B0BB3"/>
    <w:rsid w:val="002B0D35"/>
    <w:rsid w:val="002B1104"/>
    <w:rsid w:val="002B11C5"/>
    <w:rsid w:val="002B278A"/>
    <w:rsid w:val="002B2D8C"/>
    <w:rsid w:val="002B3AF6"/>
    <w:rsid w:val="002B4300"/>
    <w:rsid w:val="002B488B"/>
    <w:rsid w:val="002B54F3"/>
    <w:rsid w:val="002B6949"/>
    <w:rsid w:val="002B7393"/>
    <w:rsid w:val="002B7834"/>
    <w:rsid w:val="002B78E3"/>
    <w:rsid w:val="002C0676"/>
    <w:rsid w:val="002C09D2"/>
    <w:rsid w:val="002C0D76"/>
    <w:rsid w:val="002C0DCD"/>
    <w:rsid w:val="002C20AE"/>
    <w:rsid w:val="002C2142"/>
    <w:rsid w:val="002C39FA"/>
    <w:rsid w:val="002C476D"/>
    <w:rsid w:val="002C4AE4"/>
    <w:rsid w:val="002C5211"/>
    <w:rsid w:val="002C67AA"/>
    <w:rsid w:val="002C6FBB"/>
    <w:rsid w:val="002C74FB"/>
    <w:rsid w:val="002D05DF"/>
    <w:rsid w:val="002D0CD9"/>
    <w:rsid w:val="002D109C"/>
    <w:rsid w:val="002D157C"/>
    <w:rsid w:val="002D1B0E"/>
    <w:rsid w:val="002D27AD"/>
    <w:rsid w:val="002D3453"/>
    <w:rsid w:val="002D3A00"/>
    <w:rsid w:val="002D4B6B"/>
    <w:rsid w:val="002D683C"/>
    <w:rsid w:val="002D68E6"/>
    <w:rsid w:val="002D6B9E"/>
    <w:rsid w:val="002D6F40"/>
    <w:rsid w:val="002D7156"/>
    <w:rsid w:val="002D789F"/>
    <w:rsid w:val="002D78FE"/>
    <w:rsid w:val="002D7D95"/>
    <w:rsid w:val="002E1154"/>
    <w:rsid w:val="002E16F7"/>
    <w:rsid w:val="002E1AC8"/>
    <w:rsid w:val="002E2215"/>
    <w:rsid w:val="002E3084"/>
    <w:rsid w:val="002E3A5A"/>
    <w:rsid w:val="002E5068"/>
    <w:rsid w:val="002E564B"/>
    <w:rsid w:val="002E593E"/>
    <w:rsid w:val="002E5B36"/>
    <w:rsid w:val="002E661D"/>
    <w:rsid w:val="002E6956"/>
    <w:rsid w:val="002E703F"/>
    <w:rsid w:val="002F17A9"/>
    <w:rsid w:val="002F17C3"/>
    <w:rsid w:val="002F3488"/>
    <w:rsid w:val="002F3736"/>
    <w:rsid w:val="002F403A"/>
    <w:rsid w:val="002F4F3F"/>
    <w:rsid w:val="002F57C9"/>
    <w:rsid w:val="002F6057"/>
    <w:rsid w:val="002F69FA"/>
    <w:rsid w:val="002F7496"/>
    <w:rsid w:val="002F7B68"/>
    <w:rsid w:val="002F7E50"/>
    <w:rsid w:val="0030036C"/>
    <w:rsid w:val="00302C91"/>
    <w:rsid w:val="00303CC1"/>
    <w:rsid w:val="00305188"/>
    <w:rsid w:val="00305238"/>
    <w:rsid w:val="0030686E"/>
    <w:rsid w:val="00306A0E"/>
    <w:rsid w:val="0030720B"/>
    <w:rsid w:val="0030738A"/>
    <w:rsid w:val="003075C7"/>
    <w:rsid w:val="003106B9"/>
    <w:rsid w:val="003106D1"/>
    <w:rsid w:val="00310C5F"/>
    <w:rsid w:val="00311F25"/>
    <w:rsid w:val="003131F9"/>
    <w:rsid w:val="00313253"/>
    <w:rsid w:val="00314317"/>
    <w:rsid w:val="003150FC"/>
    <w:rsid w:val="003152F8"/>
    <w:rsid w:val="00316B82"/>
    <w:rsid w:val="00316C5F"/>
    <w:rsid w:val="00317842"/>
    <w:rsid w:val="00321656"/>
    <w:rsid w:val="00321C2F"/>
    <w:rsid w:val="003233E3"/>
    <w:rsid w:val="00323D15"/>
    <w:rsid w:val="00323D8B"/>
    <w:rsid w:val="00323DEA"/>
    <w:rsid w:val="00324127"/>
    <w:rsid w:val="003241A4"/>
    <w:rsid w:val="003244D2"/>
    <w:rsid w:val="003250A3"/>
    <w:rsid w:val="00325E00"/>
    <w:rsid w:val="0032658A"/>
    <w:rsid w:val="0032678F"/>
    <w:rsid w:val="00326870"/>
    <w:rsid w:val="00327416"/>
    <w:rsid w:val="00330C11"/>
    <w:rsid w:val="003312F1"/>
    <w:rsid w:val="00331AA6"/>
    <w:rsid w:val="00333980"/>
    <w:rsid w:val="00334369"/>
    <w:rsid w:val="003353A0"/>
    <w:rsid w:val="00335A37"/>
    <w:rsid w:val="00335D33"/>
    <w:rsid w:val="0033694D"/>
    <w:rsid w:val="003371EB"/>
    <w:rsid w:val="003372BA"/>
    <w:rsid w:val="003416DB"/>
    <w:rsid w:val="00341860"/>
    <w:rsid w:val="0034259C"/>
    <w:rsid w:val="00342633"/>
    <w:rsid w:val="0034268F"/>
    <w:rsid w:val="00343418"/>
    <w:rsid w:val="003439B1"/>
    <w:rsid w:val="00343D36"/>
    <w:rsid w:val="00343F30"/>
    <w:rsid w:val="00344602"/>
    <w:rsid w:val="00345156"/>
    <w:rsid w:val="0034693A"/>
    <w:rsid w:val="00347828"/>
    <w:rsid w:val="003479D2"/>
    <w:rsid w:val="00347A84"/>
    <w:rsid w:val="00347BE7"/>
    <w:rsid w:val="0035146E"/>
    <w:rsid w:val="00351BCF"/>
    <w:rsid w:val="00351E0B"/>
    <w:rsid w:val="003520CB"/>
    <w:rsid w:val="00352A1D"/>
    <w:rsid w:val="00352ADF"/>
    <w:rsid w:val="00352E6E"/>
    <w:rsid w:val="003537CC"/>
    <w:rsid w:val="00353AE6"/>
    <w:rsid w:val="003542E0"/>
    <w:rsid w:val="00354BF1"/>
    <w:rsid w:val="00354F2D"/>
    <w:rsid w:val="00354F6F"/>
    <w:rsid w:val="0035668A"/>
    <w:rsid w:val="00356BA0"/>
    <w:rsid w:val="003579C8"/>
    <w:rsid w:val="00360293"/>
    <w:rsid w:val="00360D08"/>
    <w:rsid w:val="0036313B"/>
    <w:rsid w:val="003637DF"/>
    <w:rsid w:val="0036388C"/>
    <w:rsid w:val="00363B69"/>
    <w:rsid w:val="00363D90"/>
    <w:rsid w:val="0036459E"/>
    <w:rsid w:val="0036571B"/>
    <w:rsid w:val="00365964"/>
    <w:rsid w:val="00365A07"/>
    <w:rsid w:val="003661DE"/>
    <w:rsid w:val="00371768"/>
    <w:rsid w:val="00371831"/>
    <w:rsid w:val="003729AF"/>
    <w:rsid w:val="0037503B"/>
    <w:rsid w:val="00376AAE"/>
    <w:rsid w:val="0037762C"/>
    <w:rsid w:val="00380E5E"/>
    <w:rsid w:val="003820E2"/>
    <w:rsid w:val="00382E34"/>
    <w:rsid w:val="003833C0"/>
    <w:rsid w:val="00384F7E"/>
    <w:rsid w:val="00385670"/>
    <w:rsid w:val="003857B2"/>
    <w:rsid w:val="00385B86"/>
    <w:rsid w:val="003860DA"/>
    <w:rsid w:val="003862F7"/>
    <w:rsid w:val="003865C5"/>
    <w:rsid w:val="003874EB"/>
    <w:rsid w:val="00387525"/>
    <w:rsid w:val="00387801"/>
    <w:rsid w:val="003906B1"/>
    <w:rsid w:val="003907D1"/>
    <w:rsid w:val="003915D7"/>
    <w:rsid w:val="003917F7"/>
    <w:rsid w:val="0039220B"/>
    <w:rsid w:val="003929EE"/>
    <w:rsid w:val="00393529"/>
    <w:rsid w:val="0039374D"/>
    <w:rsid w:val="0039406B"/>
    <w:rsid w:val="00395C64"/>
    <w:rsid w:val="00395E2E"/>
    <w:rsid w:val="00397548"/>
    <w:rsid w:val="00397C0E"/>
    <w:rsid w:val="003A0541"/>
    <w:rsid w:val="003A05B2"/>
    <w:rsid w:val="003A0C74"/>
    <w:rsid w:val="003A0EE5"/>
    <w:rsid w:val="003A1F10"/>
    <w:rsid w:val="003A2A62"/>
    <w:rsid w:val="003A433E"/>
    <w:rsid w:val="003A45AF"/>
    <w:rsid w:val="003A4AFD"/>
    <w:rsid w:val="003A5359"/>
    <w:rsid w:val="003A571F"/>
    <w:rsid w:val="003A5FF6"/>
    <w:rsid w:val="003A6FB8"/>
    <w:rsid w:val="003A781B"/>
    <w:rsid w:val="003B07C8"/>
    <w:rsid w:val="003B083A"/>
    <w:rsid w:val="003B1C56"/>
    <w:rsid w:val="003B2E94"/>
    <w:rsid w:val="003B309E"/>
    <w:rsid w:val="003B30A4"/>
    <w:rsid w:val="003B4138"/>
    <w:rsid w:val="003B52A9"/>
    <w:rsid w:val="003B5F80"/>
    <w:rsid w:val="003B70E1"/>
    <w:rsid w:val="003B725A"/>
    <w:rsid w:val="003B729D"/>
    <w:rsid w:val="003C0479"/>
    <w:rsid w:val="003C12B7"/>
    <w:rsid w:val="003C3FCD"/>
    <w:rsid w:val="003C58D1"/>
    <w:rsid w:val="003C5B56"/>
    <w:rsid w:val="003C6B8E"/>
    <w:rsid w:val="003C6E41"/>
    <w:rsid w:val="003D02BA"/>
    <w:rsid w:val="003D0503"/>
    <w:rsid w:val="003D0C60"/>
    <w:rsid w:val="003D0D28"/>
    <w:rsid w:val="003D2FC7"/>
    <w:rsid w:val="003D4335"/>
    <w:rsid w:val="003D476C"/>
    <w:rsid w:val="003D47DB"/>
    <w:rsid w:val="003D4D99"/>
    <w:rsid w:val="003D56A7"/>
    <w:rsid w:val="003D6D2B"/>
    <w:rsid w:val="003E01D1"/>
    <w:rsid w:val="003E099C"/>
    <w:rsid w:val="003E0BFF"/>
    <w:rsid w:val="003E13C0"/>
    <w:rsid w:val="003E16E7"/>
    <w:rsid w:val="003E23AA"/>
    <w:rsid w:val="003E299A"/>
    <w:rsid w:val="003E2B22"/>
    <w:rsid w:val="003E2DC4"/>
    <w:rsid w:val="003E3470"/>
    <w:rsid w:val="003E3BC9"/>
    <w:rsid w:val="003E3E6E"/>
    <w:rsid w:val="003E4245"/>
    <w:rsid w:val="003E4411"/>
    <w:rsid w:val="003E5ADF"/>
    <w:rsid w:val="003E6109"/>
    <w:rsid w:val="003E7497"/>
    <w:rsid w:val="003E75D1"/>
    <w:rsid w:val="003E7C04"/>
    <w:rsid w:val="003E7E05"/>
    <w:rsid w:val="003F00A4"/>
    <w:rsid w:val="003F141D"/>
    <w:rsid w:val="003F1653"/>
    <w:rsid w:val="003F1A36"/>
    <w:rsid w:val="003F3828"/>
    <w:rsid w:val="003F3DF7"/>
    <w:rsid w:val="003F40B7"/>
    <w:rsid w:val="003F48A4"/>
    <w:rsid w:val="003F48E7"/>
    <w:rsid w:val="003F5348"/>
    <w:rsid w:val="003F5434"/>
    <w:rsid w:val="003F5851"/>
    <w:rsid w:val="003F6084"/>
    <w:rsid w:val="003F6693"/>
    <w:rsid w:val="003F6A9C"/>
    <w:rsid w:val="003F7C45"/>
    <w:rsid w:val="004002D7"/>
    <w:rsid w:val="00402F6F"/>
    <w:rsid w:val="00403BE9"/>
    <w:rsid w:val="00403C9E"/>
    <w:rsid w:val="00403E19"/>
    <w:rsid w:val="004051F6"/>
    <w:rsid w:val="00405EFE"/>
    <w:rsid w:val="004065CE"/>
    <w:rsid w:val="00407085"/>
    <w:rsid w:val="00410325"/>
    <w:rsid w:val="00412740"/>
    <w:rsid w:val="00412F90"/>
    <w:rsid w:val="00413756"/>
    <w:rsid w:val="004139FD"/>
    <w:rsid w:val="00414886"/>
    <w:rsid w:val="00415434"/>
    <w:rsid w:val="00416265"/>
    <w:rsid w:val="00416892"/>
    <w:rsid w:val="00417A4A"/>
    <w:rsid w:val="004205E9"/>
    <w:rsid w:val="0042184A"/>
    <w:rsid w:val="00421C23"/>
    <w:rsid w:val="00421D98"/>
    <w:rsid w:val="00423444"/>
    <w:rsid w:val="004234C3"/>
    <w:rsid w:val="0042351E"/>
    <w:rsid w:val="004236C0"/>
    <w:rsid w:val="00424544"/>
    <w:rsid w:val="0042463D"/>
    <w:rsid w:val="0042531E"/>
    <w:rsid w:val="004271FA"/>
    <w:rsid w:val="004278E2"/>
    <w:rsid w:val="0043009F"/>
    <w:rsid w:val="00431A89"/>
    <w:rsid w:val="00431DE4"/>
    <w:rsid w:val="00432533"/>
    <w:rsid w:val="004325B1"/>
    <w:rsid w:val="00432848"/>
    <w:rsid w:val="00432AAF"/>
    <w:rsid w:val="00434102"/>
    <w:rsid w:val="00435842"/>
    <w:rsid w:val="004367A4"/>
    <w:rsid w:val="004368E8"/>
    <w:rsid w:val="00436E9C"/>
    <w:rsid w:val="00442216"/>
    <w:rsid w:val="00443D92"/>
    <w:rsid w:val="00444217"/>
    <w:rsid w:val="00444698"/>
    <w:rsid w:val="00445160"/>
    <w:rsid w:val="0044635B"/>
    <w:rsid w:val="00447717"/>
    <w:rsid w:val="00447D92"/>
    <w:rsid w:val="00450411"/>
    <w:rsid w:val="00450D3E"/>
    <w:rsid w:val="00451365"/>
    <w:rsid w:val="00451C2A"/>
    <w:rsid w:val="0045236C"/>
    <w:rsid w:val="0045287D"/>
    <w:rsid w:val="00454184"/>
    <w:rsid w:val="00454403"/>
    <w:rsid w:val="0045519E"/>
    <w:rsid w:val="00456120"/>
    <w:rsid w:val="004571B6"/>
    <w:rsid w:val="00457AA6"/>
    <w:rsid w:val="00457E27"/>
    <w:rsid w:val="00460CFF"/>
    <w:rsid w:val="00460F0F"/>
    <w:rsid w:val="0046157C"/>
    <w:rsid w:val="004627C2"/>
    <w:rsid w:val="00462CE1"/>
    <w:rsid w:val="00462F7A"/>
    <w:rsid w:val="00462FC5"/>
    <w:rsid w:val="004630E0"/>
    <w:rsid w:val="00464390"/>
    <w:rsid w:val="0046503E"/>
    <w:rsid w:val="00466ADB"/>
    <w:rsid w:val="00467D34"/>
    <w:rsid w:val="00470F51"/>
    <w:rsid w:val="004721E8"/>
    <w:rsid w:val="00472A3F"/>
    <w:rsid w:val="00473245"/>
    <w:rsid w:val="00473AC1"/>
    <w:rsid w:val="00473B6C"/>
    <w:rsid w:val="004745A4"/>
    <w:rsid w:val="0047510A"/>
    <w:rsid w:val="00475593"/>
    <w:rsid w:val="00475C2D"/>
    <w:rsid w:val="00475D46"/>
    <w:rsid w:val="004766AC"/>
    <w:rsid w:val="0047778E"/>
    <w:rsid w:val="00480B50"/>
    <w:rsid w:val="00480DDE"/>
    <w:rsid w:val="0048181A"/>
    <w:rsid w:val="00481E16"/>
    <w:rsid w:val="00482C0C"/>
    <w:rsid w:val="00482CAA"/>
    <w:rsid w:val="004839AB"/>
    <w:rsid w:val="00483B93"/>
    <w:rsid w:val="00484236"/>
    <w:rsid w:val="00485F00"/>
    <w:rsid w:val="004871CE"/>
    <w:rsid w:val="00487248"/>
    <w:rsid w:val="004905DC"/>
    <w:rsid w:val="00490A26"/>
    <w:rsid w:val="00492024"/>
    <w:rsid w:val="00493986"/>
    <w:rsid w:val="0049604D"/>
    <w:rsid w:val="004A0117"/>
    <w:rsid w:val="004A078B"/>
    <w:rsid w:val="004A07B2"/>
    <w:rsid w:val="004A0D69"/>
    <w:rsid w:val="004A0FAE"/>
    <w:rsid w:val="004A221B"/>
    <w:rsid w:val="004A31B3"/>
    <w:rsid w:val="004A3CEA"/>
    <w:rsid w:val="004A5E70"/>
    <w:rsid w:val="004A78B5"/>
    <w:rsid w:val="004A7B5D"/>
    <w:rsid w:val="004B2EFC"/>
    <w:rsid w:val="004B3655"/>
    <w:rsid w:val="004B3CC2"/>
    <w:rsid w:val="004B624E"/>
    <w:rsid w:val="004B6348"/>
    <w:rsid w:val="004B67A5"/>
    <w:rsid w:val="004B6CE6"/>
    <w:rsid w:val="004B6DF0"/>
    <w:rsid w:val="004B74B7"/>
    <w:rsid w:val="004B785D"/>
    <w:rsid w:val="004B7A00"/>
    <w:rsid w:val="004C04C0"/>
    <w:rsid w:val="004C0617"/>
    <w:rsid w:val="004C1F7A"/>
    <w:rsid w:val="004C3F76"/>
    <w:rsid w:val="004C4334"/>
    <w:rsid w:val="004C461A"/>
    <w:rsid w:val="004C4AC5"/>
    <w:rsid w:val="004C57A8"/>
    <w:rsid w:val="004C6692"/>
    <w:rsid w:val="004C6E6B"/>
    <w:rsid w:val="004C75A0"/>
    <w:rsid w:val="004C7866"/>
    <w:rsid w:val="004D1CA0"/>
    <w:rsid w:val="004D3240"/>
    <w:rsid w:val="004D3792"/>
    <w:rsid w:val="004D3B0F"/>
    <w:rsid w:val="004D3DDC"/>
    <w:rsid w:val="004D42D8"/>
    <w:rsid w:val="004D4F39"/>
    <w:rsid w:val="004D59DC"/>
    <w:rsid w:val="004E13FC"/>
    <w:rsid w:val="004E1BCF"/>
    <w:rsid w:val="004E1DDF"/>
    <w:rsid w:val="004E1EB4"/>
    <w:rsid w:val="004E2F20"/>
    <w:rsid w:val="004E4160"/>
    <w:rsid w:val="004E4B88"/>
    <w:rsid w:val="004E4E4C"/>
    <w:rsid w:val="004E530D"/>
    <w:rsid w:val="004E60F1"/>
    <w:rsid w:val="004E6169"/>
    <w:rsid w:val="004E672A"/>
    <w:rsid w:val="004E6A2C"/>
    <w:rsid w:val="004E6BD5"/>
    <w:rsid w:val="004E75A2"/>
    <w:rsid w:val="004F108D"/>
    <w:rsid w:val="004F1707"/>
    <w:rsid w:val="004F186B"/>
    <w:rsid w:val="004F22A1"/>
    <w:rsid w:val="004F299D"/>
    <w:rsid w:val="004F3277"/>
    <w:rsid w:val="004F3835"/>
    <w:rsid w:val="004F3B0A"/>
    <w:rsid w:val="004F5EFE"/>
    <w:rsid w:val="004F60E3"/>
    <w:rsid w:val="004F669F"/>
    <w:rsid w:val="004F79BB"/>
    <w:rsid w:val="00500C5F"/>
    <w:rsid w:val="00500D2C"/>
    <w:rsid w:val="005017C1"/>
    <w:rsid w:val="00501C18"/>
    <w:rsid w:val="00501E28"/>
    <w:rsid w:val="0050348E"/>
    <w:rsid w:val="00504B7F"/>
    <w:rsid w:val="005050FB"/>
    <w:rsid w:val="00505CF4"/>
    <w:rsid w:val="005077AC"/>
    <w:rsid w:val="00507980"/>
    <w:rsid w:val="005105A9"/>
    <w:rsid w:val="00511173"/>
    <w:rsid w:val="00512963"/>
    <w:rsid w:val="00512A0C"/>
    <w:rsid w:val="0051300B"/>
    <w:rsid w:val="005143D9"/>
    <w:rsid w:val="00515E04"/>
    <w:rsid w:val="00517CF2"/>
    <w:rsid w:val="00517D0E"/>
    <w:rsid w:val="00520091"/>
    <w:rsid w:val="00520E5F"/>
    <w:rsid w:val="00520EF6"/>
    <w:rsid w:val="0052119C"/>
    <w:rsid w:val="0052119D"/>
    <w:rsid w:val="005214EF"/>
    <w:rsid w:val="005219F8"/>
    <w:rsid w:val="00521F23"/>
    <w:rsid w:val="00521FD9"/>
    <w:rsid w:val="005220C9"/>
    <w:rsid w:val="005226A9"/>
    <w:rsid w:val="005228F0"/>
    <w:rsid w:val="00522D88"/>
    <w:rsid w:val="00522E19"/>
    <w:rsid w:val="00523089"/>
    <w:rsid w:val="0052538D"/>
    <w:rsid w:val="0052561D"/>
    <w:rsid w:val="00526F9A"/>
    <w:rsid w:val="00527082"/>
    <w:rsid w:val="005279CC"/>
    <w:rsid w:val="00530B06"/>
    <w:rsid w:val="00530DE1"/>
    <w:rsid w:val="00530E0C"/>
    <w:rsid w:val="00531C69"/>
    <w:rsid w:val="00531E4B"/>
    <w:rsid w:val="00531F9B"/>
    <w:rsid w:val="005325CF"/>
    <w:rsid w:val="00532BEE"/>
    <w:rsid w:val="00532D25"/>
    <w:rsid w:val="00534188"/>
    <w:rsid w:val="005342B1"/>
    <w:rsid w:val="005342C3"/>
    <w:rsid w:val="005346E7"/>
    <w:rsid w:val="00534EEA"/>
    <w:rsid w:val="0053596A"/>
    <w:rsid w:val="0053767F"/>
    <w:rsid w:val="0054045D"/>
    <w:rsid w:val="0054083D"/>
    <w:rsid w:val="00540ABA"/>
    <w:rsid w:val="00542670"/>
    <w:rsid w:val="00542D76"/>
    <w:rsid w:val="00543527"/>
    <w:rsid w:val="00543776"/>
    <w:rsid w:val="00543D77"/>
    <w:rsid w:val="00544384"/>
    <w:rsid w:val="00545293"/>
    <w:rsid w:val="00545804"/>
    <w:rsid w:val="0054581C"/>
    <w:rsid w:val="00545C14"/>
    <w:rsid w:val="0054619B"/>
    <w:rsid w:val="005463AD"/>
    <w:rsid w:val="00547C58"/>
    <w:rsid w:val="0055026C"/>
    <w:rsid w:val="005502D3"/>
    <w:rsid w:val="00550410"/>
    <w:rsid w:val="00550BB9"/>
    <w:rsid w:val="00552C69"/>
    <w:rsid w:val="00552F92"/>
    <w:rsid w:val="00553B80"/>
    <w:rsid w:val="005545D1"/>
    <w:rsid w:val="005555E9"/>
    <w:rsid w:val="00555F89"/>
    <w:rsid w:val="0055603C"/>
    <w:rsid w:val="005560A5"/>
    <w:rsid w:val="00557654"/>
    <w:rsid w:val="00557A70"/>
    <w:rsid w:val="00557CD6"/>
    <w:rsid w:val="005600E6"/>
    <w:rsid w:val="00560203"/>
    <w:rsid w:val="005607E5"/>
    <w:rsid w:val="00561347"/>
    <w:rsid w:val="005617F6"/>
    <w:rsid w:val="005629C4"/>
    <w:rsid w:val="00563CCB"/>
    <w:rsid w:val="005647D4"/>
    <w:rsid w:val="005700A1"/>
    <w:rsid w:val="00570FED"/>
    <w:rsid w:val="00571731"/>
    <w:rsid w:val="0057185F"/>
    <w:rsid w:val="00571C0A"/>
    <w:rsid w:val="005739C4"/>
    <w:rsid w:val="00573D96"/>
    <w:rsid w:val="00574451"/>
    <w:rsid w:val="00574786"/>
    <w:rsid w:val="0058068A"/>
    <w:rsid w:val="00580F37"/>
    <w:rsid w:val="0058122E"/>
    <w:rsid w:val="00581BF9"/>
    <w:rsid w:val="00582121"/>
    <w:rsid w:val="005829FD"/>
    <w:rsid w:val="005841CD"/>
    <w:rsid w:val="00584264"/>
    <w:rsid w:val="0058463E"/>
    <w:rsid w:val="00586400"/>
    <w:rsid w:val="00587029"/>
    <w:rsid w:val="0058716C"/>
    <w:rsid w:val="00587639"/>
    <w:rsid w:val="00587AB5"/>
    <w:rsid w:val="005908E3"/>
    <w:rsid w:val="00590ABC"/>
    <w:rsid w:val="00590E0A"/>
    <w:rsid w:val="005910E3"/>
    <w:rsid w:val="00591160"/>
    <w:rsid w:val="005932C5"/>
    <w:rsid w:val="00593329"/>
    <w:rsid w:val="00593711"/>
    <w:rsid w:val="00593E84"/>
    <w:rsid w:val="00594288"/>
    <w:rsid w:val="00597C40"/>
    <w:rsid w:val="005A0EE4"/>
    <w:rsid w:val="005A1A0E"/>
    <w:rsid w:val="005A2D92"/>
    <w:rsid w:val="005A31A9"/>
    <w:rsid w:val="005A3388"/>
    <w:rsid w:val="005A33B8"/>
    <w:rsid w:val="005A47EA"/>
    <w:rsid w:val="005A4C2C"/>
    <w:rsid w:val="005A54BA"/>
    <w:rsid w:val="005A5F7A"/>
    <w:rsid w:val="005A649F"/>
    <w:rsid w:val="005A73D9"/>
    <w:rsid w:val="005A7786"/>
    <w:rsid w:val="005B039A"/>
    <w:rsid w:val="005B131F"/>
    <w:rsid w:val="005B15AC"/>
    <w:rsid w:val="005B1677"/>
    <w:rsid w:val="005B1E2F"/>
    <w:rsid w:val="005B2518"/>
    <w:rsid w:val="005B3ADB"/>
    <w:rsid w:val="005B691E"/>
    <w:rsid w:val="005B756F"/>
    <w:rsid w:val="005C0624"/>
    <w:rsid w:val="005C24DC"/>
    <w:rsid w:val="005C3AC0"/>
    <w:rsid w:val="005C3CA1"/>
    <w:rsid w:val="005C3E34"/>
    <w:rsid w:val="005C46FC"/>
    <w:rsid w:val="005C50AA"/>
    <w:rsid w:val="005C5180"/>
    <w:rsid w:val="005C61C7"/>
    <w:rsid w:val="005D03A2"/>
    <w:rsid w:val="005D0C7D"/>
    <w:rsid w:val="005D0E5F"/>
    <w:rsid w:val="005D1D0E"/>
    <w:rsid w:val="005D378F"/>
    <w:rsid w:val="005D473A"/>
    <w:rsid w:val="005D5354"/>
    <w:rsid w:val="005D5EB7"/>
    <w:rsid w:val="005D66CC"/>
    <w:rsid w:val="005E02D7"/>
    <w:rsid w:val="005E1B90"/>
    <w:rsid w:val="005E1FC9"/>
    <w:rsid w:val="005E216D"/>
    <w:rsid w:val="005E29C1"/>
    <w:rsid w:val="005E2DDF"/>
    <w:rsid w:val="005E3053"/>
    <w:rsid w:val="005E3BCC"/>
    <w:rsid w:val="005E41DA"/>
    <w:rsid w:val="005E4EC9"/>
    <w:rsid w:val="005E54E1"/>
    <w:rsid w:val="005E65D6"/>
    <w:rsid w:val="005E6AFD"/>
    <w:rsid w:val="005E6EC4"/>
    <w:rsid w:val="005E71E3"/>
    <w:rsid w:val="005E78D1"/>
    <w:rsid w:val="005F261F"/>
    <w:rsid w:val="005F3066"/>
    <w:rsid w:val="005F30EC"/>
    <w:rsid w:val="005F3C3F"/>
    <w:rsid w:val="005F55C5"/>
    <w:rsid w:val="005F6BB6"/>
    <w:rsid w:val="005F6C5A"/>
    <w:rsid w:val="005F73BA"/>
    <w:rsid w:val="00600066"/>
    <w:rsid w:val="006006C2"/>
    <w:rsid w:val="00600B8D"/>
    <w:rsid w:val="006011EA"/>
    <w:rsid w:val="0060121F"/>
    <w:rsid w:val="00601CE6"/>
    <w:rsid w:val="00602160"/>
    <w:rsid w:val="0060268C"/>
    <w:rsid w:val="0060284D"/>
    <w:rsid w:val="00603143"/>
    <w:rsid w:val="00605DB6"/>
    <w:rsid w:val="006070BD"/>
    <w:rsid w:val="00607A71"/>
    <w:rsid w:val="00610089"/>
    <w:rsid w:val="006110C5"/>
    <w:rsid w:val="00611217"/>
    <w:rsid w:val="0061242E"/>
    <w:rsid w:val="00612463"/>
    <w:rsid w:val="00612B7C"/>
    <w:rsid w:val="006134EA"/>
    <w:rsid w:val="00613A29"/>
    <w:rsid w:val="00614917"/>
    <w:rsid w:val="00614F18"/>
    <w:rsid w:val="006154C7"/>
    <w:rsid w:val="0061649C"/>
    <w:rsid w:val="00616A08"/>
    <w:rsid w:val="00616C7C"/>
    <w:rsid w:val="006172DA"/>
    <w:rsid w:val="0061792B"/>
    <w:rsid w:val="00617CD2"/>
    <w:rsid w:val="006206C2"/>
    <w:rsid w:val="006220E3"/>
    <w:rsid w:val="0062259B"/>
    <w:rsid w:val="00622BD5"/>
    <w:rsid w:val="0062334F"/>
    <w:rsid w:val="006233D3"/>
    <w:rsid w:val="006236B3"/>
    <w:rsid w:val="00623866"/>
    <w:rsid w:val="0062393A"/>
    <w:rsid w:val="00624E15"/>
    <w:rsid w:val="00624E36"/>
    <w:rsid w:val="00627697"/>
    <w:rsid w:val="0062791E"/>
    <w:rsid w:val="00630657"/>
    <w:rsid w:val="00630A38"/>
    <w:rsid w:val="00631726"/>
    <w:rsid w:val="00631968"/>
    <w:rsid w:val="006319DE"/>
    <w:rsid w:val="00634D16"/>
    <w:rsid w:val="0063543A"/>
    <w:rsid w:val="00637283"/>
    <w:rsid w:val="006376BD"/>
    <w:rsid w:val="00640602"/>
    <w:rsid w:val="00640B34"/>
    <w:rsid w:val="00641874"/>
    <w:rsid w:val="00642891"/>
    <w:rsid w:val="0064307B"/>
    <w:rsid w:val="00643D85"/>
    <w:rsid w:val="00644DA1"/>
    <w:rsid w:val="00645516"/>
    <w:rsid w:val="006455E8"/>
    <w:rsid w:val="0064594C"/>
    <w:rsid w:val="00646156"/>
    <w:rsid w:val="006461DD"/>
    <w:rsid w:val="006462DA"/>
    <w:rsid w:val="00646657"/>
    <w:rsid w:val="00646B69"/>
    <w:rsid w:val="0065029D"/>
    <w:rsid w:val="00650F36"/>
    <w:rsid w:val="006527FF"/>
    <w:rsid w:val="00652881"/>
    <w:rsid w:val="006533E7"/>
    <w:rsid w:val="0065351C"/>
    <w:rsid w:val="00655190"/>
    <w:rsid w:val="00657E85"/>
    <w:rsid w:val="00660561"/>
    <w:rsid w:val="00660E05"/>
    <w:rsid w:val="00662299"/>
    <w:rsid w:val="00662679"/>
    <w:rsid w:val="00664B72"/>
    <w:rsid w:val="00664ECC"/>
    <w:rsid w:val="0066584A"/>
    <w:rsid w:val="0066694B"/>
    <w:rsid w:val="00667825"/>
    <w:rsid w:val="006679CF"/>
    <w:rsid w:val="00672226"/>
    <w:rsid w:val="00673C15"/>
    <w:rsid w:val="00675D07"/>
    <w:rsid w:val="00675D22"/>
    <w:rsid w:val="006760E2"/>
    <w:rsid w:val="006777DB"/>
    <w:rsid w:val="00680F4D"/>
    <w:rsid w:val="00681012"/>
    <w:rsid w:val="006816C8"/>
    <w:rsid w:val="006816F6"/>
    <w:rsid w:val="00681CF7"/>
    <w:rsid w:val="00682126"/>
    <w:rsid w:val="006828AC"/>
    <w:rsid w:val="00682C2A"/>
    <w:rsid w:val="00683BDA"/>
    <w:rsid w:val="00684689"/>
    <w:rsid w:val="00684720"/>
    <w:rsid w:val="0068562D"/>
    <w:rsid w:val="00685726"/>
    <w:rsid w:val="0068598D"/>
    <w:rsid w:val="00685AFA"/>
    <w:rsid w:val="00685C02"/>
    <w:rsid w:val="00685E37"/>
    <w:rsid w:val="00686589"/>
    <w:rsid w:val="00686A3A"/>
    <w:rsid w:val="006876E8"/>
    <w:rsid w:val="006877AA"/>
    <w:rsid w:val="00687DF3"/>
    <w:rsid w:val="00693421"/>
    <w:rsid w:val="0069499A"/>
    <w:rsid w:val="00696087"/>
    <w:rsid w:val="00696286"/>
    <w:rsid w:val="006968E3"/>
    <w:rsid w:val="00696A97"/>
    <w:rsid w:val="00696EB2"/>
    <w:rsid w:val="0069703D"/>
    <w:rsid w:val="006972AE"/>
    <w:rsid w:val="006A165A"/>
    <w:rsid w:val="006A1E6C"/>
    <w:rsid w:val="006A37F4"/>
    <w:rsid w:val="006A480C"/>
    <w:rsid w:val="006A5F8F"/>
    <w:rsid w:val="006A63A5"/>
    <w:rsid w:val="006A664A"/>
    <w:rsid w:val="006A66DF"/>
    <w:rsid w:val="006A674D"/>
    <w:rsid w:val="006A6EAC"/>
    <w:rsid w:val="006A71BC"/>
    <w:rsid w:val="006A76B8"/>
    <w:rsid w:val="006B0A7E"/>
    <w:rsid w:val="006B1175"/>
    <w:rsid w:val="006B217F"/>
    <w:rsid w:val="006B3CA4"/>
    <w:rsid w:val="006B42A3"/>
    <w:rsid w:val="006B6C10"/>
    <w:rsid w:val="006B7275"/>
    <w:rsid w:val="006B7879"/>
    <w:rsid w:val="006B7BCF"/>
    <w:rsid w:val="006C02BF"/>
    <w:rsid w:val="006C035E"/>
    <w:rsid w:val="006C3F83"/>
    <w:rsid w:val="006C5AD1"/>
    <w:rsid w:val="006C5D8B"/>
    <w:rsid w:val="006C79DA"/>
    <w:rsid w:val="006D010E"/>
    <w:rsid w:val="006D0200"/>
    <w:rsid w:val="006D0D57"/>
    <w:rsid w:val="006D1140"/>
    <w:rsid w:val="006D1DCA"/>
    <w:rsid w:val="006D21C0"/>
    <w:rsid w:val="006D26A6"/>
    <w:rsid w:val="006D2944"/>
    <w:rsid w:val="006D2F9E"/>
    <w:rsid w:val="006D3C25"/>
    <w:rsid w:val="006D3EBF"/>
    <w:rsid w:val="006D5009"/>
    <w:rsid w:val="006D5749"/>
    <w:rsid w:val="006D5F99"/>
    <w:rsid w:val="006D744E"/>
    <w:rsid w:val="006D7810"/>
    <w:rsid w:val="006E0391"/>
    <w:rsid w:val="006E1346"/>
    <w:rsid w:val="006E13F0"/>
    <w:rsid w:val="006E157F"/>
    <w:rsid w:val="006E1836"/>
    <w:rsid w:val="006E1AC3"/>
    <w:rsid w:val="006E287A"/>
    <w:rsid w:val="006E3CE3"/>
    <w:rsid w:val="006E4417"/>
    <w:rsid w:val="006E51C9"/>
    <w:rsid w:val="006E52B5"/>
    <w:rsid w:val="006E579F"/>
    <w:rsid w:val="006E5C3B"/>
    <w:rsid w:val="006E6689"/>
    <w:rsid w:val="006F11B1"/>
    <w:rsid w:val="006F148F"/>
    <w:rsid w:val="006F3C5D"/>
    <w:rsid w:val="006F3F82"/>
    <w:rsid w:val="006F4191"/>
    <w:rsid w:val="006F41E8"/>
    <w:rsid w:val="006F4786"/>
    <w:rsid w:val="006F4873"/>
    <w:rsid w:val="006F4B11"/>
    <w:rsid w:val="006F56BA"/>
    <w:rsid w:val="006F5D24"/>
    <w:rsid w:val="006F65D9"/>
    <w:rsid w:val="006F6AEB"/>
    <w:rsid w:val="007013D1"/>
    <w:rsid w:val="00701D20"/>
    <w:rsid w:val="007029A6"/>
    <w:rsid w:val="00702BD3"/>
    <w:rsid w:val="00704435"/>
    <w:rsid w:val="0070498F"/>
    <w:rsid w:val="00704B55"/>
    <w:rsid w:val="00704EA0"/>
    <w:rsid w:val="0070529C"/>
    <w:rsid w:val="00705EED"/>
    <w:rsid w:val="0070684F"/>
    <w:rsid w:val="0070696C"/>
    <w:rsid w:val="007100F9"/>
    <w:rsid w:val="0071068B"/>
    <w:rsid w:val="007107F3"/>
    <w:rsid w:val="00711131"/>
    <w:rsid w:val="00711712"/>
    <w:rsid w:val="00711C43"/>
    <w:rsid w:val="00711D2C"/>
    <w:rsid w:val="00712F24"/>
    <w:rsid w:val="00713092"/>
    <w:rsid w:val="0071371E"/>
    <w:rsid w:val="00713E18"/>
    <w:rsid w:val="007149EF"/>
    <w:rsid w:val="0071540F"/>
    <w:rsid w:val="00715580"/>
    <w:rsid w:val="007155AB"/>
    <w:rsid w:val="0071641C"/>
    <w:rsid w:val="007164B8"/>
    <w:rsid w:val="00716C1D"/>
    <w:rsid w:val="0072071F"/>
    <w:rsid w:val="00720A03"/>
    <w:rsid w:val="007216F2"/>
    <w:rsid w:val="00723C2C"/>
    <w:rsid w:val="0072434E"/>
    <w:rsid w:val="00724B55"/>
    <w:rsid w:val="007255E1"/>
    <w:rsid w:val="007256F6"/>
    <w:rsid w:val="0072665F"/>
    <w:rsid w:val="0072687A"/>
    <w:rsid w:val="00727263"/>
    <w:rsid w:val="00727D8B"/>
    <w:rsid w:val="00730329"/>
    <w:rsid w:val="007309E8"/>
    <w:rsid w:val="007315BB"/>
    <w:rsid w:val="00731730"/>
    <w:rsid w:val="00731E55"/>
    <w:rsid w:val="00733FAC"/>
    <w:rsid w:val="00734D49"/>
    <w:rsid w:val="00734E6D"/>
    <w:rsid w:val="0073609B"/>
    <w:rsid w:val="007410B7"/>
    <w:rsid w:val="00741A18"/>
    <w:rsid w:val="00742089"/>
    <w:rsid w:val="007420D7"/>
    <w:rsid w:val="007422AC"/>
    <w:rsid w:val="00742780"/>
    <w:rsid w:val="00742C6A"/>
    <w:rsid w:val="00743263"/>
    <w:rsid w:val="007442DF"/>
    <w:rsid w:val="00744EA5"/>
    <w:rsid w:val="00745268"/>
    <w:rsid w:val="007463A3"/>
    <w:rsid w:val="00747164"/>
    <w:rsid w:val="00747756"/>
    <w:rsid w:val="00747D27"/>
    <w:rsid w:val="00750BCF"/>
    <w:rsid w:val="00750D62"/>
    <w:rsid w:val="00751571"/>
    <w:rsid w:val="00751C02"/>
    <w:rsid w:val="007526CA"/>
    <w:rsid w:val="00753753"/>
    <w:rsid w:val="0075431D"/>
    <w:rsid w:val="00754477"/>
    <w:rsid w:val="00754857"/>
    <w:rsid w:val="00755005"/>
    <w:rsid w:val="00755E17"/>
    <w:rsid w:val="007575A8"/>
    <w:rsid w:val="00757660"/>
    <w:rsid w:val="0075774B"/>
    <w:rsid w:val="00760E82"/>
    <w:rsid w:val="00762936"/>
    <w:rsid w:val="007629CF"/>
    <w:rsid w:val="007644BA"/>
    <w:rsid w:val="00765AE4"/>
    <w:rsid w:val="00767DB4"/>
    <w:rsid w:val="00770055"/>
    <w:rsid w:val="007706A7"/>
    <w:rsid w:val="00770D35"/>
    <w:rsid w:val="007713C1"/>
    <w:rsid w:val="007723A4"/>
    <w:rsid w:val="00772608"/>
    <w:rsid w:val="00773BA7"/>
    <w:rsid w:val="00773C69"/>
    <w:rsid w:val="007744AF"/>
    <w:rsid w:val="007746A7"/>
    <w:rsid w:val="00774895"/>
    <w:rsid w:val="007749A0"/>
    <w:rsid w:val="00774A0C"/>
    <w:rsid w:val="007750BC"/>
    <w:rsid w:val="00776B57"/>
    <w:rsid w:val="00776E85"/>
    <w:rsid w:val="00777038"/>
    <w:rsid w:val="007770EA"/>
    <w:rsid w:val="00777422"/>
    <w:rsid w:val="0078024D"/>
    <w:rsid w:val="00780875"/>
    <w:rsid w:val="00781565"/>
    <w:rsid w:val="00782332"/>
    <w:rsid w:val="00783D1F"/>
    <w:rsid w:val="007851A1"/>
    <w:rsid w:val="00785AB0"/>
    <w:rsid w:val="00785C4B"/>
    <w:rsid w:val="00785D8F"/>
    <w:rsid w:val="007860D0"/>
    <w:rsid w:val="00786412"/>
    <w:rsid w:val="0078685B"/>
    <w:rsid w:val="0078704D"/>
    <w:rsid w:val="00787C57"/>
    <w:rsid w:val="007902FD"/>
    <w:rsid w:val="007919D2"/>
    <w:rsid w:val="00791B72"/>
    <w:rsid w:val="00791FE2"/>
    <w:rsid w:val="0079293F"/>
    <w:rsid w:val="0079297C"/>
    <w:rsid w:val="00792E31"/>
    <w:rsid w:val="0079308A"/>
    <w:rsid w:val="007935C6"/>
    <w:rsid w:val="007964D5"/>
    <w:rsid w:val="00797053"/>
    <w:rsid w:val="00797A46"/>
    <w:rsid w:val="007A0956"/>
    <w:rsid w:val="007A122A"/>
    <w:rsid w:val="007A2CD3"/>
    <w:rsid w:val="007A39A3"/>
    <w:rsid w:val="007A4353"/>
    <w:rsid w:val="007A4C13"/>
    <w:rsid w:val="007A4D9C"/>
    <w:rsid w:val="007A524D"/>
    <w:rsid w:val="007A54CD"/>
    <w:rsid w:val="007A5564"/>
    <w:rsid w:val="007A565C"/>
    <w:rsid w:val="007A5928"/>
    <w:rsid w:val="007A5C5C"/>
    <w:rsid w:val="007A6015"/>
    <w:rsid w:val="007A74F9"/>
    <w:rsid w:val="007A77E6"/>
    <w:rsid w:val="007A78F3"/>
    <w:rsid w:val="007B03F7"/>
    <w:rsid w:val="007B0724"/>
    <w:rsid w:val="007B09D6"/>
    <w:rsid w:val="007B0C24"/>
    <w:rsid w:val="007B0C25"/>
    <w:rsid w:val="007B12DD"/>
    <w:rsid w:val="007B2147"/>
    <w:rsid w:val="007B295C"/>
    <w:rsid w:val="007B336C"/>
    <w:rsid w:val="007B34A8"/>
    <w:rsid w:val="007B390C"/>
    <w:rsid w:val="007B3A8C"/>
    <w:rsid w:val="007B3CEB"/>
    <w:rsid w:val="007B417F"/>
    <w:rsid w:val="007B5416"/>
    <w:rsid w:val="007B5879"/>
    <w:rsid w:val="007B5D50"/>
    <w:rsid w:val="007B6229"/>
    <w:rsid w:val="007B7581"/>
    <w:rsid w:val="007B7735"/>
    <w:rsid w:val="007B7C1F"/>
    <w:rsid w:val="007C02FD"/>
    <w:rsid w:val="007C1D0D"/>
    <w:rsid w:val="007C1F6C"/>
    <w:rsid w:val="007C23D2"/>
    <w:rsid w:val="007C2436"/>
    <w:rsid w:val="007C2608"/>
    <w:rsid w:val="007C2DAF"/>
    <w:rsid w:val="007C3444"/>
    <w:rsid w:val="007C354C"/>
    <w:rsid w:val="007C4887"/>
    <w:rsid w:val="007C549C"/>
    <w:rsid w:val="007C54A3"/>
    <w:rsid w:val="007C5FF3"/>
    <w:rsid w:val="007C614D"/>
    <w:rsid w:val="007C69AD"/>
    <w:rsid w:val="007C72D8"/>
    <w:rsid w:val="007C7BB1"/>
    <w:rsid w:val="007D0C91"/>
    <w:rsid w:val="007D1418"/>
    <w:rsid w:val="007D19DD"/>
    <w:rsid w:val="007D1B56"/>
    <w:rsid w:val="007D2D8E"/>
    <w:rsid w:val="007D2F37"/>
    <w:rsid w:val="007D513A"/>
    <w:rsid w:val="007E0065"/>
    <w:rsid w:val="007E153D"/>
    <w:rsid w:val="007E15C8"/>
    <w:rsid w:val="007E1F32"/>
    <w:rsid w:val="007E1F9F"/>
    <w:rsid w:val="007E22D8"/>
    <w:rsid w:val="007E288C"/>
    <w:rsid w:val="007E29D8"/>
    <w:rsid w:val="007E2C56"/>
    <w:rsid w:val="007E361E"/>
    <w:rsid w:val="007E4741"/>
    <w:rsid w:val="007E4EC3"/>
    <w:rsid w:val="007E52F0"/>
    <w:rsid w:val="007E53A5"/>
    <w:rsid w:val="007E5F34"/>
    <w:rsid w:val="007E6052"/>
    <w:rsid w:val="007E665D"/>
    <w:rsid w:val="007E7ECA"/>
    <w:rsid w:val="007E7FEA"/>
    <w:rsid w:val="007F03DD"/>
    <w:rsid w:val="007F047A"/>
    <w:rsid w:val="007F06DE"/>
    <w:rsid w:val="007F26A9"/>
    <w:rsid w:val="007F2DFC"/>
    <w:rsid w:val="007F31EA"/>
    <w:rsid w:val="007F357C"/>
    <w:rsid w:val="007F5BD2"/>
    <w:rsid w:val="007F619D"/>
    <w:rsid w:val="007F6429"/>
    <w:rsid w:val="007F668C"/>
    <w:rsid w:val="007F7380"/>
    <w:rsid w:val="008002BD"/>
    <w:rsid w:val="008002E3"/>
    <w:rsid w:val="008020BB"/>
    <w:rsid w:val="00802126"/>
    <w:rsid w:val="00803666"/>
    <w:rsid w:val="008040D0"/>
    <w:rsid w:val="00805C1A"/>
    <w:rsid w:val="00806AC1"/>
    <w:rsid w:val="00806B26"/>
    <w:rsid w:val="00806FD0"/>
    <w:rsid w:val="00807D8E"/>
    <w:rsid w:val="008102F6"/>
    <w:rsid w:val="0081078D"/>
    <w:rsid w:val="008109E6"/>
    <w:rsid w:val="00811209"/>
    <w:rsid w:val="00811CD3"/>
    <w:rsid w:val="00812828"/>
    <w:rsid w:val="00812B51"/>
    <w:rsid w:val="00812EC0"/>
    <w:rsid w:val="00813890"/>
    <w:rsid w:val="00813C81"/>
    <w:rsid w:val="0081426A"/>
    <w:rsid w:val="00814314"/>
    <w:rsid w:val="00814335"/>
    <w:rsid w:val="00814D2F"/>
    <w:rsid w:val="00814F81"/>
    <w:rsid w:val="008156C1"/>
    <w:rsid w:val="00815E43"/>
    <w:rsid w:val="00815FDA"/>
    <w:rsid w:val="0081629A"/>
    <w:rsid w:val="00816E36"/>
    <w:rsid w:val="00817D00"/>
    <w:rsid w:val="00820725"/>
    <w:rsid w:val="00821CB4"/>
    <w:rsid w:val="00821FB3"/>
    <w:rsid w:val="00822B3C"/>
    <w:rsid w:val="0082362E"/>
    <w:rsid w:val="00823B6A"/>
    <w:rsid w:val="00824154"/>
    <w:rsid w:val="00824C39"/>
    <w:rsid w:val="00825710"/>
    <w:rsid w:val="00826912"/>
    <w:rsid w:val="008308EE"/>
    <w:rsid w:val="008311A5"/>
    <w:rsid w:val="008312C9"/>
    <w:rsid w:val="00831307"/>
    <w:rsid w:val="00831624"/>
    <w:rsid w:val="0083176D"/>
    <w:rsid w:val="00831A98"/>
    <w:rsid w:val="00831D3D"/>
    <w:rsid w:val="00832112"/>
    <w:rsid w:val="00832DB0"/>
    <w:rsid w:val="0083354A"/>
    <w:rsid w:val="0083497D"/>
    <w:rsid w:val="0083593F"/>
    <w:rsid w:val="00836584"/>
    <w:rsid w:val="00836EF7"/>
    <w:rsid w:val="0084184B"/>
    <w:rsid w:val="0084358D"/>
    <w:rsid w:val="00843AEC"/>
    <w:rsid w:val="00843CAF"/>
    <w:rsid w:val="00843DE6"/>
    <w:rsid w:val="00844266"/>
    <w:rsid w:val="00844514"/>
    <w:rsid w:val="00844A1D"/>
    <w:rsid w:val="00844A31"/>
    <w:rsid w:val="0084523F"/>
    <w:rsid w:val="008455F8"/>
    <w:rsid w:val="00846015"/>
    <w:rsid w:val="00846502"/>
    <w:rsid w:val="00846E43"/>
    <w:rsid w:val="00846F2A"/>
    <w:rsid w:val="00847683"/>
    <w:rsid w:val="00850DAF"/>
    <w:rsid w:val="00851631"/>
    <w:rsid w:val="008519FD"/>
    <w:rsid w:val="008529CB"/>
    <w:rsid w:val="0085312E"/>
    <w:rsid w:val="00855D23"/>
    <w:rsid w:val="00855FA5"/>
    <w:rsid w:val="00856E65"/>
    <w:rsid w:val="00857933"/>
    <w:rsid w:val="00857E9C"/>
    <w:rsid w:val="0086027E"/>
    <w:rsid w:val="00861BD3"/>
    <w:rsid w:val="00861D43"/>
    <w:rsid w:val="00862B5F"/>
    <w:rsid w:val="008635B5"/>
    <w:rsid w:val="00863AD1"/>
    <w:rsid w:val="00863EC8"/>
    <w:rsid w:val="00864505"/>
    <w:rsid w:val="0086466B"/>
    <w:rsid w:val="0086593E"/>
    <w:rsid w:val="00865F5B"/>
    <w:rsid w:val="008667A5"/>
    <w:rsid w:val="008667AD"/>
    <w:rsid w:val="00867E32"/>
    <w:rsid w:val="0087078B"/>
    <w:rsid w:val="0087174B"/>
    <w:rsid w:val="008717D6"/>
    <w:rsid w:val="0087213A"/>
    <w:rsid w:val="008724A0"/>
    <w:rsid w:val="008724D4"/>
    <w:rsid w:val="00872F7A"/>
    <w:rsid w:val="008735F8"/>
    <w:rsid w:val="00876858"/>
    <w:rsid w:val="00877554"/>
    <w:rsid w:val="00877BCB"/>
    <w:rsid w:val="008801AF"/>
    <w:rsid w:val="008805F1"/>
    <w:rsid w:val="008812B9"/>
    <w:rsid w:val="00881DC4"/>
    <w:rsid w:val="008820A8"/>
    <w:rsid w:val="008825C3"/>
    <w:rsid w:val="008834CE"/>
    <w:rsid w:val="0088572E"/>
    <w:rsid w:val="00885AA7"/>
    <w:rsid w:val="00885D00"/>
    <w:rsid w:val="008873B1"/>
    <w:rsid w:val="0088766C"/>
    <w:rsid w:val="00887B21"/>
    <w:rsid w:val="008913E8"/>
    <w:rsid w:val="0089373D"/>
    <w:rsid w:val="00893A3E"/>
    <w:rsid w:val="00894807"/>
    <w:rsid w:val="0089495A"/>
    <w:rsid w:val="00894A8D"/>
    <w:rsid w:val="00895634"/>
    <w:rsid w:val="008A0139"/>
    <w:rsid w:val="008A0501"/>
    <w:rsid w:val="008A057F"/>
    <w:rsid w:val="008A1AAE"/>
    <w:rsid w:val="008A2537"/>
    <w:rsid w:val="008A3496"/>
    <w:rsid w:val="008A3848"/>
    <w:rsid w:val="008A3D36"/>
    <w:rsid w:val="008A3FE8"/>
    <w:rsid w:val="008A5102"/>
    <w:rsid w:val="008A5EAF"/>
    <w:rsid w:val="008A5F27"/>
    <w:rsid w:val="008B1C81"/>
    <w:rsid w:val="008B2571"/>
    <w:rsid w:val="008B3284"/>
    <w:rsid w:val="008B433A"/>
    <w:rsid w:val="008B527C"/>
    <w:rsid w:val="008B698B"/>
    <w:rsid w:val="008B6EBB"/>
    <w:rsid w:val="008B7C41"/>
    <w:rsid w:val="008B7E4E"/>
    <w:rsid w:val="008C0692"/>
    <w:rsid w:val="008C1955"/>
    <w:rsid w:val="008C25DB"/>
    <w:rsid w:val="008C30D1"/>
    <w:rsid w:val="008C3D82"/>
    <w:rsid w:val="008C5941"/>
    <w:rsid w:val="008C596A"/>
    <w:rsid w:val="008C5EEA"/>
    <w:rsid w:val="008C608A"/>
    <w:rsid w:val="008C6845"/>
    <w:rsid w:val="008C6CEB"/>
    <w:rsid w:val="008C7873"/>
    <w:rsid w:val="008D0985"/>
    <w:rsid w:val="008D09A7"/>
    <w:rsid w:val="008D0CF2"/>
    <w:rsid w:val="008D204A"/>
    <w:rsid w:val="008D2416"/>
    <w:rsid w:val="008D2904"/>
    <w:rsid w:val="008D2E6F"/>
    <w:rsid w:val="008D34DD"/>
    <w:rsid w:val="008D39F7"/>
    <w:rsid w:val="008D3C22"/>
    <w:rsid w:val="008D3FB8"/>
    <w:rsid w:val="008D40B8"/>
    <w:rsid w:val="008D4F39"/>
    <w:rsid w:val="008D526D"/>
    <w:rsid w:val="008D58FD"/>
    <w:rsid w:val="008D5ACB"/>
    <w:rsid w:val="008D5C10"/>
    <w:rsid w:val="008D5FF9"/>
    <w:rsid w:val="008D6166"/>
    <w:rsid w:val="008D6C16"/>
    <w:rsid w:val="008D6CD5"/>
    <w:rsid w:val="008D7153"/>
    <w:rsid w:val="008D719D"/>
    <w:rsid w:val="008D7E5D"/>
    <w:rsid w:val="008E0B28"/>
    <w:rsid w:val="008E0EC3"/>
    <w:rsid w:val="008E1314"/>
    <w:rsid w:val="008E184A"/>
    <w:rsid w:val="008E19F7"/>
    <w:rsid w:val="008E2A9C"/>
    <w:rsid w:val="008E382E"/>
    <w:rsid w:val="008E3BFE"/>
    <w:rsid w:val="008E3D9E"/>
    <w:rsid w:val="008E4D0E"/>
    <w:rsid w:val="008E55D3"/>
    <w:rsid w:val="008E6029"/>
    <w:rsid w:val="008F06A0"/>
    <w:rsid w:val="008F0AFC"/>
    <w:rsid w:val="008F12FD"/>
    <w:rsid w:val="008F15B1"/>
    <w:rsid w:val="008F1841"/>
    <w:rsid w:val="008F2401"/>
    <w:rsid w:val="008F3FEF"/>
    <w:rsid w:val="008F4369"/>
    <w:rsid w:val="008F4BEC"/>
    <w:rsid w:val="008F5352"/>
    <w:rsid w:val="008F5786"/>
    <w:rsid w:val="008F5DA4"/>
    <w:rsid w:val="008F6AE0"/>
    <w:rsid w:val="008F6BE3"/>
    <w:rsid w:val="008F6C60"/>
    <w:rsid w:val="008F6CFA"/>
    <w:rsid w:val="008F7825"/>
    <w:rsid w:val="008F7CDC"/>
    <w:rsid w:val="00900591"/>
    <w:rsid w:val="00900E9B"/>
    <w:rsid w:val="0090179B"/>
    <w:rsid w:val="00902BD4"/>
    <w:rsid w:val="009039F6"/>
    <w:rsid w:val="00903A5C"/>
    <w:rsid w:val="00903CF8"/>
    <w:rsid w:val="00904F4A"/>
    <w:rsid w:val="009063E7"/>
    <w:rsid w:val="009066FE"/>
    <w:rsid w:val="00907039"/>
    <w:rsid w:val="00907135"/>
    <w:rsid w:val="00907E5C"/>
    <w:rsid w:val="00910B96"/>
    <w:rsid w:val="00911902"/>
    <w:rsid w:val="00911F34"/>
    <w:rsid w:val="009121FF"/>
    <w:rsid w:val="0091393B"/>
    <w:rsid w:val="00915230"/>
    <w:rsid w:val="00915468"/>
    <w:rsid w:val="00916FDE"/>
    <w:rsid w:val="00920354"/>
    <w:rsid w:val="00920B77"/>
    <w:rsid w:val="00921AFD"/>
    <w:rsid w:val="00921E64"/>
    <w:rsid w:val="00921E8E"/>
    <w:rsid w:val="0092273F"/>
    <w:rsid w:val="009229C4"/>
    <w:rsid w:val="00922DDD"/>
    <w:rsid w:val="009234FA"/>
    <w:rsid w:val="00923A75"/>
    <w:rsid w:val="0092496E"/>
    <w:rsid w:val="009254F0"/>
    <w:rsid w:val="009261C5"/>
    <w:rsid w:val="00927139"/>
    <w:rsid w:val="00927634"/>
    <w:rsid w:val="009278DD"/>
    <w:rsid w:val="00927D4D"/>
    <w:rsid w:val="00930CD4"/>
    <w:rsid w:val="00930CF5"/>
    <w:rsid w:val="009316CF"/>
    <w:rsid w:val="00931822"/>
    <w:rsid w:val="00931F8D"/>
    <w:rsid w:val="0093316C"/>
    <w:rsid w:val="00933C7F"/>
    <w:rsid w:val="00935953"/>
    <w:rsid w:val="00935F89"/>
    <w:rsid w:val="009369C6"/>
    <w:rsid w:val="009375AF"/>
    <w:rsid w:val="00941025"/>
    <w:rsid w:val="009418DD"/>
    <w:rsid w:val="00941B66"/>
    <w:rsid w:val="009457A9"/>
    <w:rsid w:val="00945974"/>
    <w:rsid w:val="0094650D"/>
    <w:rsid w:val="00946837"/>
    <w:rsid w:val="00946C38"/>
    <w:rsid w:val="0094745C"/>
    <w:rsid w:val="00947587"/>
    <w:rsid w:val="0095039C"/>
    <w:rsid w:val="00952CE5"/>
    <w:rsid w:val="009537A3"/>
    <w:rsid w:val="00954BFD"/>
    <w:rsid w:val="00955643"/>
    <w:rsid w:val="009559F7"/>
    <w:rsid w:val="00955E06"/>
    <w:rsid w:val="00960127"/>
    <w:rsid w:val="009614DD"/>
    <w:rsid w:val="00961826"/>
    <w:rsid w:val="00962EAB"/>
    <w:rsid w:val="00963B47"/>
    <w:rsid w:val="009641EB"/>
    <w:rsid w:val="00966AFE"/>
    <w:rsid w:val="00967B4B"/>
    <w:rsid w:val="00967D6C"/>
    <w:rsid w:val="0097101C"/>
    <w:rsid w:val="0097133C"/>
    <w:rsid w:val="009718C2"/>
    <w:rsid w:val="00971D92"/>
    <w:rsid w:val="00971F62"/>
    <w:rsid w:val="00972090"/>
    <w:rsid w:val="0097312D"/>
    <w:rsid w:val="009731EA"/>
    <w:rsid w:val="0097453A"/>
    <w:rsid w:val="00975041"/>
    <w:rsid w:val="00975779"/>
    <w:rsid w:val="00975D8C"/>
    <w:rsid w:val="009761DE"/>
    <w:rsid w:val="00976D64"/>
    <w:rsid w:val="00976E6D"/>
    <w:rsid w:val="00977885"/>
    <w:rsid w:val="00977DC0"/>
    <w:rsid w:val="009808E0"/>
    <w:rsid w:val="00980AB2"/>
    <w:rsid w:val="00981062"/>
    <w:rsid w:val="009814F5"/>
    <w:rsid w:val="0098254C"/>
    <w:rsid w:val="0098269C"/>
    <w:rsid w:val="00983915"/>
    <w:rsid w:val="00983B01"/>
    <w:rsid w:val="00983D95"/>
    <w:rsid w:val="00983FEC"/>
    <w:rsid w:val="009841C9"/>
    <w:rsid w:val="00984FD0"/>
    <w:rsid w:val="0098518D"/>
    <w:rsid w:val="00987319"/>
    <w:rsid w:val="00987A08"/>
    <w:rsid w:val="0099121F"/>
    <w:rsid w:val="0099139B"/>
    <w:rsid w:val="00991729"/>
    <w:rsid w:val="0099187A"/>
    <w:rsid w:val="0099207C"/>
    <w:rsid w:val="00992ECB"/>
    <w:rsid w:val="00993170"/>
    <w:rsid w:val="0099338F"/>
    <w:rsid w:val="0099367A"/>
    <w:rsid w:val="00993F1A"/>
    <w:rsid w:val="00994162"/>
    <w:rsid w:val="0099509B"/>
    <w:rsid w:val="00995288"/>
    <w:rsid w:val="00995765"/>
    <w:rsid w:val="00995A2E"/>
    <w:rsid w:val="00996AD1"/>
    <w:rsid w:val="009A0677"/>
    <w:rsid w:val="009A0E19"/>
    <w:rsid w:val="009A0E27"/>
    <w:rsid w:val="009A0F0E"/>
    <w:rsid w:val="009A30CF"/>
    <w:rsid w:val="009A3FEB"/>
    <w:rsid w:val="009A41A1"/>
    <w:rsid w:val="009A4BCD"/>
    <w:rsid w:val="009A5C1B"/>
    <w:rsid w:val="009A718C"/>
    <w:rsid w:val="009A775B"/>
    <w:rsid w:val="009B0128"/>
    <w:rsid w:val="009B1131"/>
    <w:rsid w:val="009B1217"/>
    <w:rsid w:val="009B1A3B"/>
    <w:rsid w:val="009B2BC0"/>
    <w:rsid w:val="009B3272"/>
    <w:rsid w:val="009B39C2"/>
    <w:rsid w:val="009B42D1"/>
    <w:rsid w:val="009B438F"/>
    <w:rsid w:val="009B4B00"/>
    <w:rsid w:val="009B4D14"/>
    <w:rsid w:val="009B4F0B"/>
    <w:rsid w:val="009B5327"/>
    <w:rsid w:val="009B5A79"/>
    <w:rsid w:val="009B6B5E"/>
    <w:rsid w:val="009B6DC1"/>
    <w:rsid w:val="009B6DDF"/>
    <w:rsid w:val="009B702E"/>
    <w:rsid w:val="009B7185"/>
    <w:rsid w:val="009B71A0"/>
    <w:rsid w:val="009B71DE"/>
    <w:rsid w:val="009B7557"/>
    <w:rsid w:val="009C0609"/>
    <w:rsid w:val="009C06AF"/>
    <w:rsid w:val="009C0958"/>
    <w:rsid w:val="009C0998"/>
    <w:rsid w:val="009C1000"/>
    <w:rsid w:val="009C114B"/>
    <w:rsid w:val="009C19D0"/>
    <w:rsid w:val="009C2297"/>
    <w:rsid w:val="009C316A"/>
    <w:rsid w:val="009C323B"/>
    <w:rsid w:val="009C3F32"/>
    <w:rsid w:val="009C40B6"/>
    <w:rsid w:val="009C56E1"/>
    <w:rsid w:val="009C5C0B"/>
    <w:rsid w:val="009C5CAF"/>
    <w:rsid w:val="009C619A"/>
    <w:rsid w:val="009C6B73"/>
    <w:rsid w:val="009C722F"/>
    <w:rsid w:val="009D00B9"/>
    <w:rsid w:val="009D1245"/>
    <w:rsid w:val="009D14F1"/>
    <w:rsid w:val="009D1B45"/>
    <w:rsid w:val="009D1DB7"/>
    <w:rsid w:val="009D3651"/>
    <w:rsid w:val="009D3B51"/>
    <w:rsid w:val="009D3BC3"/>
    <w:rsid w:val="009D42BF"/>
    <w:rsid w:val="009D460A"/>
    <w:rsid w:val="009D4C3B"/>
    <w:rsid w:val="009D5EAA"/>
    <w:rsid w:val="009D6ADB"/>
    <w:rsid w:val="009D6F06"/>
    <w:rsid w:val="009D7B64"/>
    <w:rsid w:val="009E123F"/>
    <w:rsid w:val="009E3B08"/>
    <w:rsid w:val="009E3CF9"/>
    <w:rsid w:val="009E3EAA"/>
    <w:rsid w:val="009E44D5"/>
    <w:rsid w:val="009E4B42"/>
    <w:rsid w:val="009E4EFD"/>
    <w:rsid w:val="009E51EB"/>
    <w:rsid w:val="009E560D"/>
    <w:rsid w:val="009E6757"/>
    <w:rsid w:val="009E70B5"/>
    <w:rsid w:val="009F0468"/>
    <w:rsid w:val="009F1AE7"/>
    <w:rsid w:val="009F223A"/>
    <w:rsid w:val="009F2CB7"/>
    <w:rsid w:val="009F4034"/>
    <w:rsid w:val="009F442B"/>
    <w:rsid w:val="009F47AA"/>
    <w:rsid w:val="009F4D07"/>
    <w:rsid w:val="009F4FC4"/>
    <w:rsid w:val="009F771D"/>
    <w:rsid w:val="009F7FBD"/>
    <w:rsid w:val="00A00A06"/>
    <w:rsid w:val="00A00D35"/>
    <w:rsid w:val="00A0183E"/>
    <w:rsid w:val="00A01BB1"/>
    <w:rsid w:val="00A01E09"/>
    <w:rsid w:val="00A03799"/>
    <w:rsid w:val="00A0543C"/>
    <w:rsid w:val="00A0635D"/>
    <w:rsid w:val="00A0735C"/>
    <w:rsid w:val="00A07908"/>
    <w:rsid w:val="00A107E2"/>
    <w:rsid w:val="00A11502"/>
    <w:rsid w:val="00A12A31"/>
    <w:rsid w:val="00A13801"/>
    <w:rsid w:val="00A14B3A"/>
    <w:rsid w:val="00A15B0E"/>
    <w:rsid w:val="00A15F7F"/>
    <w:rsid w:val="00A1629E"/>
    <w:rsid w:val="00A16684"/>
    <w:rsid w:val="00A174F1"/>
    <w:rsid w:val="00A23071"/>
    <w:rsid w:val="00A23384"/>
    <w:rsid w:val="00A2385E"/>
    <w:rsid w:val="00A23B97"/>
    <w:rsid w:val="00A25451"/>
    <w:rsid w:val="00A262E6"/>
    <w:rsid w:val="00A26B5B"/>
    <w:rsid w:val="00A2776A"/>
    <w:rsid w:val="00A30EBA"/>
    <w:rsid w:val="00A311BA"/>
    <w:rsid w:val="00A31462"/>
    <w:rsid w:val="00A31F5D"/>
    <w:rsid w:val="00A321B6"/>
    <w:rsid w:val="00A32377"/>
    <w:rsid w:val="00A32C8E"/>
    <w:rsid w:val="00A3318D"/>
    <w:rsid w:val="00A3330F"/>
    <w:rsid w:val="00A33CDA"/>
    <w:rsid w:val="00A33E12"/>
    <w:rsid w:val="00A3401D"/>
    <w:rsid w:val="00A3495D"/>
    <w:rsid w:val="00A34C70"/>
    <w:rsid w:val="00A34D10"/>
    <w:rsid w:val="00A353FB"/>
    <w:rsid w:val="00A365BB"/>
    <w:rsid w:val="00A36B45"/>
    <w:rsid w:val="00A371AC"/>
    <w:rsid w:val="00A4039F"/>
    <w:rsid w:val="00A411EE"/>
    <w:rsid w:val="00A4139C"/>
    <w:rsid w:val="00A41CC1"/>
    <w:rsid w:val="00A4221E"/>
    <w:rsid w:val="00A42FE0"/>
    <w:rsid w:val="00A43C7E"/>
    <w:rsid w:val="00A444AF"/>
    <w:rsid w:val="00A44DC9"/>
    <w:rsid w:val="00A44FE2"/>
    <w:rsid w:val="00A45649"/>
    <w:rsid w:val="00A45B76"/>
    <w:rsid w:val="00A471EA"/>
    <w:rsid w:val="00A47FB6"/>
    <w:rsid w:val="00A508BC"/>
    <w:rsid w:val="00A52A4C"/>
    <w:rsid w:val="00A52D9D"/>
    <w:rsid w:val="00A5407A"/>
    <w:rsid w:val="00A54118"/>
    <w:rsid w:val="00A546CC"/>
    <w:rsid w:val="00A54FAF"/>
    <w:rsid w:val="00A555D7"/>
    <w:rsid w:val="00A557D6"/>
    <w:rsid w:val="00A55A64"/>
    <w:rsid w:val="00A55A93"/>
    <w:rsid w:val="00A55F7B"/>
    <w:rsid w:val="00A55FB2"/>
    <w:rsid w:val="00A569FE"/>
    <w:rsid w:val="00A575BD"/>
    <w:rsid w:val="00A57BB1"/>
    <w:rsid w:val="00A60024"/>
    <w:rsid w:val="00A60059"/>
    <w:rsid w:val="00A60AA6"/>
    <w:rsid w:val="00A60F74"/>
    <w:rsid w:val="00A61EED"/>
    <w:rsid w:val="00A627B4"/>
    <w:rsid w:val="00A628E0"/>
    <w:rsid w:val="00A62A3C"/>
    <w:rsid w:val="00A62E97"/>
    <w:rsid w:val="00A63CF0"/>
    <w:rsid w:val="00A63D73"/>
    <w:rsid w:val="00A65373"/>
    <w:rsid w:val="00A667E1"/>
    <w:rsid w:val="00A66BF2"/>
    <w:rsid w:val="00A678FE"/>
    <w:rsid w:val="00A67E41"/>
    <w:rsid w:val="00A705B4"/>
    <w:rsid w:val="00A70AEC"/>
    <w:rsid w:val="00A70CAC"/>
    <w:rsid w:val="00A71C53"/>
    <w:rsid w:val="00A72BCE"/>
    <w:rsid w:val="00A730EB"/>
    <w:rsid w:val="00A735C0"/>
    <w:rsid w:val="00A73759"/>
    <w:rsid w:val="00A740F8"/>
    <w:rsid w:val="00A757AE"/>
    <w:rsid w:val="00A75BE3"/>
    <w:rsid w:val="00A75BFC"/>
    <w:rsid w:val="00A761F0"/>
    <w:rsid w:val="00A77300"/>
    <w:rsid w:val="00A77D07"/>
    <w:rsid w:val="00A80CE7"/>
    <w:rsid w:val="00A80FB7"/>
    <w:rsid w:val="00A81293"/>
    <w:rsid w:val="00A8177D"/>
    <w:rsid w:val="00A81C26"/>
    <w:rsid w:val="00A82053"/>
    <w:rsid w:val="00A82573"/>
    <w:rsid w:val="00A82C06"/>
    <w:rsid w:val="00A82D59"/>
    <w:rsid w:val="00A8325A"/>
    <w:rsid w:val="00A855E5"/>
    <w:rsid w:val="00A85CDE"/>
    <w:rsid w:val="00A85D62"/>
    <w:rsid w:val="00A86B52"/>
    <w:rsid w:val="00A86E30"/>
    <w:rsid w:val="00A878B7"/>
    <w:rsid w:val="00A9097F"/>
    <w:rsid w:val="00A90B9A"/>
    <w:rsid w:val="00A90D99"/>
    <w:rsid w:val="00A911BA"/>
    <w:rsid w:val="00A915D8"/>
    <w:rsid w:val="00A91BD3"/>
    <w:rsid w:val="00A9213E"/>
    <w:rsid w:val="00A92B77"/>
    <w:rsid w:val="00A92E4F"/>
    <w:rsid w:val="00A93657"/>
    <w:rsid w:val="00A93672"/>
    <w:rsid w:val="00A9414C"/>
    <w:rsid w:val="00A94F22"/>
    <w:rsid w:val="00A95220"/>
    <w:rsid w:val="00A96D1B"/>
    <w:rsid w:val="00A9738C"/>
    <w:rsid w:val="00A97B8F"/>
    <w:rsid w:val="00AA012B"/>
    <w:rsid w:val="00AA21B9"/>
    <w:rsid w:val="00AA3A70"/>
    <w:rsid w:val="00AA4F70"/>
    <w:rsid w:val="00AA55C2"/>
    <w:rsid w:val="00AA7F9B"/>
    <w:rsid w:val="00AB1B94"/>
    <w:rsid w:val="00AB1E87"/>
    <w:rsid w:val="00AB398B"/>
    <w:rsid w:val="00AB3C99"/>
    <w:rsid w:val="00AB4AB5"/>
    <w:rsid w:val="00AB505D"/>
    <w:rsid w:val="00AB521E"/>
    <w:rsid w:val="00AB5CD9"/>
    <w:rsid w:val="00AB5FFC"/>
    <w:rsid w:val="00AB6641"/>
    <w:rsid w:val="00AB6FC1"/>
    <w:rsid w:val="00AB7265"/>
    <w:rsid w:val="00AB7778"/>
    <w:rsid w:val="00AB7CF5"/>
    <w:rsid w:val="00AC0554"/>
    <w:rsid w:val="00AC363A"/>
    <w:rsid w:val="00AC3CBC"/>
    <w:rsid w:val="00AC3F54"/>
    <w:rsid w:val="00AC4B4A"/>
    <w:rsid w:val="00AC6146"/>
    <w:rsid w:val="00AC63F8"/>
    <w:rsid w:val="00AC7153"/>
    <w:rsid w:val="00AC7D0B"/>
    <w:rsid w:val="00AD1A1B"/>
    <w:rsid w:val="00AD2AA0"/>
    <w:rsid w:val="00AD34A8"/>
    <w:rsid w:val="00AD367D"/>
    <w:rsid w:val="00AD4C8B"/>
    <w:rsid w:val="00AD5133"/>
    <w:rsid w:val="00AD6267"/>
    <w:rsid w:val="00AD65E9"/>
    <w:rsid w:val="00AD71F7"/>
    <w:rsid w:val="00AE026D"/>
    <w:rsid w:val="00AE1196"/>
    <w:rsid w:val="00AE216F"/>
    <w:rsid w:val="00AE2AD6"/>
    <w:rsid w:val="00AE2E47"/>
    <w:rsid w:val="00AE2E81"/>
    <w:rsid w:val="00AE483D"/>
    <w:rsid w:val="00AE4D1A"/>
    <w:rsid w:val="00AE51E4"/>
    <w:rsid w:val="00AE5CF9"/>
    <w:rsid w:val="00AE732A"/>
    <w:rsid w:val="00AE74A7"/>
    <w:rsid w:val="00AE79DA"/>
    <w:rsid w:val="00AF303B"/>
    <w:rsid w:val="00AF3BA6"/>
    <w:rsid w:val="00AF3CD1"/>
    <w:rsid w:val="00AF4431"/>
    <w:rsid w:val="00AF50E1"/>
    <w:rsid w:val="00AF5796"/>
    <w:rsid w:val="00AF6136"/>
    <w:rsid w:val="00AF62F4"/>
    <w:rsid w:val="00AF6899"/>
    <w:rsid w:val="00AF717D"/>
    <w:rsid w:val="00B0035E"/>
    <w:rsid w:val="00B01417"/>
    <w:rsid w:val="00B02033"/>
    <w:rsid w:val="00B02B45"/>
    <w:rsid w:val="00B02DA9"/>
    <w:rsid w:val="00B03308"/>
    <w:rsid w:val="00B038C5"/>
    <w:rsid w:val="00B04158"/>
    <w:rsid w:val="00B05081"/>
    <w:rsid w:val="00B05834"/>
    <w:rsid w:val="00B05D8C"/>
    <w:rsid w:val="00B0615D"/>
    <w:rsid w:val="00B0659C"/>
    <w:rsid w:val="00B067C0"/>
    <w:rsid w:val="00B0736F"/>
    <w:rsid w:val="00B07B76"/>
    <w:rsid w:val="00B10550"/>
    <w:rsid w:val="00B106DA"/>
    <w:rsid w:val="00B14543"/>
    <w:rsid w:val="00B14E52"/>
    <w:rsid w:val="00B1577A"/>
    <w:rsid w:val="00B15A8C"/>
    <w:rsid w:val="00B17E68"/>
    <w:rsid w:val="00B20E41"/>
    <w:rsid w:val="00B211A0"/>
    <w:rsid w:val="00B224CC"/>
    <w:rsid w:val="00B22A21"/>
    <w:rsid w:val="00B23114"/>
    <w:rsid w:val="00B2399E"/>
    <w:rsid w:val="00B24120"/>
    <w:rsid w:val="00B24140"/>
    <w:rsid w:val="00B245F8"/>
    <w:rsid w:val="00B24B4C"/>
    <w:rsid w:val="00B24C1F"/>
    <w:rsid w:val="00B2605C"/>
    <w:rsid w:val="00B271C0"/>
    <w:rsid w:val="00B27D7B"/>
    <w:rsid w:val="00B31BAA"/>
    <w:rsid w:val="00B32EC3"/>
    <w:rsid w:val="00B33583"/>
    <w:rsid w:val="00B34B89"/>
    <w:rsid w:val="00B34B9D"/>
    <w:rsid w:val="00B35504"/>
    <w:rsid w:val="00B3675E"/>
    <w:rsid w:val="00B36E6A"/>
    <w:rsid w:val="00B378D4"/>
    <w:rsid w:val="00B37B55"/>
    <w:rsid w:val="00B408AD"/>
    <w:rsid w:val="00B4107A"/>
    <w:rsid w:val="00B419F8"/>
    <w:rsid w:val="00B433CF"/>
    <w:rsid w:val="00B447B4"/>
    <w:rsid w:val="00B45083"/>
    <w:rsid w:val="00B4511C"/>
    <w:rsid w:val="00B45403"/>
    <w:rsid w:val="00B46848"/>
    <w:rsid w:val="00B46AB3"/>
    <w:rsid w:val="00B46AD2"/>
    <w:rsid w:val="00B475CD"/>
    <w:rsid w:val="00B50C83"/>
    <w:rsid w:val="00B52C86"/>
    <w:rsid w:val="00B530F8"/>
    <w:rsid w:val="00B531D3"/>
    <w:rsid w:val="00B5355C"/>
    <w:rsid w:val="00B53C5E"/>
    <w:rsid w:val="00B53D54"/>
    <w:rsid w:val="00B54578"/>
    <w:rsid w:val="00B5537D"/>
    <w:rsid w:val="00B560B3"/>
    <w:rsid w:val="00B61117"/>
    <w:rsid w:val="00B61D0B"/>
    <w:rsid w:val="00B64525"/>
    <w:rsid w:val="00B6476D"/>
    <w:rsid w:val="00B654B1"/>
    <w:rsid w:val="00B65CF4"/>
    <w:rsid w:val="00B66E52"/>
    <w:rsid w:val="00B67346"/>
    <w:rsid w:val="00B674DE"/>
    <w:rsid w:val="00B70174"/>
    <w:rsid w:val="00B7132A"/>
    <w:rsid w:val="00B71A9D"/>
    <w:rsid w:val="00B71E07"/>
    <w:rsid w:val="00B72517"/>
    <w:rsid w:val="00B72AE9"/>
    <w:rsid w:val="00B74650"/>
    <w:rsid w:val="00B75363"/>
    <w:rsid w:val="00B757B3"/>
    <w:rsid w:val="00B75843"/>
    <w:rsid w:val="00B76AF0"/>
    <w:rsid w:val="00B775F8"/>
    <w:rsid w:val="00B777AB"/>
    <w:rsid w:val="00B77C4E"/>
    <w:rsid w:val="00B8009A"/>
    <w:rsid w:val="00B8148B"/>
    <w:rsid w:val="00B81740"/>
    <w:rsid w:val="00B81F19"/>
    <w:rsid w:val="00B828EA"/>
    <w:rsid w:val="00B83478"/>
    <w:rsid w:val="00B85342"/>
    <w:rsid w:val="00B85681"/>
    <w:rsid w:val="00B865E8"/>
    <w:rsid w:val="00B87AAF"/>
    <w:rsid w:val="00B904F0"/>
    <w:rsid w:val="00B90E6C"/>
    <w:rsid w:val="00B9191C"/>
    <w:rsid w:val="00B91C72"/>
    <w:rsid w:val="00B92145"/>
    <w:rsid w:val="00B9228F"/>
    <w:rsid w:val="00B935EC"/>
    <w:rsid w:val="00B9411B"/>
    <w:rsid w:val="00B9423F"/>
    <w:rsid w:val="00B95378"/>
    <w:rsid w:val="00B955FE"/>
    <w:rsid w:val="00B95B76"/>
    <w:rsid w:val="00B95BC5"/>
    <w:rsid w:val="00B95D38"/>
    <w:rsid w:val="00B95F8F"/>
    <w:rsid w:val="00B96417"/>
    <w:rsid w:val="00B96E4A"/>
    <w:rsid w:val="00B972D8"/>
    <w:rsid w:val="00B97501"/>
    <w:rsid w:val="00B97D78"/>
    <w:rsid w:val="00BA1190"/>
    <w:rsid w:val="00BA11CC"/>
    <w:rsid w:val="00BA184D"/>
    <w:rsid w:val="00BA18E1"/>
    <w:rsid w:val="00BA2C5F"/>
    <w:rsid w:val="00BA3422"/>
    <w:rsid w:val="00BA3C83"/>
    <w:rsid w:val="00BA4022"/>
    <w:rsid w:val="00BA52AB"/>
    <w:rsid w:val="00BA5C7B"/>
    <w:rsid w:val="00BA5E3C"/>
    <w:rsid w:val="00BA60C4"/>
    <w:rsid w:val="00BB17E3"/>
    <w:rsid w:val="00BB1EF1"/>
    <w:rsid w:val="00BB21F4"/>
    <w:rsid w:val="00BB2F15"/>
    <w:rsid w:val="00BB3D45"/>
    <w:rsid w:val="00BB55CE"/>
    <w:rsid w:val="00BB60CC"/>
    <w:rsid w:val="00BB614B"/>
    <w:rsid w:val="00BB637F"/>
    <w:rsid w:val="00BB7A15"/>
    <w:rsid w:val="00BB7C9B"/>
    <w:rsid w:val="00BC006D"/>
    <w:rsid w:val="00BC01C2"/>
    <w:rsid w:val="00BC01F5"/>
    <w:rsid w:val="00BC03B4"/>
    <w:rsid w:val="00BC19F6"/>
    <w:rsid w:val="00BC34F8"/>
    <w:rsid w:val="00BC5731"/>
    <w:rsid w:val="00BC5C38"/>
    <w:rsid w:val="00BC5F54"/>
    <w:rsid w:val="00BC60A5"/>
    <w:rsid w:val="00BC6F7C"/>
    <w:rsid w:val="00BD0004"/>
    <w:rsid w:val="00BD0D2B"/>
    <w:rsid w:val="00BD0DBE"/>
    <w:rsid w:val="00BD1315"/>
    <w:rsid w:val="00BD166A"/>
    <w:rsid w:val="00BD276D"/>
    <w:rsid w:val="00BD2F83"/>
    <w:rsid w:val="00BD442B"/>
    <w:rsid w:val="00BD4DA0"/>
    <w:rsid w:val="00BD5780"/>
    <w:rsid w:val="00BD7FAA"/>
    <w:rsid w:val="00BE0700"/>
    <w:rsid w:val="00BE14D8"/>
    <w:rsid w:val="00BE19C7"/>
    <w:rsid w:val="00BE1B3B"/>
    <w:rsid w:val="00BE1F8E"/>
    <w:rsid w:val="00BE2196"/>
    <w:rsid w:val="00BE3A57"/>
    <w:rsid w:val="00BE5386"/>
    <w:rsid w:val="00BE6ECA"/>
    <w:rsid w:val="00BE75DA"/>
    <w:rsid w:val="00BE768F"/>
    <w:rsid w:val="00BE78B0"/>
    <w:rsid w:val="00BE7EEB"/>
    <w:rsid w:val="00BF0D7D"/>
    <w:rsid w:val="00BF188F"/>
    <w:rsid w:val="00BF1B2C"/>
    <w:rsid w:val="00BF2C29"/>
    <w:rsid w:val="00BF3699"/>
    <w:rsid w:val="00BF3F30"/>
    <w:rsid w:val="00BF4C63"/>
    <w:rsid w:val="00BF4F57"/>
    <w:rsid w:val="00BF5188"/>
    <w:rsid w:val="00BF59A4"/>
    <w:rsid w:val="00BF75B0"/>
    <w:rsid w:val="00BF7BBC"/>
    <w:rsid w:val="00C00828"/>
    <w:rsid w:val="00C0155E"/>
    <w:rsid w:val="00C01981"/>
    <w:rsid w:val="00C01CDC"/>
    <w:rsid w:val="00C01E25"/>
    <w:rsid w:val="00C01EAF"/>
    <w:rsid w:val="00C03DBA"/>
    <w:rsid w:val="00C040D2"/>
    <w:rsid w:val="00C04248"/>
    <w:rsid w:val="00C04263"/>
    <w:rsid w:val="00C043B0"/>
    <w:rsid w:val="00C048FB"/>
    <w:rsid w:val="00C05381"/>
    <w:rsid w:val="00C05394"/>
    <w:rsid w:val="00C05744"/>
    <w:rsid w:val="00C07153"/>
    <w:rsid w:val="00C079B3"/>
    <w:rsid w:val="00C106DA"/>
    <w:rsid w:val="00C10807"/>
    <w:rsid w:val="00C10D31"/>
    <w:rsid w:val="00C12F51"/>
    <w:rsid w:val="00C15CF7"/>
    <w:rsid w:val="00C16C13"/>
    <w:rsid w:val="00C16DDF"/>
    <w:rsid w:val="00C175AD"/>
    <w:rsid w:val="00C202F4"/>
    <w:rsid w:val="00C216FB"/>
    <w:rsid w:val="00C2359E"/>
    <w:rsid w:val="00C24F03"/>
    <w:rsid w:val="00C25D7C"/>
    <w:rsid w:val="00C2628C"/>
    <w:rsid w:val="00C26692"/>
    <w:rsid w:val="00C2677B"/>
    <w:rsid w:val="00C26F0E"/>
    <w:rsid w:val="00C26F68"/>
    <w:rsid w:val="00C30ED0"/>
    <w:rsid w:val="00C31313"/>
    <w:rsid w:val="00C3201D"/>
    <w:rsid w:val="00C340C9"/>
    <w:rsid w:val="00C34D40"/>
    <w:rsid w:val="00C35023"/>
    <w:rsid w:val="00C3517A"/>
    <w:rsid w:val="00C377FE"/>
    <w:rsid w:val="00C3786C"/>
    <w:rsid w:val="00C3792C"/>
    <w:rsid w:val="00C37E8A"/>
    <w:rsid w:val="00C43096"/>
    <w:rsid w:val="00C43D36"/>
    <w:rsid w:val="00C443FB"/>
    <w:rsid w:val="00C44C03"/>
    <w:rsid w:val="00C45123"/>
    <w:rsid w:val="00C45CCF"/>
    <w:rsid w:val="00C464C4"/>
    <w:rsid w:val="00C47003"/>
    <w:rsid w:val="00C47088"/>
    <w:rsid w:val="00C4762A"/>
    <w:rsid w:val="00C476B2"/>
    <w:rsid w:val="00C50284"/>
    <w:rsid w:val="00C50E6A"/>
    <w:rsid w:val="00C51287"/>
    <w:rsid w:val="00C52E22"/>
    <w:rsid w:val="00C53591"/>
    <w:rsid w:val="00C54BC9"/>
    <w:rsid w:val="00C54D80"/>
    <w:rsid w:val="00C55288"/>
    <w:rsid w:val="00C55AE2"/>
    <w:rsid w:val="00C57227"/>
    <w:rsid w:val="00C572B8"/>
    <w:rsid w:val="00C576AC"/>
    <w:rsid w:val="00C576C4"/>
    <w:rsid w:val="00C57D44"/>
    <w:rsid w:val="00C60077"/>
    <w:rsid w:val="00C603E7"/>
    <w:rsid w:val="00C60972"/>
    <w:rsid w:val="00C62015"/>
    <w:rsid w:val="00C623C2"/>
    <w:rsid w:val="00C62897"/>
    <w:rsid w:val="00C62B5F"/>
    <w:rsid w:val="00C62FB3"/>
    <w:rsid w:val="00C633AA"/>
    <w:rsid w:val="00C637BD"/>
    <w:rsid w:val="00C63F74"/>
    <w:rsid w:val="00C6414F"/>
    <w:rsid w:val="00C653D1"/>
    <w:rsid w:val="00C67E16"/>
    <w:rsid w:val="00C700D1"/>
    <w:rsid w:val="00C70473"/>
    <w:rsid w:val="00C70596"/>
    <w:rsid w:val="00C70660"/>
    <w:rsid w:val="00C7261D"/>
    <w:rsid w:val="00C73AE1"/>
    <w:rsid w:val="00C73D3B"/>
    <w:rsid w:val="00C74052"/>
    <w:rsid w:val="00C74311"/>
    <w:rsid w:val="00C74807"/>
    <w:rsid w:val="00C7622F"/>
    <w:rsid w:val="00C76BC3"/>
    <w:rsid w:val="00C7755C"/>
    <w:rsid w:val="00C80B23"/>
    <w:rsid w:val="00C817A9"/>
    <w:rsid w:val="00C81FC1"/>
    <w:rsid w:val="00C82174"/>
    <w:rsid w:val="00C82763"/>
    <w:rsid w:val="00C83600"/>
    <w:rsid w:val="00C8390D"/>
    <w:rsid w:val="00C8457C"/>
    <w:rsid w:val="00C84BD3"/>
    <w:rsid w:val="00C84CF6"/>
    <w:rsid w:val="00C858AA"/>
    <w:rsid w:val="00C85AA0"/>
    <w:rsid w:val="00C8771D"/>
    <w:rsid w:val="00C87AB4"/>
    <w:rsid w:val="00C90329"/>
    <w:rsid w:val="00C904EF"/>
    <w:rsid w:val="00C90865"/>
    <w:rsid w:val="00C91086"/>
    <w:rsid w:val="00C9146E"/>
    <w:rsid w:val="00C91F24"/>
    <w:rsid w:val="00C93234"/>
    <w:rsid w:val="00C934AE"/>
    <w:rsid w:val="00C94301"/>
    <w:rsid w:val="00C944E5"/>
    <w:rsid w:val="00C94BFA"/>
    <w:rsid w:val="00C95C5E"/>
    <w:rsid w:val="00C96275"/>
    <w:rsid w:val="00C97C38"/>
    <w:rsid w:val="00CA15A4"/>
    <w:rsid w:val="00CA1A57"/>
    <w:rsid w:val="00CA1CD8"/>
    <w:rsid w:val="00CA1EAA"/>
    <w:rsid w:val="00CA3CA2"/>
    <w:rsid w:val="00CA3DB9"/>
    <w:rsid w:val="00CA492C"/>
    <w:rsid w:val="00CA67B4"/>
    <w:rsid w:val="00CA6DBC"/>
    <w:rsid w:val="00CB05F5"/>
    <w:rsid w:val="00CB0EB5"/>
    <w:rsid w:val="00CB0EDB"/>
    <w:rsid w:val="00CB1C9A"/>
    <w:rsid w:val="00CB1DF1"/>
    <w:rsid w:val="00CB238D"/>
    <w:rsid w:val="00CB2EC3"/>
    <w:rsid w:val="00CB321B"/>
    <w:rsid w:val="00CB3401"/>
    <w:rsid w:val="00CB3CED"/>
    <w:rsid w:val="00CB4103"/>
    <w:rsid w:val="00CB4CFC"/>
    <w:rsid w:val="00CB4D0C"/>
    <w:rsid w:val="00CB4DE6"/>
    <w:rsid w:val="00CB4F29"/>
    <w:rsid w:val="00CB4F96"/>
    <w:rsid w:val="00CB62DF"/>
    <w:rsid w:val="00CC0E14"/>
    <w:rsid w:val="00CC1136"/>
    <w:rsid w:val="00CC1E6F"/>
    <w:rsid w:val="00CC3DAB"/>
    <w:rsid w:val="00CC6139"/>
    <w:rsid w:val="00CC6185"/>
    <w:rsid w:val="00CC61E1"/>
    <w:rsid w:val="00CC6295"/>
    <w:rsid w:val="00CC639A"/>
    <w:rsid w:val="00CC66A0"/>
    <w:rsid w:val="00CC6B06"/>
    <w:rsid w:val="00CC6D72"/>
    <w:rsid w:val="00CC795C"/>
    <w:rsid w:val="00CD00B3"/>
    <w:rsid w:val="00CD01A7"/>
    <w:rsid w:val="00CD1E9E"/>
    <w:rsid w:val="00CD2439"/>
    <w:rsid w:val="00CD32E3"/>
    <w:rsid w:val="00CD3591"/>
    <w:rsid w:val="00CD3ED2"/>
    <w:rsid w:val="00CD42F7"/>
    <w:rsid w:val="00CD4378"/>
    <w:rsid w:val="00CD61A8"/>
    <w:rsid w:val="00CD7977"/>
    <w:rsid w:val="00CE137B"/>
    <w:rsid w:val="00CE1C62"/>
    <w:rsid w:val="00CE2E66"/>
    <w:rsid w:val="00CE3214"/>
    <w:rsid w:val="00CE34B6"/>
    <w:rsid w:val="00CE3B54"/>
    <w:rsid w:val="00CE439F"/>
    <w:rsid w:val="00CE467A"/>
    <w:rsid w:val="00CE4FD7"/>
    <w:rsid w:val="00CE5335"/>
    <w:rsid w:val="00CE5407"/>
    <w:rsid w:val="00CE607A"/>
    <w:rsid w:val="00CE7279"/>
    <w:rsid w:val="00CF0249"/>
    <w:rsid w:val="00CF1B47"/>
    <w:rsid w:val="00CF2149"/>
    <w:rsid w:val="00CF3173"/>
    <w:rsid w:val="00CF33AE"/>
    <w:rsid w:val="00CF3911"/>
    <w:rsid w:val="00CF3AF2"/>
    <w:rsid w:val="00CF3CD4"/>
    <w:rsid w:val="00CF426C"/>
    <w:rsid w:val="00CF6F1A"/>
    <w:rsid w:val="00CF786F"/>
    <w:rsid w:val="00D0052C"/>
    <w:rsid w:val="00D00815"/>
    <w:rsid w:val="00D01059"/>
    <w:rsid w:val="00D01664"/>
    <w:rsid w:val="00D0197B"/>
    <w:rsid w:val="00D02364"/>
    <w:rsid w:val="00D04359"/>
    <w:rsid w:val="00D04446"/>
    <w:rsid w:val="00D045D0"/>
    <w:rsid w:val="00D05160"/>
    <w:rsid w:val="00D05E97"/>
    <w:rsid w:val="00D06B45"/>
    <w:rsid w:val="00D07283"/>
    <w:rsid w:val="00D10B00"/>
    <w:rsid w:val="00D10DB3"/>
    <w:rsid w:val="00D111E5"/>
    <w:rsid w:val="00D1172A"/>
    <w:rsid w:val="00D11ACA"/>
    <w:rsid w:val="00D11C4A"/>
    <w:rsid w:val="00D11DC6"/>
    <w:rsid w:val="00D1258E"/>
    <w:rsid w:val="00D15B58"/>
    <w:rsid w:val="00D15F30"/>
    <w:rsid w:val="00D16E19"/>
    <w:rsid w:val="00D16EA6"/>
    <w:rsid w:val="00D17114"/>
    <w:rsid w:val="00D206B8"/>
    <w:rsid w:val="00D21FBF"/>
    <w:rsid w:val="00D22053"/>
    <w:rsid w:val="00D22C5C"/>
    <w:rsid w:val="00D27AE0"/>
    <w:rsid w:val="00D27B88"/>
    <w:rsid w:val="00D30483"/>
    <w:rsid w:val="00D30D2D"/>
    <w:rsid w:val="00D30EC3"/>
    <w:rsid w:val="00D31EF7"/>
    <w:rsid w:val="00D3290C"/>
    <w:rsid w:val="00D32C0C"/>
    <w:rsid w:val="00D32CA3"/>
    <w:rsid w:val="00D340DC"/>
    <w:rsid w:val="00D348EA"/>
    <w:rsid w:val="00D35AAD"/>
    <w:rsid w:val="00D35B45"/>
    <w:rsid w:val="00D36435"/>
    <w:rsid w:val="00D378C9"/>
    <w:rsid w:val="00D378CD"/>
    <w:rsid w:val="00D41320"/>
    <w:rsid w:val="00D4144C"/>
    <w:rsid w:val="00D420D6"/>
    <w:rsid w:val="00D4354B"/>
    <w:rsid w:val="00D43DAB"/>
    <w:rsid w:val="00D440E3"/>
    <w:rsid w:val="00D44415"/>
    <w:rsid w:val="00D45430"/>
    <w:rsid w:val="00D45BBB"/>
    <w:rsid w:val="00D463BD"/>
    <w:rsid w:val="00D46796"/>
    <w:rsid w:val="00D46AE3"/>
    <w:rsid w:val="00D472A4"/>
    <w:rsid w:val="00D4760D"/>
    <w:rsid w:val="00D47B18"/>
    <w:rsid w:val="00D47BE0"/>
    <w:rsid w:val="00D50055"/>
    <w:rsid w:val="00D50571"/>
    <w:rsid w:val="00D506F5"/>
    <w:rsid w:val="00D51269"/>
    <w:rsid w:val="00D517C0"/>
    <w:rsid w:val="00D52FC5"/>
    <w:rsid w:val="00D53C71"/>
    <w:rsid w:val="00D54E97"/>
    <w:rsid w:val="00D6075B"/>
    <w:rsid w:val="00D6075D"/>
    <w:rsid w:val="00D60FEA"/>
    <w:rsid w:val="00D61F2F"/>
    <w:rsid w:val="00D62E9D"/>
    <w:rsid w:val="00D630D1"/>
    <w:rsid w:val="00D63724"/>
    <w:rsid w:val="00D63D02"/>
    <w:rsid w:val="00D65217"/>
    <w:rsid w:val="00D65948"/>
    <w:rsid w:val="00D66C93"/>
    <w:rsid w:val="00D66EB3"/>
    <w:rsid w:val="00D702F0"/>
    <w:rsid w:val="00D708AA"/>
    <w:rsid w:val="00D71A54"/>
    <w:rsid w:val="00D72CC3"/>
    <w:rsid w:val="00D73A46"/>
    <w:rsid w:val="00D752AE"/>
    <w:rsid w:val="00D7732E"/>
    <w:rsid w:val="00D77CEA"/>
    <w:rsid w:val="00D77D84"/>
    <w:rsid w:val="00D808A6"/>
    <w:rsid w:val="00D80EA1"/>
    <w:rsid w:val="00D812C8"/>
    <w:rsid w:val="00D8133A"/>
    <w:rsid w:val="00D8156F"/>
    <w:rsid w:val="00D81AA6"/>
    <w:rsid w:val="00D81B9A"/>
    <w:rsid w:val="00D81E61"/>
    <w:rsid w:val="00D8345D"/>
    <w:rsid w:val="00D83D73"/>
    <w:rsid w:val="00D83E60"/>
    <w:rsid w:val="00D84155"/>
    <w:rsid w:val="00D847C1"/>
    <w:rsid w:val="00D8492F"/>
    <w:rsid w:val="00D84EB7"/>
    <w:rsid w:val="00D85045"/>
    <w:rsid w:val="00D85BD5"/>
    <w:rsid w:val="00D86547"/>
    <w:rsid w:val="00D8766C"/>
    <w:rsid w:val="00D87AD1"/>
    <w:rsid w:val="00D90425"/>
    <w:rsid w:val="00D91F99"/>
    <w:rsid w:val="00D93696"/>
    <w:rsid w:val="00D940BF"/>
    <w:rsid w:val="00D94349"/>
    <w:rsid w:val="00D9441A"/>
    <w:rsid w:val="00D948C9"/>
    <w:rsid w:val="00D94FBD"/>
    <w:rsid w:val="00D96189"/>
    <w:rsid w:val="00D96524"/>
    <w:rsid w:val="00D96FC2"/>
    <w:rsid w:val="00D974C5"/>
    <w:rsid w:val="00D976CA"/>
    <w:rsid w:val="00DA0590"/>
    <w:rsid w:val="00DA1C22"/>
    <w:rsid w:val="00DA1DEC"/>
    <w:rsid w:val="00DA39D4"/>
    <w:rsid w:val="00DA4928"/>
    <w:rsid w:val="00DA4ED8"/>
    <w:rsid w:val="00DA557D"/>
    <w:rsid w:val="00DA5CCE"/>
    <w:rsid w:val="00DA72DA"/>
    <w:rsid w:val="00DB014B"/>
    <w:rsid w:val="00DB17D0"/>
    <w:rsid w:val="00DB2B7F"/>
    <w:rsid w:val="00DB2F6D"/>
    <w:rsid w:val="00DB3156"/>
    <w:rsid w:val="00DB44FC"/>
    <w:rsid w:val="00DB4EF3"/>
    <w:rsid w:val="00DB62F8"/>
    <w:rsid w:val="00DB6A8A"/>
    <w:rsid w:val="00DC04E7"/>
    <w:rsid w:val="00DC15D9"/>
    <w:rsid w:val="00DC18E9"/>
    <w:rsid w:val="00DC1E8C"/>
    <w:rsid w:val="00DC2146"/>
    <w:rsid w:val="00DC35C7"/>
    <w:rsid w:val="00DC3D31"/>
    <w:rsid w:val="00DC4096"/>
    <w:rsid w:val="00DC497B"/>
    <w:rsid w:val="00DC4CD9"/>
    <w:rsid w:val="00DC5268"/>
    <w:rsid w:val="00DC5878"/>
    <w:rsid w:val="00DC750E"/>
    <w:rsid w:val="00DC7675"/>
    <w:rsid w:val="00DC7809"/>
    <w:rsid w:val="00DC784F"/>
    <w:rsid w:val="00DD0775"/>
    <w:rsid w:val="00DD0DF5"/>
    <w:rsid w:val="00DD1387"/>
    <w:rsid w:val="00DD142D"/>
    <w:rsid w:val="00DD1F78"/>
    <w:rsid w:val="00DD341B"/>
    <w:rsid w:val="00DD360C"/>
    <w:rsid w:val="00DD3EEB"/>
    <w:rsid w:val="00DD494F"/>
    <w:rsid w:val="00DD526A"/>
    <w:rsid w:val="00DD54EF"/>
    <w:rsid w:val="00DD5630"/>
    <w:rsid w:val="00DD5A4C"/>
    <w:rsid w:val="00DD5D91"/>
    <w:rsid w:val="00DD6E08"/>
    <w:rsid w:val="00DD782E"/>
    <w:rsid w:val="00DD7ADC"/>
    <w:rsid w:val="00DE0936"/>
    <w:rsid w:val="00DE3A02"/>
    <w:rsid w:val="00DE456E"/>
    <w:rsid w:val="00DE4E9C"/>
    <w:rsid w:val="00DE5019"/>
    <w:rsid w:val="00DE5119"/>
    <w:rsid w:val="00DE56BE"/>
    <w:rsid w:val="00DE59D6"/>
    <w:rsid w:val="00DE6908"/>
    <w:rsid w:val="00DE696B"/>
    <w:rsid w:val="00DE6A95"/>
    <w:rsid w:val="00DE6C96"/>
    <w:rsid w:val="00DE7630"/>
    <w:rsid w:val="00DF2588"/>
    <w:rsid w:val="00DF40C0"/>
    <w:rsid w:val="00DF5447"/>
    <w:rsid w:val="00DF56ED"/>
    <w:rsid w:val="00DF5DD2"/>
    <w:rsid w:val="00DF6219"/>
    <w:rsid w:val="00DF76B5"/>
    <w:rsid w:val="00E00FAF"/>
    <w:rsid w:val="00E01D69"/>
    <w:rsid w:val="00E0209C"/>
    <w:rsid w:val="00E026DD"/>
    <w:rsid w:val="00E0297F"/>
    <w:rsid w:val="00E03337"/>
    <w:rsid w:val="00E043D7"/>
    <w:rsid w:val="00E04482"/>
    <w:rsid w:val="00E063C1"/>
    <w:rsid w:val="00E067D0"/>
    <w:rsid w:val="00E06A62"/>
    <w:rsid w:val="00E06E92"/>
    <w:rsid w:val="00E07198"/>
    <w:rsid w:val="00E074C4"/>
    <w:rsid w:val="00E076B9"/>
    <w:rsid w:val="00E111D1"/>
    <w:rsid w:val="00E112E3"/>
    <w:rsid w:val="00E115F8"/>
    <w:rsid w:val="00E12182"/>
    <w:rsid w:val="00E129D3"/>
    <w:rsid w:val="00E131E4"/>
    <w:rsid w:val="00E134F0"/>
    <w:rsid w:val="00E15AC6"/>
    <w:rsid w:val="00E15FFC"/>
    <w:rsid w:val="00E16303"/>
    <w:rsid w:val="00E1729B"/>
    <w:rsid w:val="00E17E4B"/>
    <w:rsid w:val="00E2057D"/>
    <w:rsid w:val="00E20653"/>
    <w:rsid w:val="00E20955"/>
    <w:rsid w:val="00E20CBE"/>
    <w:rsid w:val="00E20DAA"/>
    <w:rsid w:val="00E22509"/>
    <w:rsid w:val="00E22F84"/>
    <w:rsid w:val="00E23272"/>
    <w:rsid w:val="00E233EE"/>
    <w:rsid w:val="00E2355F"/>
    <w:rsid w:val="00E23B8B"/>
    <w:rsid w:val="00E24178"/>
    <w:rsid w:val="00E2685A"/>
    <w:rsid w:val="00E26D47"/>
    <w:rsid w:val="00E30344"/>
    <w:rsid w:val="00E3106E"/>
    <w:rsid w:val="00E31419"/>
    <w:rsid w:val="00E31BD9"/>
    <w:rsid w:val="00E32BEE"/>
    <w:rsid w:val="00E3390A"/>
    <w:rsid w:val="00E34253"/>
    <w:rsid w:val="00E343F8"/>
    <w:rsid w:val="00E35785"/>
    <w:rsid w:val="00E36A62"/>
    <w:rsid w:val="00E37D30"/>
    <w:rsid w:val="00E4045E"/>
    <w:rsid w:val="00E404BB"/>
    <w:rsid w:val="00E41178"/>
    <w:rsid w:val="00E413F5"/>
    <w:rsid w:val="00E41CD1"/>
    <w:rsid w:val="00E4225C"/>
    <w:rsid w:val="00E423AA"/>
    <w:rsid w:val="00E424F3"/>
    <w:rsid w:val="00E4266A"/>
    <w:rsid w:val="00E43580"/>
    <w:rsid w:val="00E43726"/>
    <w:rsid w:val="00E441EA"/>
    <w:rsid w:val="00E4459E"/>
    <w:rsid w:val="00E45158"/>
    <w:rsid w:val="00E45505"/>
    <w:rsid w:val="00E45C12"/>
    <w:rsid w:val="00E47100"/>
    <w:rsid w:val="00E47916"/>
    <w:rsid w:val="00E47C9D"/>
    <w:rsid w:val="00E47E61"/>
    <w:rsid w:val="00E50244"/>
    <w:rsid w:val="00E50A03"/>
    <w:rsid w:val="00E530A8"/>
    <w:rsid w:val="00E535DC"/>
    <w:rsid w:val="00E548F9"/>
    <w:rsid w:val="00E54DBD"/>
    <w:rsid w:val="00E558C3"/>
    <w:rsid w:val="00E5610A"/>
    <w:rsid w:val="00E567B5"/>
    <w:rsid w:val="00E56ACB"/>
    <w:rsid w:val="00E57354"/>
    <w:rsid w:val="00E579EF"/>
    <w:rsid w:val="00E61D5D"/>
    <w:rsid w:val="00E6291C"/>
    <w:rsid w:val="00E6319A"/>
    <w:rsid w:val="00E6481F"/>
    <w:rsid w:val="00E64DA8"/>
    <w:rsid w:val="00E64E0C"/>
    <w:rsid w:val="00E6572B"/>
    <w:rsid w:val="00E6646D"/>
    <w:rsid w:val="00E6690F"/>
    <w:rsid w:val="00E70561"/>
    <w:rsid w:val="00E72385"/>
    <w:rsid w:val="00E72AC7"/>
    <w:rsid w:val="00E74335"/>
    <w:rsid w:val="00E7541E"/>
    <w:rsid w:val="00E7550E"/>
    <w:rsid w:val="00E767EF"/>
    <w:rsid w:val="00E76B19"/>
    <w:rsid w:val="00E77D10"/>
    <w:rsid w:val="00E77D6B"/>
    <w:rsid w:val="00E8079A"/>
    <w:rsid w:val="00E80D7D"/>
    <w:rsid w:val="00E827D6"/>
    <w:rsid w:val="00E8396D"/>
    <w:rsid w:val="00E84C95"/>
    <w:rsid w:val="00E850A1"/>
    <w:rsid w:val="00E8652C"/>
    <w:rsid w:val="00E87A1C"/>
    <w:rsid w:val="00E87AF3"/>
    <w:rsid w:val="00E9104C"/>
    <w:rsid w:val="00E911D6"/>
    <w:rsid w:val="00E912A8"/>
    <w:rsid w:val="00E913C7"/>
    <w:rsid w:val="00E91945"/>
    <w:rsid w:val="00E91F1B"/>
    <w:rsid w:val="00E93222"/>
    <w:rsid w:val="00E93C13"/>
    <w:rsid w:val="00E951C8"/>
    <w:rsid w:val="00E9576C"/>
    <w:rsid w:val="00E95A0E"/>
    <w:rsid w:val="00E961FD"/>
    <w:rsid w:val="00E96647"/>
    <w:rsid w:val="00E973FE"/>
    <w:rsid w:val="00EA03BF"/>
    <w:rsid w:val="00EA1067"/>
    <w:rsid w:val="00EA16DE"/>
    <w:rsid w:val="00EA19C9"/>
    <w:rsid w:val="00EA1C13"/>
    <w:rsid w:val="00EA1C6C"/>
    <w:rsid w:val="00EA23E7"/>
    <w:rsid w:val="00EA3741"/>
    <w:rsid w:val="00EA43D2"/>
    <w:rsid w:val="00EA4565"/>
    <w:rsid w:val="00EA5246"/>
    <w:rsid w:val="00EA5492"/>
    <w:rsid w:val="00EA6BFD"/>
    <w:rsid w:val="00EA6DA6"/>
    <w:rsid w:val="00EA7960"/>
    <w:rsid w:val="00EA79AF"/>
    <w:rsid w:val="00EB1386"/>
    <w:rsid w:val="00EB1F77"/>
    <w:rsid w:val="00EB2B4B"/>
    <w:rsid w:val="00EB3091"/>
    <w:rsid w:val="00EB3CEF"/>
    <w:rsid w:val="00EB59B6"/>
    <w:rsid w:val="00EB5E04"/>
    <w:rsid w:val="00EB65FD"/>
    <w:rsid w:val="00EB71BB"/>
    <w:rsid w:val="00EB727E"/>
    <w:rsid w:val="00EB74A5"/>
    <w:rsid w:val="00EB7502"/>
    <w:rsid w:val="00EC0A26"/>
    <w:rsid w:val="00EC0EC0"/>
    <w:rsid w:val="00EC1732"/>
    <w:rsid w:val="00EC1E50"/>
    <w:rsid w:val="00EC2046"/>
    <w:rsid w:val="00EC218F"/>
    <w:rsid w:val="00EC292C"/>
    <w:rsid w:val="00EC3026"/>
    <w:rsid w:val="00EC3253"/>
    <w:rsid w:val="00EC431D"/>
    <w:rsid w:val="00EC4648"/>
    <w:rsid w:val="00EC4CFF"/>
    <w:rsid w:val="00EC540B"/>
    <w:rsid w:val="00EC5D58"/>
    <w:rsid w:val="00EC6067"/>
    <w:rsid w:val="00EC7F4B"/>
    <w:rsid w:val="00ED012F"/>
    <w:rsid w:val="00ED040A"/>
    <w:rsid w:val="00ED0FB9"/>
    <w:rsid w:val="00ED18DB"/>
    <w:rsid w:val="00ED1BA2"/>
    <w:rsid w:val="00ED1BAB"/>
    <w:rsid w:val="00ED21B9"/>
    <w:rsid w:val="00ED3068"/>
    <w:rsid w:val="00ED3086"/>
    <w:rsid w:val="00ED3371"/>
    <w:rsid w:val="00ED3783"/>
    <w:rsid w:val="00ED39FB"/>
    <w:rsid w:val="00ED3EC2"/>
    <w:rsid w:val="00ED4D32"/>
    <w:rsid w:val="00ED59A0"/>
    <w:rsid w:val="00ED6CC4"/>
    <w:rsid w:val="00ED7A01"/>
    <w:rsid w:val="00EE034E"/>
    <w:rsid w:val="00EE418B"/>
    <w:rsid w:val="00EE41F0"/>
    <w:rsid w:val="00EE54F2"/>
    <w:rsid w:val="00EE5B04"/>
    <w:rsid w:val="00EE5DBC"/>
    <w:rsid w:val="00EE60BB"/>
    <w:rsid w:val="00EE78F9"/>
    <w:rsid w:val="00EE7989"/>
    <w:rsid w:val="00EF0227"/>
    <w:rsid w:val="00EF0BC8"/>
    <w:rsid w:val="00EF0C54"/>
    <w:rsid w:val="00EF0F71"/>
    <w:rsid w:val="00EF1B9A"/>
    <w:rsid w:val="00EF3614"/>
    <w:rsid w:val="00EF4AA4"/>
    <w:rsid w:val="00EF4D8B"/>
    <w:rsid w:val="00EF4E44"/>
    <w:rsid w:val="00EF6505"/>
    <w:rsid w:val="00EF684B"/>
    <w:rsid w:val="00EF70F7"/>
    <w:rsid w:val="00EF76FB"/>
    <w:rsid w:val="00F00F86"/>
    <w:rsid w:val="00F014AC"/>
    <w:rsid w:val="00F026D0"/>
    <w:rsid w:val="00F033D4"/>
    <w:rsid w:val="00F03D8C"/>
    <w:rsid w:val="00F04EA0"/>
    <w:rsid w:val="00F05625"/>
    <w:rsid w:val="00F05792"/>
    <w:rsid w:val="00F062FF"/>
    <w:rsid w:val="00F06763"/>
    <w:rsid w:val="00F0724E"/>
    <w:rsid w:val="00F07D6A"/>
    <w:rsid w:val="00F10197"/>
    <w:rsid w:val="00F10FC2"/>
    <w:rsid w:val="00F119A6"/>
    <w:rsid w:val="00F1228E"/>
    <w:rsid w:val="00F12518"/>
    <w:rsid w:val="00F15883"/>
    <w:rsid w:val="00F1689E"/>
    <w:rsid w:val="00F16FBC"/>
    <w:rsid w:val="00F172DB"/>
    <w:rsid w:val="00F17983"/>
    <w:rsid w:val="00F20A72"/>
    <w:rsid w:val="00F20DBC"/>
    <w:rsid w:val="00F2110A"/>
    <w:rsid w:val="00F21274"/>
    <w:rsid w:val="00F226E1"/>
    <w:rsid w:val="00F23E01"/>
    <w:rsid w:val="00F23FCF"/>
    <w:rsid w:val="00F2451A"/>
    <w:rsid w:val="00F249DA"/>
    <w:rsid w:val="00F258BF"/>
    <w:rsid w:val="00F25C31"/>
    <w:rsid w:val="00F268C7"/>
    <w:rsid w:val="00F27555"/>
    <w:rsid w:val="00F275D2"/>
    <w:rsid w:val="00F279B6"/>
    <w:rsid w:val="00F3001D"/>
    <w:rsid w:val="00F30918"/>
    <w:rsid w:val="00F31BE2"/>
    <w:rsid w:val="00F31E47"/>
    <w:rsid w:val="00F3221A"/>
    <w:rsid w:val="00F32AFC"/>
    <w:rsid w:val="00F32C01"/>
    <w:rsid w:val="00F33974"/>
    <w:rsid w:val="00F33AF1"/>
    <w:rsid w:val="00F34143"/>
    <w:rsid w:val="00F35190"/>
    <w:rsid w:val="00F35BFB"/>
    <w:rsid w:val="00F36160"/>
    <w:rsid w:val="00F362CB"/>
    <w:rsid w:val="00F374CD"/>
    <w:rsid w:val="00F376BA"/>
    <w:rsid w:val="00F40FF7"/>
    <w:rsid w:val="00F41410"/>
    <w:rsid w:val="00F4168C"/>
    <w:rsid w:val="00F41D85"/>
    <w:rsid w:val="00F41F4E"/>
    <w:rsid w:val="00F42000"/>
    <w:rsid w:val="00F42830"/>
    <w:rsid w:val="00F42E70"/>
    <w:rsid w:val="00F42F30"/>
    <w:rsid w:val="00F44331"/>
    <w:rsid w:val="00F443FA"/>
    <w:rsid w:val="00F444FE"/>
    <w:rsid w:val="00F45CD5"/>
    <w:rsid w:val="00F46151"/>
    <w:rsid w:val="00F46C26"/>
    <w:rsid w:val="00F47294"/>
    <w:rsid w:val="00F478DC"/>
    <w:rsid w:val="00F478F7"/>
    <w:rsid w:val="00F505E3"/>
    <w:rsid w:val="00F507DF"/>
    <w:rsid w:val="00F509DD"/>
    <w:rsid w:val="00F5165D"/>
    <w:rsid w:val="00F51860"/>
    <w:rsid w:val="00F52077"/>
    <w:rsid w:val="00F5244F"/>
    <w:rsid w:val="00F54125"/>
    <w:rsid w:val="00F54279"/>
    <w:rsid w:val="00F547B5"/>
    <w:rsid w:val="00F54F00"/>
    <w:rsid w:val="00F559B3"/>
    <w:rsid w:val="00F55C19"/>
    <w:rsid w:val="00F55ECA"/>
    <w:rsid w:val="00F5681B"/>
    <w:rsid w:val="00F56B93"/>
    <w:rsid w:val="00F577B6"/>
    <w:rsid w:val="00F57EF8"/>
    <w:rsid w:val="00F602DA"/>
    <w:rsid w:val="00F60967"/>
    <w:rsid w:val="00F62467"/>
    <w:rsid w:val="00F629C3"/>
    <w:rsid w:val="00F63DE1"/>
    <w:rsid w:val="00F6467E"/>
    <w:rsid w:val="00F64E6C"/>
    <w:rsid w:val="00F66388"/>
    <w:rsid w:val="00F67CCB"/>
    <w:rsid w:val="00F700C2"/>
    <w:rsid w:val="00F70924"/>
    <w:rsid w:val="00F7167D"/>
    <w:rsid w:val="00F718D5"/>
    <w:rsid w:val="00F72232"/>
    <w:rsid w:val="00F7270A"/>
    <w:rsid w:val="00F7309E"/>
    <w:rsid w:val="00F7424C"/>
    <w:rsid w:val="00F75859"/>
    <w:rsid w:val="00F7596D"/>
    <w:rsid w:val="00F76BA4"/>
    <w:rsid w:val="00F76C5D"/>
    <w:rsid w:val="00F76CA8"/>
    <w:rsid w:val="00F7764D"/>
    <w:rsid w:val="00F7767E"/>
    <w:rsid w:val="00F77C45"/>
    <w:rsid w:val="00F819FC"/>
    <w:rsid w:val="00F81EB9"/>
    <w:rsid w:val="00F824A2"/>
    <w:rsid w:val="00F8413B"/>
    <w:rsid w:val="00F85CD8"/>
    <w:rsid w:val="00F85D44"/>
    <w:rsid w:val="00F86DD6"/>
    <w:rsid w:val="00F90DCF"/>
    <w:rsid w:val="00F943CA"/>
    <w:rsid w:val="00F94995"/>
    <w:rsid w:val="00F96097"/>
    <w:rsid w:val="00F968D2"/>
    <w:rsid w:val="00F96BC6"/>
    <w:rsid w:val="00F97560"/>
    <w:rsid w:val="00F97813"/>
    <w:rsid w:val="00FA035A"/>
    <w:rsid w:val="00FA1318"/>
    <w:rsid w:val="00FA1904"/>
    <w:rsid w:val="00FA232D"/>
    <w:rsid w:val="00FA23B2"/>
    <w:rsid w:val="00FA2A3C"/>
    <w:rsid w:val="00FA34C3"/>
    <w:rsid w:val="00FA3DAB"/>
    <w:rsid w:val="00FA4618"/>
    <w:rsid w:val="00FA4E8C"/>
    <w:rsid w:val="00FA71EE"/>
    <w:rsid w:val="00FA7296"/>
    <w:rsid w:val="00FB123D"/>
    <w:rsid w:val="00FB1629"/>
    <w:rsid w:val="00FB43AF"/>
    <w:rsid w:val="00FB5213"/>
    <w:rsid w:val="00FB7448"/>
    <w:rsid w:val="00FB7655"/>
    <w:rsid w:val="00FB7CDF"/>
    <w:rsid w:val="00FB7DE8"/>
    <w:rsid w:val="00FB7E89"/>
    <w:rsid w:val="00FB7F2C"/>
    <w:rsid w:val="00FC0607"/>
    <w:rsid w:val="00FC10C7"/>
    <w:rsid w:val="00FC1EBD"/>
    <w:rsid w:val="00FC235F"/>
    <w:rsid w:val="00FC2545"/>
    <w:rsid w:val="00FC2678"/>
    <w:rsid w:val="00FC2AAE"/>
    <w:rsid w:val="00FC2B5C"/>
    <w:rsid w:val="00FC3120"/>
    <w:rsid w:val="00FC4A55"/>
    <w:rsid w:val="00FC64ED"/>
    <w:rsid w:val="00FC7614"/>
    <w:rsid w:val="00FC7BA4"/>
    <w:rsid w:val="00FD1804"/>
    <w:rsid w:val="00FD1D4B"/>
    <w:rsid w:val="00FD2039"/>
    <w:rsid w:val="00FD22CA"/>
    <w:rsid w:val="00FD3637"/>
    <w:rsid w:val="00FD373B"/>
    <w:rsid w:val="00FD4240"/>
    <w:rsid w:val="00FD433D"/>
    <w:rsid w:val="00FD51B7"/>
    <w:rsid w:val="00FD574A"/>
    <w:rsid w:val="00FD6ABB"/>
    <w:rsid w:val="00FD6F81"/>
    <w:rsid w:val="00FD776D"/>
    <w:rsid w:val="00FE1780"/>
    <w:rsid w:val="00FE24F9"/>
    <w:rsid w:val="00FE28CA"/>
    <w:rsid w:val="00FE29CD"/>
    <w:rsid w:val="00FE303B"/>
    <w:rsid w:val="00FE6A8C"/>
    <w:rsid w:val="00FE6D5D"/>
    <w:rsid w:val="00FE70DC"/>
    <w:rsid w:val="00FE75B9"/>
    <w:rsid w:val="00FE7BD4"/>
    <w:rsid w:val="00FF013A"/>
    <w:rsid w:val="00FF0879"/>
    <w:rsid w:val="00FF0ABE"/>
    <w:rsid w:val="00FF2CDC"/>
    <w:rsid w:val="00FF3472"/>
    <w:rsid w:val="00FF3BDE"/>
    <w:rsid w:val="00FF3E12"/>
    <w:rsid w:val="00FF4B44"/>
    <w:rsid w:val="00FF4E44"/>
    <w:rsid w:val="00FF5410"/>
    <w:rsid w:val="00FF5467"/>
    <w:rsid w:val="00FF5990"/>
    <w:rsid w:val="00FF6EB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FA7E0"/>
  <w14:defaultImageDpi w14:val="300"/>
  <w15:docId w15:val="{0D34508B-B554-4134-B678-4A103B46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05188"/>
    <w:pPr>
      <w:spacing w:before="140" w:after="140" w:line="264" w:lineRule="atLeast"/>
      <w:jc w:val="both"/>
    </w:pPr>
    <w:rPr>
      <w:rFonts w:ascii="Arial" w:hAnsi="Arial"/>
      <w:sz w:val="22"/>
    </w:rPr>
  </w:style>
  <w:style w:type="paragraph" w:styleId="Heading1">
    <w:name w:val="heading 1"/>
    <w:basedOn w:val="Normal"/>
    <w:next w:val="Heading2"/>
    <w:link w:val="Heading1Char"/>
    <w:uiPriority w:val="9"/>
    <w:qFormat/>
    <w:rsid w:val="0064307B"/>
    <w:pPr>
      <w:keepNext/>
      <w:keepLines/>
      <w:numPr>
        <w:numId w:val="3"/>
      </w:numPr>
      <w:pBdr>
        <w:bottom w:val="single" w:sz="4" w:space="1" w:color="auto"/>
      </w:pBdr>
      <w:spacing w:before="240" w:after="200"/>
      <w:outlineLvl w:val="0"/>
    </w:pPr>
    <w:rPr>
      <w:rFonts w:eastAsiaTheme="majorEastAsia" w:cs="Times New Roman (Headings CS)"/>
      <w:bCs/>
      <w:sz w:val="24"/>
    </w:rPr>
  </w:style>
  <w:style w:type="paragraph" w:styleId="Heading2">
    <w:name w:val="heading 2"/>
    <w:basedOn w:val="Normal"/>
    <w:next w:val="Heading3"/>
    <w:link w:val="Heading2Char"/>
    <w:uiPriority w:val="9"/>
    <w:unhideWhenUsed/>
    <w:qFormat/>
    <w:rsid w:val="0064307B"/>
    <w:pPr>
      <w:keepNext/>
      <w:keepLines/>
      <w:numPr>
        <w:ilvl w:val="1"/>
        <w:numId w:val="3"/>
      </w:numPr>
      <w:spacing w:before="240" w:after="200"/>
      <w:outlineLvl w:val="1"/>
    </w:pPr>
    <w:rPr>
      <w:rFonts w:eastAsiaTheme="majorEastAsia" w:cstheme="majorBidi"/>
      <w:b/>
      <w:bCs/>
    </w:rPr>
  </w:style>
  <w:style w:type="paragraph" w:styleId="Heading3">
    <w:name w:val="heading 3"/>
    <w:basedOn w:val="ListLegal"/>
    <w:next w:val="ListLegal"/>
    <w:link w:val="Heading3Char"/>
    <w:uiPriority w:val="9"/>
    <w:unhideWhenUsed/>
    <w:qFormat/>
    <w:rsid w:val="00D06B45"/>
    <w:pPr>
      <w:outlineLvl w:val="2"/>
    </w:pPr>
  </w:style>
  <w:style w:type="paragraph" w:styleId="Heading4">
    <w:name w:val="heading 4"/>
    <w:basedOn w:val="Normal"/>
    <w:next w:val="ListLegal"/>
    <w:link w:val="Heading4Char"/>
    <w:uiPriority w:val="9"/>
    <w:unhideWhenUsed/>
    <w:qFormat/>
    <w:rsid w:val="0064307B"/>
    <w:pPr>
      <w:keepNext/>
      <w:keepLines/>
      <w:numPr>
        <w:ilvl w:val="3"/>
        <w:numId w:val="3"/>
      </w:numPr>
      <w:spacing w:before="240" w:after="200"/>
      <w:outlineLvl w:val="3"/>
    </w:pPr>
    <w:rPr>
      <w:rFonts w:eastAsiaTheme="majorEastAsia" w:cstheme="majorBidi"/>
      <w:bCs/>
      <w:iCs/>
      <w:u w:val="single"/>
    </w:rPr>
  </w:style>
  <w:style w:type="paragraph" w:styleId="Heading5">
    <w:name w:val="heading 5"/>
    <w:basedOn w:val="Normal"/>
    <w:next w:val="Normal"/>
    <w:link w:val="Heading5Char"/>
    <w:uiPriority w:val="9"/>
    <w:semiHidden/>
    <w:unhideWhenUsed/>
    <w:qFormat/>
    <w:rsid w:val="0064307B"/>
    <w:pPr>
      <w:keepNext/>
      <w:keepLines/>
      <w:numPr>
        <w:ilvl w:val="4"/>
        <w:numId w:val="3"/>
      </w:numPr>
      <w:spacing w:before="200" w:after="20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64307B"/>
    <w:pPr>
      <w:keepNext/>
      <w:keepLines/>
      <w:numPr>
        <w:ilvl w:val="5"/>
        <w:numId w:val="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307B"/>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4307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307B"/>
    <w:pPr>
      <w:keepNext/>
      <w:keepLines/>
      <w:numPr>
        <w:ilvl w:val="8"/>
        <w:numId w:val="3"/>
      </w:numPr>
      <w:spacing w:before="40" w:after="0" w:line="264" w:lineRule="exact"/>
      <w:jc w:val="left"/>
      <w:outlineLvl w:val="8"/>
    </w:pPr>
    <w:rPr>
      <w:rFonts w:asciiTheme="majorHAnsi" w:eastAsiaTheme="majorEastAsia" w:hAnsiTheme="majorHAnsi" w:cstheme="majorBidi"/>
      <w:i/>
      <w:iCs/>
      <w:color w:val="272727" w:themeColor="text1" w:themeTint="D8"/>
      <w:szCs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663AD"/>
    <w:pPr>
      <w:pBdr>
        <w:bottom w:val="single" w:sz="8" w:space="2" w:color="000000" w:themeColor="text1"/>
      </w:pBdr>
      <w:spacing w:before="400" w:after="300" w:line="240" w:lineRule="auto"/>
      <w:jc w:val="center"/>
    </w:pPr>
    <w:rPr>
      <w:rFonts w:eastAsiaTheme="majorEastAsia" w:cstheme="majorBidi"/>
      <w:b/>
      <w:spacing w:val="5"/>
      <w:kern w:val="28"/>
      <w:sz w:val="26"/>
      <w:szCs w:val="52"/>
    </w:rPr>
  </w:style>
  <w:style w:type="character" w:customStyle="1" w:styleId="TitleChar">
    <w:name w:val="Title Char"/>
    <w:basedOn w:val="DefaultParagraphFont"/>
    <w:link w:val="Title"/>
    <w:uiPriority w:val="10"/>
    <w:rsid w:val="000663AD"/>
    <w:rPr>
      <w:rFonts w:ascii="Arial" w:eastAsiaTheme="majorEastAsia" w:hAnsi="Arial" w:cstheme="majorBidi"/>
      <w:b/>
      <w:spacing w:val="5"/>
      <w:kern w:val="28"/>
      <w:sz w:val="26"/>
      <w:szCs w:val="52"/>
    </w:rPr>
  </w:style>
  <w:style w:type="character" w:customStyle="1" w:styleId="Heading1Char">
    <w:name w:val="Heading 1 Char"/>
    <w:basedOn w:val="DefaultParagraphFont"/>
    <w:link w:val="Heading1"/>
    <w:uiPriority w:val="9"/>
    <w:rsid w:val="00730329"/>
    <w:rPr>
      <w:rFonts w:ascii="Arial" w:eastAsiaTheme="majorEastAsia" w:hAnsi="Arial" w:cs="Times New Roman (Headings CS)"/>
      <w:bCs/>
    </w:rPr>
  </w:style>
  <w:style w:type="character" w:customStyle="1" w:styleId="Heading2Char">
    <w:name w:val="Heading 2 Char"/>
    <w:basedOn w:val="DefaultParagraphFont"/>
    <w:link w:val="Heading2"/>
    <w:uiPriority w:val="9"/>
    <w:rsid w:val="0099121F"/>
    <w:rPr>
      <w:rFonts w:ascii="Arial" w:eastAsiaTheme="majorEastAsia" w:hAnsi="Arial" w:cstheme="majorBidi"/>
      <w:b/>
      <w:bCs/>
      <w:sz w:val="22"/>
    </w:rPr>
  </w:style>
  <w:style w:type="character" w:customStyle="1" w:styleId="Heading3Char">
    <w:name w:val="Heading 3 Char"/>
    <w:basedOn w:val="DefaultParagraphFont"/>
    <w:link w:val="Heading3"/>
    <w:uiPriority w:val="9"/>
    <w:rsid w:val="00D06B45"/>
    <w:rPr>
      <w:rFonts w:ascii="Arial" w:hAnsi="Arial"/>
      <w:sz w:val="22"/>
    </w:rPr>
  </w:style>
  <w:style w:type="character" w:customStyle="1" w:styleId="Heading4Char">
    <w:name w:val="Heading 4 Char"/>
    <w:basedOn w:val="DefaultParagraphFont"/>
    <w:link w:val="Heading4"/>
    <w:uiPriority w:val="9"/>
    <w:rsid w:val="00CF3AF2"/>
    <w:rPr>
      <w:rFonts w:ascii="Arial" w:eastAsiaTheme="majorEastAsia" w:hAnsi="Arial" w:cstheme="majorBidi"/>
      <w:bCs/>
      <w:iCs/>
      <w:sz w:val="22"/>
      <w:u w:val="single"/>
    </w:rPr>
  </w:style>
  <w:style w:type="paragraph" w:styleId="BalloonText">
    <w:name w:val="Balloon Text"/>
    <w:basedOn w:val="Normal"/>
    <w:link w:val="BalloonTextChar"/>
    <w:uiPriority w:val="99"/>
    <w:semiHidden/>
    <w:unhideWhenUsed/>
    <w:rsid w:val="008E602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6029"/>
    <w:rPr>
      <w:rFonts w:ascii="Lucida Grande" w:hAnsi="Lucida Grande" w:cs="Lucida Grande"/>
      <w:sz w:val="18"/>
      <w:szCs w:val="18"/>
    </w:rPr>
  </w:style>
  <w:style w:type="paragraph" w:styleId="Quote">
    <w:name w:val="Quote"/>
    <w:basedOn w:val="Normal"/>
    <w:next w:val="Normal"/>
    <w:link w:val="QuoteChar"/>
    <w:uiPriority w:val="29"/>
    <w:qFormat/>
    <w:rsid w:val="00EA5246"/>
    <w:pPr>
      <w:ind w:left="851"/>
    </w:pPr>
    <w:rPr>
      <w:iCs/>
      <w:color w:val="000000" w:themeColor="text1"/>
    </w:rPr>
  </w:style>
  <w:style w:type="character" w:customStyle="1" w:styleId="QuoteChar">
    <w:name w:val="Quote Char"/>
    <w:basedOn w:val="DefaultParagraphFont"/>
    <w:link w:val="Quote"/>
    <w:uiPriority w:val="29"/>
    <w:rsid w:val="00EA5246"/>
    <w:rPr>
      <w:rFonts w:ascii="Times" w:hAnsi="Times"/>
      <w:iCs/>
      <w:color w:val="000000" w:themeColor="text1"/>
      <w:sz w:val="20"/>
    </w:rPr>
  </w:style>
  <w:style w:type="paragraph" w:styleId="FootnoteText">
    <w:name w:val="footnote text"/>
    <w:basedOn w:val="Normal"/>
    <w:link w:val="FootnoteTextChar"/>
    <w:uiPriority w:val="99"/>
    <w:unhideWhenUsed/>
    <w:qFormat/>
    <w:rsid w:val="006319DE"/>
    <w:pPr>
      <w:spacing w:before="40" w:after="0" w:line="240" w:lineRule="auto"/>
      <w:ind w:left="341" w:hanging="284"/>
    </w:pPr>
    <w:rPr>
      <w:sz w:val="18"/>
    </w:rPr>
  </w:style>
  <w:style w:type="character" w:customStyle="1" w:styleId="FootnoteTextChar">
    <w:name w:val="Footnote Text Char"/>
    <w:basedOn w:val="DefaultParagraphFont"/>
    <w:link w:val="FootnoteText"/>
    <w:uiPriority w:val="99"/>
    <w:rsid w:val="006319DE"/>
    <w:rPr>
      <w:rFonts w:ascii="Palatino Linotype" w:hAnsi="Palatino Linotype"/>
      <w:sz w:val="18"/>
    </w:rPr>
  </w:style>
  <w:style w:type="character" w:styleId="FootnoteReference">
    <w:name w:val="footnote reference"/>
    <w:basedOn w:val="DefaultParagraphFont"/>
    <w:uiPriority w:val="99"/>
    <w:unhideWhenUsed/>
    <w:rsid w:val="00730329"/>
    <w:rPr>
      <w:rFonts w:ascii="Arial" w:hAnsi="Arial"/>
      <w:sz w:val="20"/>
      <w:vertAlign w:val="superscript"/>
    </w:rPr>
  </w:style>
  <w:style w:type="paragraph" w:customStyle="1" w:styleId="ListLegal">
    <w:name w:val="List (Legal)"/>
    <w:basedOn w:val="Normal"/>
    <w:qFormat/>
    <w:rsid w:val="00AC4B4A"/>
    <w:pPr>
      <w:numPr>
        <w:numId w:val="1"/>
      </w:numPr>
      <w:spacing w:before="200" w:after="200" w:line="260" w:lineRule="exact"/>
    </w:pPr>
  </w:style>
  <w:style w:type="paragraph" w:customStyle="1" w:styleId="ListLetters">
    <w:name w:val="List (Letters)"/>
    <w:basedOn w:val="Normal"/>
    <w:qFormat/>
    <w:rsid w:val="00D85BD5"/>
    <w:pPr>
      <w:numPr>
        <w:numId w:val="2"/>
      </w:numPr>
    </w:pPr>
  </w:style>
  <w:style w:type="paragraph" w:styleId="Footer">
    <w:name w:val="footer"/>
    <w:basedOn w:val="Normal"/>
    <w:link w:val="FooterChar"/>
    <w:uiPriority w:val="99"/>
    <w:unhideWhenUsed/>
    <w:rsid w:val="0000478E"/>
    <w:pPr>
      <w:tabs>
        <w:tab w:val="center" w:pos="4320"/>
        <w:tab w:val="right" w:pos="8640"/>
      </w:tabs>
      <w:spacing w:after="0" w:line="240" w:lineRule="auto"/>
    </w:pPr>
    <w:rPr>
      <w:b/>
    </w:rPr>
  </w:style>
  <w:style w:type="character" w:customStyle="1" w:styleId="FooterChar">
    <w:name w:val="Footer Char"/>
    <w:basedOn w:val="DefaultParagraphFont"/>
    <w:link w:val="Footer"/>
    <w:uiPriority w:val="99"/>
    <w:rsid w:val="0000478E"/>
    <w:rPr>
      <w:rFonts w:ascii="Times" w:hAnsi="Times"/>
      <w:b/>
      <w:sz w:val="20"/>
    </w:rPr>
  </w:style>
  <w:style w:type="character" w:styleId="PageNumber">
    <w:name w:val="page number"/>
    <w:basedOn w:val="DefaultParagraphFont"/>
    <w:uiPriority w:val="99"/>
    <w:semiHidden/>
    <w:unhideWhenUsed/>
    <w:rsid w:val="00715580"/>
  </w:style>
  <w:style w:type="paragraph" w:styleId="Header">
    <w:name w:val="header"/>
    <w:basedOn w:val="Normal"/>
    <w:link w:val="HeaderChar"/>
    <w:uiPriority w:val="99"/>
    <w:unhideWhenUsed/>
    <w:rsid w:val="0087213A"/>
    <w:pPr>
      <w:tabs>
        <w:tab w:val="center" w:pos="4320"/>
        <w:tab w:val="right" w:pos="8640"/>
      </w:tabs>
      <w:spacing w:after="0" w:line="240" w:lineRule="auto"/>
    </w:pPr>
  </w:style>
  <w:style w:type="character" w:customStyle="1" w:styleId="HeaderChar">
    <w:name w:val="Header Char"/>
    <w:basedOn w:val="DefaultParagraphFont"/>
    <w:link w:val="Header"/>
    <w:uiPriority w:val="99"/>
    <w:rsid w:val="0087213A"/>
    <w:rPr>
      <w:rFonts w:ascii="Arial" w:hAnsi="Arial"/>
      <w:sz w:val="22"/>
    </w:rPr>
  </w:style>
  <w:style w:type="table" w:styleId="TableGrid">
    <w:name w:val="Table Grid"/>
    <w:basedOn w:val="TableNormal"/>
    <w:uiPriority w:val="39"/>
    <w:rsid w:val="00354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islationTitle">
    <w:name w:val="Legislation (Title)"/>
    <w:qFormat/>
    <w:rsid w:val="00D85BD5"/>
    <w:pPr>
      <w:spacing w:before="140" w:after="140" w:line="240" w:lineRule="atLeast"/>
      <w:ind w:left="1276" w:hanging="425"/>
    </w:pPr>
    <w:rPr>
      <w:rFonts w:ascii="Palatino Linotype" w:hAnsi="Palatino Linotype"/>
      <w:b/>
      <w:sz w:val="20"/>
    </w:rPr>
  </w:style>
  <w:style w:type="paragraph" w:customStyle="1" w:styleId="LegislationIndent1">
    <w:name w:val="Legislation (Indent 1)"/>
    <w:qFormat/>
    <w:rsid w:val="00D85BD5"/>
    <w:pPr>
      <w:spacing w:before="140" w:after="140"/>
      <w:ind w:left="1276" w:hanging="425"/>
    </w:pPr>
    <w:rPr>
      <w:rFonts w:ascii="Palatino Linotype" w:hAnsi="Palatino Linotype"/>
      <w:sz w:val="20"/>
    </w:rPr>
  </w:style>
  <w:style w:type="paragraph" w:customStyle="1" w:styleId="LegislationIndent2">
    <w:name w:val="Legislation (Indent 2)"/>
    <w:qFormat/>
    <w:rsid w:val="00D85BD5"/>
    <w:pPr>
      <w:spacing w:after="140" w:line="240" w:lineRule="atLeast"/>
      <w:ind w:left="1701" w:hanging="425"/>
    </w:pPr>
    <w:rPr>
      <w:rFonts w:ascii="Palatino Linotype" w:hAnsi="Palatino Linotype"/>
      <w:sz w:val="20"/>
    </w:rPr>
  </w:style>
  <w:style w:type="paragraph" w:customStyle="1" w:styleId="LegislationIndent3">
    <w:name w:val="Legislation (Indent 3)"/>
    <w:qFormat/>
    <w:rsid w:val="00D85BD5"/>
    <w:pPr>
      <w:spacing w:before="140" w:after="140" w:line="240" w:lineRule="atLeast"/>
      <w:ind w:left="2126" w:hanging="425"/>
    </w:pPr>
    <w:rPr>
      <w:rFonts w:ascii="Palatino Linotype" w:hAnsi="Palatino Linotype"/>
      <w:sz w:val="20"/>
    </w:rPr>
  </w:style>
  <w:style w:type="character" w:customStyle="1" w:styleId="Heading5Char">
    <w:name w:val="Heading 5 Char"/>
    <w:basedOn w:val="DefaultParagraphFont"/>
    <w:link w:val="Heading5"/>
    <w:uiPriority w:val="9"/>
    <w:semiHidden/>
    <w:rsid w:val="000663AD"/>
    <w:rPr>
      <w:rFonts w:ascii="Arial" w:eastAsiaTheme="majorEastAsia" w:hAnsi="Arial" w:cstheme="majorBidi"/>
      <w:b/>
      <w:sz w:val="22"/>
    </w:rPr>
  </w:style>
  <w:style w:type="character" w:styleId="Hyperlink">
    <w:name w:val="Hyperlink"/>
    <w:basedOn w:val="DefaultParagraphFont"/>
    <w:uiPriority w:val="99"/>
    <w:unhideWhenUsed/>
    <w:rsid w:val="0087213A"/>
    <w:rPr>
      <w:rFonts w:ascii="Arial" w:hAnsi="Arial"/>
      <w:color w:val="0000FF" w:themeColor="hyperlink"/>
      <w:u w:val="single"/>
    </w:rPr>
  </w:style>
  <w:style w:type="paragraph" w:styleId="Subtitle">
    <w:name w:val="Subtitle"/>
    <w:basedOn w:val="Normal"/>
    <w:next w:val="Normal"/>
    <w:link w:val="SubtitleChar"/>
    <w:uiPriority w:val="11"/>
    <w:qFormat/>
    <w:rsid w:val="000663AD"/>
    <w:pPr>
      <w:numPr>
        <w:ilvl w:val="1"/>
      </w:numPr>
      <w:spacing w:after="160"/>
      <w:jc w:val="center"/>
    </w:pPr>
    <w:rPr>
      <w:b/>
      <w:color w:val="000000" w:themeColor="text1"/>
      <w:spacing w:val="15"/>
      <w:sz w:val="24"/>
      <w:szCs w:val="22"/>
    </w:rPr>
  </w:style>
  <w:style w:type="character" w:customStyle="1" w:styleId="SubtitleChar">
    <w:name w:val="Subtitle Char"/>
    <w:basedOn w:val="DefaultParagraphFont"/>
    <w:link w:val="Subtitle"/>
    <w:uiPriority w:val="11"/>
    <w:rsid w:val="000663AD"/>
    <w:rPr>
      <w:rFonts w:ascii="Arial" w:hAnsi="Arial"/>
      <w:b/>
      <w:color w:val="000000" w:themeColor="text1"/>
      <w:spacing w:val="15"/>
      <w:szCs w:val="22"/>
    </w:rPr>
  </w:style>
  <w:style w:type="paragraph" w:styleId="TOC1">
    <w:name w:val="toc 1"/>
    <w:basedOn w:val="Normal"/>
    <w:next w:val="Normal"/>
    <w:autoRedefine/>
    <w:uiPriority w:val="39"/>
    <w:unhideWhenUsed/>
    <w:rsid w:val="00730329"/>
    <w:pPr>
      <w:tabs>
        <w:tab w:val="left" w:pos="400"/>
        <w:tab w:val="right" w:leader="dot" w:pos="8921"/>
      </w:tabs>
      <w:spacing w:before="240" w:after="120"/>
      <w:jc w:val="left"/>
    </w:pPr>
    <w:rPr>
      <w:b/>
      <w:bCs/>
      <w:szCs w:val="20"/>
    </w:rPr>
  </w:style>
  <w:style w:type="paragraph" w:styleId="TOC2">
    <w:name w:val="toc 2"/>
    <w:basedOn w:val="Normal"/>
    <w:next w:val="Normal"/>
    <w:autoRedefine/>
    <w:uiPriority w:val="39"/>
    <w:unhideWhenUsed/>
    <w:rsid w:val="00730329"/>
    <w:pPr>
      <w:tabs>
        <w:tab w:val="left" w:pos="851"/>
        <w:tab w:val="right" w:leader="dot" w:pos="8921"/>
      </w:tabs>
      <w:spacing w:before="120" w:after="0"/>
      <w:jc w:val="left"/>
    </w:pPr>
    <w:rPr>
      <w:i/>
      <w:iCs/>
      <w:szCs w:val="20"/>
    </w:rPr>
  </w:style>
  <w:style w:type="paragraph" w:styleId="TOC3">
    <w:name w:val="toc 3"/>
    <w:basedOn w:val="Normal"/>
    <w:next w:val="Normal"/>
    <w:autoRedefine/>
    <w:uiPriority w:val="39"/>
    <w:unhideWhenUsed/>
    <w:rsid w:val="000663AD"/>
    <w:pPr>
      <w:spacing w:before="0" w:after="0"/>
      <w:ind w:left="400"/>
      <w:jc w:val="left"/>
    </w:pPr>
    <w:rPr>
      <w:rFonts w:asciiTheme="minorHAnsi" w:hAnsiTheme="minorHAnsi"/>
      <w:szCs w:val="20"/>
    </w:rPr>
  </w:style>
  <w:style w:type="paragraph" w:styleId="TOC4">
    <w:name w:val="toc 4"/>
    <w:basedOn w:val="Normal"/>
    <w:next w:val="Normal"/>
    <w:autoRedefine/>
    <w:uiPriority w:val="39"/>
    <w:unhideWhenUsed/>
    <w:rsid w:val="0087213A"/>
    <w:pPr>
      <w:spacing w:before="0" w:after="0"/>
      <w:ind w:left="600"/>
      <w:jc w:val="left"/>
    </w:pPr>
    <w:rPr>
      <w:rFonts w:asciiTheme="minorHAnsi" w:hAnsiTheme="minorHAnsi"/>
      <w:szCs w:val="20"/>
    </w:rPr>
  </w:style>
  <w:style w:type="paragraph" w:styleId="TOC5">
    <w:name w:val="toc 5"/>
    <w:basedOn w:val="Normal"/>
    <w:next w:val="Normal"/>
    <w:autoRedefine/>
    <w:uiPriority w:val="39"/>
    <w:unhideWhenUsed/>
    <w:rsid w:val="009F47AA"/>
    <w:pPr>
      <w:spacing w:before="0" w:after="0"/>
      <w:ind w:left="800"/>
      <w:jc w:val="left"/>
    </w:pPr>
    <w:rPr>
      <w:rFonts w:asciiTheme="minorHAnsi" w:hAnsiTheme="minorHAnsi"/>
      <w:szCs w:val="20"/>
    </w:rPr>
  </w:style>
  <w:style w:type="paragraph" w:styleId="TOC6">
    <w:name w:val="toc 6"/>
    <w:basedOn w:val="Normal"/>
    <w:next w:val="Normal"/>
    <w:autoRedefine/>
    <w:uiPriority w:val="39"/>
    <w:unhideWhenUsed/>
    <w:rsid w:val="009F47AA"/>
    <w:pPr>
      <w:spacing w:before="0" w:after="0"/>
      <w:ind w:left="1000"/>
      <w:jc w:val="left"/>
    </w:pPr>
    <w:rPr>
      <w:rFonts w:asciiTheme="minorHAnsi" w:hAnsiTheme="minorHAnsi"/>
      <w:szCs w:val="20"/>
    </w:rPr>
  </w:style>
  <w:style w:type="paragraph" w:styleId="TOC7">
    <w:name w:val="toc 7"/>
    <w:basedOn w:val="Normal"/>
    <w:next w:val="Normal"/>
    <w:autoRedefine/>
    <w:uiPriority w:val="39"/>
    <w:unhideWhenUsed/>
    <w:rsid w:val="009F47AA"/>
    <w:pPr>
      <w:spacing w:before="0" w:after="0"/>
      <w:ind w:left="1200"/>
      <w:jc w:val="left"/>
    </w:pPr>
    <w:rPr>
      <w:rFonts w:asciiTheme="minorHAnsi" w:hAnsiTheme="minorHAnsi"/>
      <w:szCs w:val="20"/>
    </w:rPr>
  </w:style>
  <w:style w:type="paragraph" w:styleId="TOC8">
    <w:name w:val="toc 8"/>
    <w:basedOn w:val="Normal"/>
    <w:next w:val="Normal"/>
    <w:autoRedefine/>
    <w:uiPriority w:val="39"/>
    <w:unhideWhenUsed/>
    <w:rsid w:val="009F47AA"/>
    <w:pPr>
      <w:spacing w:before="0" w:after="0"/>
      <w:ind w:left="1400"/>
      <w:jc w:val="left"/>
    </w:pPr>
    <w:rPr>
      <w:rFonts w:asciiTheme="minorHAnsi" w:hAnsiTheme="minorHAnsi"/>
      <w:szCs w:val="20"/>
    </w:rPr>
  </w:style>
  <w:style w:type="paragraph" w:styleId="TOC9">
    <w:name w:val="toc 9"/>
    <w:basedOn w:val="Normal"/>
    <w:next w:val="Normal"/>
    <w:autoRedefine/>
    <w:uiPriority w:val="39"/>
    <w:unhideWhenUsed/>
    <w:rsid w:val="009F47AA"/>
    <w:pPr>
      <w:spacing w:before="0" w:after="0"/>
      <w:ind w:left="1600"/>
      <w:jc w:val="left"/>
    </w:pPr>
    <w:rPr>
      <w:rFonts w:asciiTheme="minorHAnsi" w:hAnsiTheme="minorHAnsi"/>
      <w:szCs w:val="20"/>
    </w:rPr>
  </w:style>
  <w:style w:type="paragraph" w:styleId="TOCHeading">
    <w:name w:val="TOC Heading"/>
    <w:basedOn w:val="Heading1"/>
    <w:next w:val="Normal"/>
    <w:uiPriority w:val="39"/>
    <w:unhideWhenUsed/>
    <w:qFormat/>
    <w:rsid w:val="00FE6A8C"/>
    <w:pPr>
      <w:numPr>
        <w:numId w:val="0"/>
      </w:numPr>
      <w:spacing w:before="480" w:after="0" w:line="276" w:lineRule="auto"/>
      <w:jc w:val="left"/>
      <w:outlineLvl w:val="9"/>
    </w:pPr>
    <w:rPr>
      <w:caps/>
      <w:color w:val="000000" w:themeColor="text1"/>
      <w:sz w:val="28"/>
      <w:szCs w:val="28"/>
      <w:lang w:val="en-US"/>
    </w:rPr>
  </w:style>
  <w:style w:type="character" w:styleId="FollowedHyperlink">
    <w:name w:val="FollowedHyperlink"/>
    <w:basedOn w:val="DefaultParagraphFont"/>
    <w:uiPriority w:val="99"/>
    <w:semiHidden/>
    <w:unhideWhenUsed/>
    <w:rsid w:val="00774A0C"/>
    <w:rPr>
      <w:color w:val="800080" w:themeColor="followedHyperlink"/>
      <w:u w:val="single"/>
    </w:rPr>
  </w:style>
  <w:style w:type="numbering" w:customStyle="1" w:styleId="CurrentList11">
    <w:name w:val="Current List11"/>
    <w:uiPriority w:val="99"/>
    <w:rsid w:val="00774A0C"/>
    <w:pPr>
      <w:numPr>
        <w:numId w:val="4"/>
      </w:numPr>
    </w:pPr>
  </w:style>
  <w:style w:type="numbering" w:customStyle="1" w:styleId="CurrentList33">
    <w:name w:val="Current List33"/>
    <w:uiPriority w:val="99"/>
    <w:rsid w:val="00774A0C"/>
    <w:pPr>
      <w:numPr>
        <w:numId w:val="5"/>
      </w:numPr>
    </w:pPr>
  </w:style>
  <w:style w:type="paragraph" w:styleId="ListParagraph">
    <w:name w:val="List Paragraph"/>
    <w:basedOn w:val="Normal"/>
    <w:uiPriority w:val="34"/>
    <w:qFormat/>
    <w:rsid w:val="00774A0C"/>
    <w:pPr>
      <w:ind w:left="720"/>
      <w:contextualSpacing/>
    </w:pPr>
  </w:style>
  <w:style w:type="character" w:customStyle="1" w:styleId="Heading9Char">
    <w:name w:val="Heading 9 Char"/>
    <w:basedOn w:val="DefaultParagraphFont"/>
    <w:link w:val="Heading9"/>
    <w:uiPriority w:val="9"/>
    <w:semiHidden/>
    <w:rsid w:val="00B475CD"/>
    <w:rPr>
      <w:rFonts w:asciiTheme="majorHAnsi" w:eastAsiaTheme="majorEastAsia" w:hAnsiTheme="majorHAnsi" w:cstheme="majorBidi"/>
      <w:i/>
      <w:iCs/>
      <w:color w:val="272727" w:themeColor="text1" w:themeTint="D8"/>
      <w:sz w:val="22"/>
      <w:szCs w:val="21"/>
      <w:lang w:eastAsia="zh-CN"/>
    </w:rPr>
  </w:style>
  <w:style w:type="character" w:styleId="Emphasis">
    <w:name w:val="Emphasis"/>
    <w:basedOn w:val="DefaultParagraphFont"/>
    <w:uiPriority w:val="20"/>
    <w:qFormat/>
    <w:rsid w:val="00B475CD"/>
    <w:rPr>
      <w:i/>
      <w:iCs/>
    </w:rPr>
  </w:style>
  <w:style w:type="character" w:styleId="UnresolvedMention">
    <w:name w:val="Unresolved Mention"/>
    <w:basedOn w:val="DefaultParagraphFont"/>
    <w:uiPriority w:val="99"/>
    <w:unhideWhenUsed/>
    <w:rsid w:val="00B475CD"/>
    <w:rPr>
      <w:color w:val="605E5C"/>
      <w:shd w:val="clear" w:color="auto" w:fill="E1DFDD"/>
    </w:rPr>
  </w:style>
  <w:style w:type="paragraph" w:styleId="NormalWeb">
    <w:name w:val="Normal (Web)"/>
    <w:basedOn w:val="Normal"/>
    <w:uiPriority w:val="99"/>
    <w:semiHidden/>
    <w:unhideWhenUsed/>
    <w:rsid w:val="00B475CD"/>
    <w:pPr>
      <w:spacing w:before="100" w:beforeAutospacing="1" w:after="100" w:afterAutospacing="1" w:line="240" w:lineRule="auto"/>
      <w:jc w:val="left"/>
    </w:pPr>
    <w:rPr>
      <w:rFonts w:ascii="Times New Roman" w:eastAsia="Times New Roman" w:hAnsi="Times New Roman" w:cs="Times New Roman"/>
      <w:sz w:val="24"/>
      <w:lang w:eastAsia="zh-CN"/>
    </w:rPr>
  </w:style>
  <w:style w:type="paragraph" w:customStyle="1" w:styleId="DotPoints">
    <w:name w:val="Dot Points"/>
    <w:basedOn w:val="ListParagraph"/>
    <w:qFormat/>
    <w:rsid w:val="00C90865"/>
    <w:pPr>
      <w:numPr>
        <w:numId w:val="6"/>
      </w:numPr>
      <w:spacing w:line="264" w:lineRule="exact"/>
      <w:contextualSpacing w:val="0"/>
      <w:jc w:val="left"/>
    </w:pPr>
  </w:style>
  <w:style w:type="numbering" w:customStyle="1" w:styleId="CurrentList1">
    <w:name w:val="Current List1"/>
    <w:uiPriority w:val="99"/>
    <w:rsid w:val="00B475CD"/>
    <w:pPr>
      <w:numPr>
        <w:numId w:val="7"/>
      </w:numPr>
    </w:pPr>
  </w:style>
  <w:style w:type="numbering" w:customStyle="1" w:styleId="CurrentList2">
    <w:name w:val="Current List2"/>
    <w:uiPriority w:val="99"/>
    <w:rsid w:val="00B475CD"/>
    <w:pPr>
      <w:numPr>
        <w:numId w:val="8"/>
      </w:numPr>
    </w:pPr>
  </w:style>
  <w:style w:type="numbering" w:customStyle="1" w:styleId="CurrentList4">
    <w:name w:val="Current List4"/>
    <w:uiPriority w:val="99"/>
    <w:rsid w:val="00B475CD"/>
    <w:pPr>
      <w:numPr>
        <w:numId w:val="10"/>
      </w:numPr>
    </w:pPr>
  </w:style>
  <w:style w:type="numbering" w:customStyle="1" w:styleId="CurrentList3">
    <w:name w:val="Current List3"/>
    <w:uiPriority w:val="99"/>
    <w:rsid w:val="00B475CD"/>
    <w:pPr>
      <w:numPr>
        <w:numId w:val="9"/>
      </w:numPr>
    </w:pPr>
  </w:style>
  <w:style w:type="numbering" w:customStyle="1" w:styleId="CurrentList29">
    <w:name w:val="Current List29"/>
    <w:uiPriority w:val="99"/>
    <w:rsid w:val="00B475CD"/>
    <w:pPr>
      <w:numPr>
        <w:numId w:val="34"/>
      </w:numPr>
    </w:pPr>
  </w:style>
  <w:style w:type="numbering" w:customStyle="1" w:styleId="CurrentList30">
    <w:name w:val="Current List30"/>
    <w:uiPriority w:val="99"/>
    <w:rsid w:val="00B475CD"/>
    <w:pPr>
      <w:numPr>
        <w:numId w:val="35"/>
      </w:numPr>
    </w:pPr>
  </w:style>
  <w:style w:type="numbering" w:customStyle="1" w:styleId="CurrentList5">
    <w:name w:val="Current List5"/>
    <w:uiPriority w:val="99"/>
    <w:rsid w:val="00B475CD"/>
    <w:pPr>
      <w:numPr>
        <w:numId w:val="11"/>
      </w:numPr>
    </w:pPr>
  </w:style>
  <w:style w:type="numbering" w:customStyle="1" w:styleId="CurrentList6">
    <w:name w:val="Current List6"/>
    <w:uiPriority w:val="99"/>
    <w:rsid w:val="00B475CD"/>
    <w:pPr>
      <w:numPr>
        <w:numId w:val="12"/>
      </w:numPr>
    </w:pPr>
  </w:style>
  <w:style w:type="numbering" w:customStyle="1" w:styleId="CurrentList7">
    <w:name w:val="Current List7"/>
    <w:uiPriority w:val="99"/>
    <w:rsid w:val="00B475CD"/>
    <w:pPr>
      <w:numPr>
        <w:numId w:val="13"/>
      </w:numPr>
    </w:pPr>
  </w:style>
  <w:style w:type="paragraph" w:styleId="Date">
    <w:name w:val="Date"/>
    <w:basedOn w:val="Normal"/>
    <w:next w:val="Normal"/>
    <w:link w:val="DateChar"/>
    <w:uiPriority w:val="99"/>
    <w:semiHidden/>
    <w:unhideWhenUsed/>
    <w:rsid w:val="00B475CD"/>
    <w:pPr>
      <w:spacing w:before="120" w:after="240" w:line="264" w:lineRule="exact"/>
      <w:jc w:val="left"/>
    </w:pPr>
    <w:rPr>
      <w:rFonts w:ascii="Californian FB" w:hAnsi="Californian FB"/>
      <w:sz w:val="24"/>
      <w:lang w:eastAsia="zh-CN"/>
    </w:rPr>
  </w:style>
  <w:style w:type="character" w:customStyle="1" w:styleId="DateChar">
    <w:name w:val="Date Char"/>
    <w:basedOn w:val="DefaultParagraphFont"/>
    <w:link w:val="Date"/>
    <w:uiPriority w:val="99"/>
    <w:semiHidden/>
    <w:rsid w:val="00B475CD"/>
    <w:rPr>
      <w:rFonts w:ascii="Californian FB" w:hAnsi="Californian FB"/>
      <w:lang w:eastAsia="zh-CN"/>
    </w:rPr>
  </w:style>
  <w:style w:type="numbering" w:customStyle="1" w:styleId="CurrentList8">
    <w:name w:val="Current List8"/>
    <w:uiPriority w:val="99"/>
    <w:rsid w:val="00B475CD"/>
    <w:pPr>
      <w:numPr>
        <w:numId w:val="14"/>
      </w:numPr>
    </w:pPr>
  </w:style>
  <w:style w:type="numbering" w:customStyle="1" w:styleId="CurrentList9">
    <w:name w:val="Current List9"/>
    <w:uiPriority w:val="99"/>
    <w:rsid w:val="00B475CD"/>
    <w:pPr>
      <w:numPr>
        <w:numId w:val="15"/>
      </w:numPr>
    </w:pPr>
  </w:style>
  <w:style w:type="numbering" w:customStyle="1" w:styleId="CurrentList10">
    <w:name w:val="Current List10"/>
    <w:uiPriority w:val="99"/>
    <w:rsid w:val="00B475CD"/>
    <w:pPr>
      <w:numPr>
        <w:numId w:val="16"/>
      </w:numPr>
    </w:pPr>
  </w:style>
  <w:style w:type="numbering" w:customStyle="1" w:styleId="CurrentList12">
    <w:name w:val="Current List12"/>
    <w:uiPriority w:val="99"/>
    <w:rsid w:val="00B475CD"/>
    <w:pPr>
      <w:numPr>
        <w:numId w:val="17"/>
      </w:numPr>
    </w:pPr>
  </w:style>
  <w:style w:type="numbering" w:customStyle="1" w:styleId="CurrentList13">
    <w:name w:val="Current List13"/>
    <w:uiPriority w:val="99"/>
    <w:rsid w:val="00B475CD"/>
    <w:pPr>
      <w:numPr>
        <w:numId w:val="18"/>
      </w:numPr>
    </w:pPr>
  </w:style>
  <w:style w:type="numbering" w:customStyle="1" w:styleId="CurrentList14">
    <w:name w:val="Current List14"/>
    <w:uiPriority w:val="99"/>
    <w:rsid w:val="00B475CD"/>
    <w:pPr>
      <w:numPr>
        <w:numId w:val="19"/>
      </w:numPr>
    </w:pPr>
  </w:style>
  <w:style w:type="numbering" w:customStyle="1" w:styleId="CurrentList15">
    <w:name w:val="Current List15"/>
    <w:uiPriority w:val="99"/>
    <w:rsid w:val="00B475CD"/>
    <w:pPr>
      <w:numPr>
        <w:numId w:val="20"/>
      </w:numPr>
    </w:pPr>
  </w:style>
  <w:style w:type="numbering" w:customStyle="1" w:styleId="CurrentList16">
    <w:name w:val="Current List16"/>
    <w:uiPriority w:val="99"/>
    <w:rsid w:val="00B475CD"/>
    <w:pPr>
      <w:numPr>
        <w:numId w:val="21"/>
      </w:numPr>
    </w:pPr>
  </w:style>
  <w:style w:type="numbering" w:customStyle="1" w:styleId="CurrentList17">
    <w:name w:val="Current List17"/>
    <w:uiPriority w:val="99"/>
    <w:rsid w:val="00B475CD"/>
    <w:pPr>
      <w:numPr>
        <w:numId w:val="22"/>
      </w:numPr>
    </w:pPr>
  </w:style>
  <w:style w:type="numbering" w:customStyle="1" w:styleId="CurrentList18">
    <w:name w:val="Current List18"/>
    <w:uiPriority w:val="99"/>
    <w:rsid w:val="00B475CD"/>
    <w:pPr>
      <w:numPr>
        <w:numId w:val="23"/>
      </w:numPr>
    </w:pPr>
  </w:style>
  <w:style w:type="numbering" w:customStyle="1" w:styleId="CurrentList19">
    <w:name w:val="Current List19"/>
    <w:uiPriority w:val="99"/>
    <w:rsid w:val="00B475CD"/>
    <w:pPr>
      <w:numPr>
        <w:numId w:val="24"/>
      </w:numPr>
    </w:pPr>
  </w:style>
  <w:style w:type="numbering" w:customStyle="1" w:styleId="CurrentList20">
    <w:name w:val="Current List20"/>
    <w:uiPriority w:val="99"/>
    <w:rsid w:val="00B475CD"/>
    <w:pPr>
      <w:numPr>
        <w:numId w:val="25"/>
      </w:numPr>
    </w:pPr>
  </w:style>
  <w:style w:type="numbering" w:customStyle="1" w:styleId="CurrentList21">
    <w:name w:val="Current List21"/>
    <w:uiPriority w:val="99"/>
    <w:rsid w:val="00B475CD"/>
    <w:pPr>
      <w:numPr>
        <w:numId w:val="26"/>
      </w:numPr>
    </w:pPr>
  </w:style>
  <w:style w:type="numbering" w:customStyle="1" w:styleId="CurrentList22">
    <w:name w:val="Current List22"/>
    <w:uiPriority w:val="99"/>
    <w:rsid w:val="00B475CD"/>
    <w:pPr>
      <w:numPr>
        <w:numId w:val="27"/>
      </w:numPr>
    </w:pPr>
  </w:style>
  <w:style w:type="numbering" w:customStyle="1" w:styleId="CurrentList23">
    <w:name w:val="Current List23"/>
    <w:uiPriority w:val="99"/>
    <w:rsid w:val="00B475CD"/>
    <w:pPr>
      <w:numPr>
        <w:numId w:val="28"/>
      </w:numPr>
    </w:pPr>
  </w:style>
  <w:style w:type="numbering" w:customStyle="1" w:styleId="CurrentList24">
    <w:name w:val="Current List24"/>
    <w:uiPriority w:val="99"/>
    <w:rsid w:val="00B475CD"/>
    <w:pPr>
      <w:numPr>
        <w:numId w:val="29"/>
      </w:numPr>
    </w:pPr>
  </w:style>
  <w:style w:type="numbering" w:customStyle="1" w:styleId="CurrentList25">
    <w:name w:val="Current List25"/>
    <w:uiPriority w:val="99"/>
    <w:rsid w:val="00B475CD"/>
    <w:pPr>
      <w:numPr>
        <w:numId w:val="30"/>
      </w:numPr>
    </w:pPr>
  </w:style>
  <w:style w:type="numbering" w:customStyle="1" w:styleId="CurrentList26">
    <w:name w:val="Current List26"/>
    <w:uiPriority w:val="99"/>
    <w:rsid w:val="00B475CD"/>
    <w:pPr>
      <w:numPr>
        <w:numId w:val="31"/>
      </w:numPr>
    </w:pPr>
  </w:style>
  <w:style w:type="numbering" w:customStyle="1" w:styleId="CurrentList27">
    <w:name w:val="Current List27"/>
    <w:uiPriority w:val="99"/>
    <w:rsid w:val="00B475CD"/>
    <w:pPr>
      <w:numPr>
        <w:numId w:val="32"/>
      </w:numPr>
    </w:pPr>
  </w:style>
  <w:style w:type="numbering" w:customStyle="1" w:styleId="CurrentList28">
    <w:name w:val="Current List28"/>
    <w:uiPriority w:val="99"/>
    <w:rsid w:val="00B475CD"/>
    <w:pPr>
      <w:numPr>
        <w:numId w:val="33"/>
      </w:numPr>
    </w:pPr>
  </w:style>
  <w:style w:type="paragraph" w:customStyle="1" w:styleId="LDFormTitle">
    <w:name w:val="LD_FormTitle"/>
    <w:basedOn w:val="Normal"/>
    <w:next w:val="Normal"/>
    <w:uiPriority w:val="99"/>
    <w:rsid w:val="00B475CD"/>
    <w:pPr>
      <w:spacing w:before="120" w:after="240" w:line="264" w:lineRule="exact"/>
      <w:jc w:val="left"/>
    </w:pPr>
    <w:rPr>
      <w:rFonts w:ascii="Californian FB" w:eastAsia="Times New Roman" w:hAnsi="Californian FB" w:cs="Arial"/>
      <w:sz w:val="24"/>
      <w:szCs w:val="23"/>
    </w:rPr>
  </w:style>
  <w:style w:type="paragraph" w:customStyle="1" w:styleId="LDFirmDetail">
    <w:name w:val="LD_FirmDetail"/>
    <w:basedOn w:val="Normal"/>
    <w:next w:val="Normal"/>
    <w:uiPriority w:val="99"/>
    <w:rsid w:val="00B475CD"/>
    <w:pPr>
      <w:spacing w:before="120" w:after="240" w:line="264" w:lineRule="exact"/>
      <w:jc w:val="left"/>
    </w:pPr>
    <w:rPr>
      <w:rFonts w:ascii="Californian FB" w:eastAsia="Times New Roman" w:hAnsi="Californian FB" w:cs="Arial"/>
      <w:sz w:val="24"/>
      <w:szCs w:val="23"/>
    </w:rPr>
  </w:style>
  <w:style w:type="numbering" w:customStyle="1" w:styleId="CurrentList31">
    <w:name w:val="Current List31"/>
    <w:uiPriority w:val="99"/>
    <w:rsid w:val="00B475CD"/>
    <w:pPr>
      <w:numPr>
        <w:numId w:val="36"/>
      </w:numPr>
    </w:pPr>
  </w:style>
  <w:style w:type="table" w:customStyle="1" w:styleId="TableGrid1">
    <w:name w:val="Table Grid1"/>
    <w:basedOn w:val="TableNormal"/>
    <w:next w:val="TableGrid"/>
    <w:uiPriority w:val="39"/>
    <w:rsid w:val="00B475CD"/>
    <w:rPr>
      <w:rFonts w:ascii="Times New Roman" w:eastAsia="Times New Roman" w:hAnsi="Times New Roman" w:cs="Times New Roman"/>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32">
    <w:name w:val="Current List32"/>
    <w:uiPriority w:val="99"/>
    <w:rsid w:val="00B475CD"/>
    <w:pPr>
      <w:numPr>
        <w:numId w:val="37"/>
      </w:numPr>
    </w:pPr>
  </w:style>
  <w:style w:type="paragraph" w:styleId="Revision">
    <w:name w:val="Revision"/>
    <w:hidden/>
    <w:uiPriority w:val="99"/>
    <w:semiHidden/>
    <w:rsid w:val="00CF0249"/>
    <w:rPr>
      <w:rFonts w:ascii="Palatino Linotype" w:hAnsi="Palatino Linotype"/>
      <w:sz w:val="21"/>
    </w:rPr>
  </w:style>
  <w:style w:type="numbering" w:customStyle="1" w:styleId="CurrentList45">
    <w:name w:val="Current List45"/>
    <w:uiPriority w:val="99"/>
    <w:rsid w:val="00AC4B4A"/>
    <w:pPr>
      <w:numPr>
        <w:numId w:val="49"/>
      </w:numPr>
    </w:pPr>
  </w:style>
  <w:style w:type="numbering" w:customStyle="1" w:styleId="CurrentList34">
    <w:name w:val="Current List34"/>
    <w:uiPriority w:val="99"/>
    <w:rsid w:val="00BF5188"/>
    <w:pPr>
      <w:numPr>
        <w:numId w:val="38"/>
      </w:numPr>
    </w:pPr>
  </w:style>
  <w:style w:type="numbering" w:customStyle="1" w:styleId="CurrentList35">
    <w:name w:val="Current List35"/>
    <w:uiPriority w:val="99"/>
    <w:rsid w:val="00C90865"/>
    <w:pPr>
      <w:numPr>
        <w:numId w:val="39"/>
      </w:numPr>
    </w:pPr>
  </w:style>
  <w:style w:type="numbering" w:customStyle="1" w:styleId="CurrentList36">
    <w:name w:val="Current List36"/>
    <w:uiPriority w:val="99"/>
    <w:rsid w:val="00E026DD"/>
    <w:pPr>
      <w:numPr>
        <w:numId w:val="40"/>
      </w:numPr>
    </w:pPr>
  </w:style>
  <w:style w:type="numbering" w:customStyle="1" w:styleId="CurrentList37">
    <w:name w:val="Current List37"/>
    <w:uiPriority w:val="99"/>
    <w:rsid w:val="00E026DD"/>
    <w:pPr>
      <w:numPr>
        <w:numId w:val="41"/>
      </w:numPr>
    </w:pPr>
  </w:style>
  <w:style w:type="numbering" w:customStyle="1" w:styleId="CurrentList38">
    <w:name w:val="Current List38"/>
    <w:uiPriority w:val="99"/>
    <w:rsid w:val="00FB123D"/>
    <w:pPr>
      <w:numPr>
        <w:numId w:val="42"/>
      </w:numPr>
    </w:pPr>
  </w:style>
  <w:style w:type="numbering" w:customStyle="1" w:styleId="CurrentList39">
    <w:name w:val="Current List39"/>
    <w:uiPriority w:val="99"/>
    <w:rsid w:val="00730329"/>
    <w:pPr>
      <w:numPr>
        <w:numId w:val="43"/>
      </w:numPr>
    </w:pPr>
  </w:style>
  <w:style w:type="numbering" w:customStyle="1" w:styleId="CurrentList40">
    <w:name w:val="Current List40"/>
    <w:uiPriority w:val="99"/>
    <w:rsid w:val="0099121F"/>
    <w:pPr>
      <w:numPr>
        <w:numId w:val="44"/>
      </w:numPr>
    </w:pPr>
  </w:style>
  <w:style w:type="character" w:customStyle="1" w:styleId="Heading6Char">
    <w:name w:val="Heading 6 Char"/>
    <w:basedOn w:val="DefaultParagraphFont"/>
    <w:link w:val="Heading6"/>
    <w:uiPriority w:val="9"/>
    <w:semiHidden/>
    <w:rsid w:val="0099121F"/>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uiPriority w:val="9"/>
    <w:semiHidden/>
    <w:rsid w:val="0099121F"/>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99121F"/>
    <w:rPr>
      <w:rFonts w:asciiTheme="majorHAnsi" w:eastAsiaTheme="majorEastAsia" w:hAnsiTheme="majorHAnsi" w:cstheme="majorBidi"/>
      <w:color w:val="272727" w:themeColor="text1" w:themeTint="D8"/>
      <w:sz w:val="21"/>
      <w:szCs w:val="21"/>
    </w:rPr>
  </w:style>
  <w:style w:type="numbering" w:customStyle="1" w:styleId="CurrentList41">
    <w:name w:val="Current List41"/>
    <w:uiPriority w:val="99"/>
    <w:rsid w:val="0099121F"/>
    <w:pPr>
      <w:numPr>
        <w:numId w:val="45"/>
      </w:numPr>
    </w:pPr>
  </w:style>
  <w:style w:type="numbering" w:customStyle="1" w:styleId="CurrentList42">
    <w:name w:val="Current List42"/>
    <w:uiPriority w:val="99"/>
    <w:rsid w:val="0099121F"/>
    <w:pPr>
      <w:numPr>
        <w:numId w:val="46"/>
      </w:numPr>
    </w:pPr>
  </w:style>
  <w:style w:type="numbering" w:customStyle="1" w:styleId="CurrentList43">
    <w:name w:val="Current List43"/>
    <w:uiPriority w:val="99"/>
    <w:rsid w:val="0099121F"/>
    <w:pPr>
      <w:numPr>
        <w:numId w:val="47"/>
      </w:numPr>
    </w:pPr>
  </w:style>
  <w:style w:type="numbering" w:customStyle="1" w:styleId="CurrentList44">
    <w:name w:val="Current List44"/>
    <w:uiPriority w:val="99"/>
    <w:rsid w:val="0064307B"/>
    <w:pPr>
      <w:numPr>
        <w:numId w:val="48"/>
      </w:numPr>
    </w:pPr>
  </w:style>
  <w:style w:type="paragraph" w:customStyle="1" w:styleId="Clausebody">
    <w:name w:val="Clause body"/>
    <w:basedOn w:val="ListLegal"/>
    <w:next w:val="ListLegal"/>
    <w:qFormat/>
    <w:rsid w:val="00BA52AB"/>
    <w:pPr>
      <w:numPr>
        <w:numId w:val="0"/>
      </w:numPr>
      <w:ind w:left="567"/>
    </w:pPr>
    <w:rPr>
      <w:lang w:val="en-GB"/>
    </w:rPr>
  </w:style>
  <w:style w:type="character" w:styleId="CommentReference">
    <w:name w:val="annotation reference"/>
    <w:basedOn w:val="DefaultParagraphFont"/>
    <w:uiPriority w:val="99"/>
    <w:semiHidden/>
    <w:unhideWhenUsed/>
    <w:rsid w:val="005700A1"/>
    <w:rPr>
      <w:sz w:val="16"/>
      <w:szCs w:val="16"/>
    </w:rPr>
  </w:style>
  <w:style w:type="paragraph" w:styleId="CommentText">
    <w:name w:val="annotation text"/>
    <w:basedOn w:val="Normal"/>
    <w:link w:val="CommentTextChar"/>
    <w:uiPriority w:val="99"/>
    <w:semiHidden/>
    <w:unhideWhenUsed/>
    <w:rsid w:val="005700A1"/>
    <w:pPr>
      <w:spacing w:line="240" w:lineRule="auto"/>
    </w:pPr>
    <w:rPr>
      <w:sz w:val="20"/>
      <w:szCs w:val="20"/>
    </w:rPr>
  </w:style>
  <w:style w:type="character" w:customStyle="1" w:styleId="CommentTextChar">
    <w:name w:val="Comment Text Char"/>
    <w:basedOn w:val="DefaultParagraphFont"/>
    <w:link w:val="CommentText"/>
    <w:uiPriority w:val="99"/>
    <w:semiHidden/>
    <w:rsid w:val="005700A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00A1"/>
    <w:rPr>
      <w:b/>
      <w:bCs/>
    </w:rPr>
  </w:style>
  <w:style w:type="character" w:customStyle="1" w:styleId="CommentSubjectChar">
    <w:name w:val="Comment Subject Char"/>
    <w:basedOn w:val="CommentTextChar"/>
    <w:link w:val="CommentSubject"/>
    <w:uiPriority w:val="99"/>
    <w:semiHidden/>
    <w:rsid w:val="005700A1"/>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046713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omduhig/Library/Group%20Containers/UBF8T346G9.Office/User%20Content.localized/Templates.localized/Advic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C3038-DADA-D447-AB02-370F65E81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Advice Template.dotx</Template>
  <TotalTime>7</TotalTime>
  <Pages>38</Pages>
  <Words>14076</Words>
  <Characters>69400</Characters>
  <Application>Microsoft Office Word</Application>
  <DocSecurity>0</DocSecurity>
  <Lines>1577</Lines>
  <Paragraphs>1113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82363</CharactersWithSpaces>
  <SharedDoc>false</SharedDoc>
  <HyperlinkBase/>
  <HLinks>
    <vt:vector size="546" baseType="variant">
      <vt:variant>
        <vt:i4>1507378</vt:i4>
      </vt:variant>
      <vt:variant>
        <vt:i4>542</vt:i4>
      </vt:variant>
      <vt:variant>
        <vt:i4>0</vt:i4>
      </vt:variant>
      <vt:variant>
        <vt:i4>5</vt:i4>
      </vt:variant>
      <vt:variant>
        <vt:lpwstr/>
      </vt:variant>
      <vt:variant>
        <vt:lpwstr>_Toc220654507</vt:lpwstr>
      </vt:variant>
      <vt:variant>
        <vt:i4>1507378</vt:i4>
      </vt:variant>
      <vt:variant>
        <vt:i4>536</vt:i4>
      </vt:variant>
      <vt:variant>
        <vt:i4>0</vt:i4>
      </vt:variant>
      <vt:variant>
        <vt:i4>5</vt:i4>
      </vt:variant>
      <vt:variant>
        <vt:lpwstr/>
      </vt:variant>
      <vt:variant>
        <vt:lpwstr>_Toc220654506</vt:lpwstr>
      </vt:variant>
      <vt:variant>
        <vt:i4>1507378</vt:i4>
      </vt:variant>
      <vt:variant>
        <vt:i4>530</vt:i4>
      </vt:variant>
      <vt:variant>
        <vt:i4>0</vt:i4>
      </vt:variant>
      <vt:variant>
        <vt:i4>5</vt:i4>
      </vt:variant>
      <vt:variant>
        <vt:lpwstr/>
      </vt:variant>
      <vt:variant>
        <vt:lpwstr>_Toc220654505</vt:lpwstr>
      </vt:variant>
      <vt:variant>
        <vt:i4>1507378</vt:i4>
      </vt:variant>
      <vt:variant>
        <vt:i4>524</vt:i4>
      </vt:variant>
      <vt:variant>
        <vt:i4>0</vt:i4>
      </vt:variant>
      <vt:variant>
        <vt:i4>5</vt:i4>
      </vt:variant>
      <vt:variant>
        <vt:lpwstr/>
      </vt:variant>
      <vt:variant>
        <vt:lpwstr>_Toc220654504</vt:lpwstr>
      </vt:variant>
      <vt:variant>
        <vt:i4>1507378</vt:i4>
      </vt:variant>
      <vt:variant>
        <vt:i4>518</vt:i4>
      </vt:variant>
      <vt:variant>
        <vt:i4>0</vt:i4>
      </vt:variant>
      <vt:variant>
        <vt:i4>5</vt:i4>
      </vt:variant>
      <vt:variant>
        <vt:lpwstr/>
      </vt:variant>
      <vt:variant>
        <vt:lpwstr>_Toc220654503</vt:lpwstr>
      </vt:variant>
      <vt:variant>
        <vt:i4>1507378</vt:i4>
      </vt:variant>
      <vt:variant>
        <vt:i4>512</vt:i4>
      </vt:variant>
      <vt:variant>
        <vt:i4>0</vt:i4>
      </vt:variant>
      <vt:variant>
        <vt:i4>5</vt:i4>
      </vt:variant>
      <vt:variant>
        <vt:lpwstr/>
      </vt:variant>
      <vt:variant>
        <vt:lpwstr>_Toc220654502</vt:lpwstr>
      </vt:variant>
      <vt:variant>
        <vt:i4>1507378</vt:i4>
      </vt:variant>
      <vt:variant>
        <vt:i4>506</vt:i4>
      </vt:variant>
      <vt:variant>
        <vt:i4>0</vt:i4>
      </vt:variant>
      <vt:variant>
        <vt:i4>5</vt:i4>
      </vt:variant>
      <vt:variant>
        <vt:lpwstr/>
      </vt:variant>
      <vt:variant>
        <vt:lpwstr>_Toc220654501</vt:lpwstr>
      </vt:variant>
      <vt:variant>
        <vt:i4>1507378</vt:i4>
      </vt:variant>
      <vt:variant>
        <vt:i4>500</vt:i4>
      </vt:variant>
      <vt:variant>
        <vt:i4>0</vt:i4>
      </vt:variant>
      <vt:variant>
        <vt:i4>5</vt:i4>
      </vt:variant>
      <vt:variant>
        <vt:lpwstr/>
      </vt:variant>
      <vt:variant>
        <vt:lpwstr>_Toc220654500</vt:lpwstr>
      </vt:variant>
      <vt:variant>
        <vt:i4>1966131</vt:i4>
      </vt:variant>
      <vt:variant>
        <vt:i4>494</vt:i4>
      </vt:variant>
      <vt:variant>
        <vt:i4>0</vt:i4>
      </vt:variant>
      <vt:variant>
        <vt:i4>5</vt:i4>
      </vt:variant>
      <vt:variant>
        <vt:lpwstr/>
      </vt:variant>
      <vt:variant>
        <vt:lpwstr>_Toc220654499</vt:lpwstr>
      </vt:variant>
      <vt:variant>
        <vt:i4>1966131</vt:i4>
      </vt:variant>
      <vt:variant>
        <vt:i4>488</vt:i4>
      </vt:variant>
      <vt:variant>
        <vt:i4>0</vt:i4>
      </vt:variant>
      <vt:variant>
        <vt:i4>5</vt:i4>
      </vt:variant>
      <vt:variant>
        <vt:lpwstr/>
      </vt:variant>
      <vt:variant>
        <vt:lpwstr>_Toc220654498</vt:lpwstr>
      </vt:variant>
      <vt:variant>
        <vt:i4>1966131</vt:i4>
      </vt:variant>
      <vt:variant>
        <vt:i4>482</vt:i4>
      </vt:variant>
      <vt:variant>
        <vt:i4>0</vt:i4>
      </vt:variant>
      <vt:variant>
        <vt:i4>5</vt:i4>
      </vt:variant>
      <vt:variant>
        <vt:lpwstr/>
      </vt:variant>
      <vt:variant>
        <vt:lpwstr>_Toc220654497</vt:lpwstr>
      </vt:variant>
      <vt:variant>
        <vt:i4>1966131</vt:i4>
      </vt:variant>
      <vt:variant>
        <vt:i4>476</vt:i4>
      </vt:variant>
      <vt:variant>
        <vt:i4>0</vt:i4>
      </vt:variant>
      <vt:variant>
        <vt:i4>5</vt:i4>
      </vt:variant>
      <vt:variant>
        <vt:lpwstr/>
      </vt:variant>
      <vt:variant>
        <vt:lpwstr>_Toc220654496</vt:lpwstr>
      </vt:variant>
      <vt:variant>
        <vt:i4>1966131</vt:i4>
      </vt:variant>
      <vt:variant>
        <vt:i4>470</vt:i4>
      </vt:variant>
      <vt:variant>
        <vt:i4>0</vt:i4>
      </vt:variant>
      <vt:variant>
        <vt:i4>5</vt:i4>
      </vt:variant>
      <vt:variant>
        <vt:lpwstr/>
      </vt:variant>
      <vt:variant>
        <vt:lpwstr>_Toc220654495</vt:lpwstr>
      </vt:variant>
      <vt:variant>
        <vt:i4>1966131</vt:i4>
      </vt:variant>
      <vt:variant>
        <vt:i4>464</vt:i4>
      </vt:variant>
      <vt:variant>
        <vt:i4>0</vt:i4>
      </vt:variant>
      <vt:variant>
        <vt:i4>5</vt:i4>
      </vt:variant>
      <vt:variant>
        <vt:lpwstr/>
      </vt:variant>
      <vt:variant>
        <vt:lpwstr>_Toc220654494</vt:lpwstr>
      </vt:variant>
      <vt:variant>
        <vt:i4>1966131</vt:i4>
      </vt:variant>
      <vt:variant>
        <vt:i4>458</vt:i4>
      </vt:variant>
      <vt:variant>
        <vt:i4>0</vt:i4>
      </vt:variant>
      <vt:variant>
        <vt:i4>5</vt:i4>
      </vt:variant>
      <vt:variant>
        <vt:lpwstr/>
      </vt:variant>
      <vt:variant>
        <vt:lpwstr>_Toc220654493</vt:lpwstr>
      </vt:variant>
      <vt:variant>
        <vt:i4>1966131</vt:i4>
      </vt:variant>
      <vt:variant>
        <vt:i4>452</vt:i4>
      </vt:variant>
      <vt:variant>
        <vt:i4>0</vt:i4>
      </vt:variant>
      <vt:variant>
        <vt:i4>5</vt:i4>
      </vt:variant>
      <vt:variant>
        <vt:lpwstr/>
      </vt:variant>
      <vt:variant>
        <vt:lpwstr>_Toc220654492</vt:lpwstr>
      </vt:variant>
      <vt:variant>
        <vt:i4>1966131</vt:i4>
      </vt:variant>
      <vt:variant>
        <vt:i4>446</vt:i4>
      </vt:variant>
      <vt:variant>
        <vt:i4>0</vt:i4>
      </vt:variant>
      <vt:variant>
        <vt:i4>5</vt:i4>
      </vt:variant>
      <vt:variant>
        <vt:lpwstr/>
      </vt:variant>
      <vt:variant>
        <vt:lpwstr>_Toc220654491</vt:lpwstr>
      </vt:variant>
      <vt:variant>
        <vt:i4>1966131</vt:i4>
      </vt:variant>
      <vt:variant>
        <vt:i4>440</vt:i4>
      </vt:variant>
      <vt:variant>
        <vt:i4>0</vt:i4>
      </vt:variant>
      <vt:variant>
        <vt:i4>5</vt:i4>
      </vt:variant>
      <vt:variant>
        <vt:lpwstr/>
      </vt:variant>
      <vt:variant>
        <vt:lpwstr>_Toc220654490</vt:lpwstr>
      </vt:variant>
      <vt:variant>
        <vt:i4>2031667</vt:i4>
      </vt:variant>
      <vt:variant>
        <vt:i4>434</vt:i4>
      </vt:variant>
      <vt:variant>
        <vt:i4>0</vt:i4>
      </vt:variant>
      <vt:variant>
        <vt:i4>5</vt:i4>
      </vt:variant>
      <vt:variant>
        <vt:lpwstr/>
      </vt:variant>
      <vt:variant>
        <vt:lpwstr>_Toc220654489</vt:lpwstr>
      </vt:variant>
      <vt:variant>
        <vt:i4>2031667</vt:i4>
      </vt:variant>
      <vt:variant>
        <vt:i4>428</vt:i4>
      </vt:variant>
      <vt:variant>
        <vt:i4>0</vt:i4>
      </vt:variant>
      <vt:variant>
        <vt:i4>5</vt:i4>
      </vt:variant>
      <vt:variant>
        <vt:lpwstr/>
      </vt:variant>
      <vt:variant>
        <vt:lpwstr>_Toc220654488</vt:lpwstr>
      </vt:variant>
      <vt:variant>
        <vt:i4>2031667</vt:i4>
      </vt:variant>
      <vt:variant>
        <vt:i4>422</vt:i4>
      </vt:variant>
      <vt:variant>
        <vt:i4>0</vt:i4>
      </vt:variant>
      <vt:variant>
        <vt:i4>5</vt:i4>
      </vt:variant>
      <vt:variant>
        <vt:lpwstr/>
      </vt:variant>
      <vt:variant>
        <vt:lpwstr>_Toc220654487</vt:lpwstr>
      </vt:variant>
      <vt:variant>
        <vt:i4>2031667</vt:i4>
      </vt:variant>
      <vt:variant>
        <vt:i4>416</vt:i4>
      </vt:variant>
      <vt:variant>
        <vt:i4>0</vt:i4>
      </vt:variant>
      <vt:variant>
        <vt:i4>5</vt:i4>
      </vt:variant>
      <vt:variant>
        <vt:lpwstr/>
      </vt:variant>
      <vt:variant>
        <vt:lpwstr>_Toc220654486</vt:lpwstr>
      </vt:variant>
      <vt:variant>
        <vt:i4>2031667</vt:i4>
      </vt:variant>
      <vt:variant>
        <vt:i4>410</vt:i4>
      </vt:variant>
      <vt:variant>
        <vt:i4>0</vt:i4>
      </vt:variant>
      <vt:variant>
        <vt:i4>5</vt:i4>
      </vt:variant>
      <vt:variant>
        <vt:lpwstr/>
      </vt:variant>
      <vt:variant>
        <vt:lpwstr>_Toc220654485</vt:lpwstr>
      </vt:variant>
      <vt:variant>
        <vt:i4>2031667</vt:i4>
      </vt:variant>
      <vt:variant>
        <vt:i4>404</vt:i4>
      </vt:variant>
      <vt:variant>
        <vt:i4>0</vt:i4>
      </vt:variant>
      <vt:variant>
        <vt:i4>5</vt:i4>
      </vt:variant>
      <vt:variant>
        <vt:lpwstr/>
      </vt:variant>
      <vt:variant>
        <vt:lpwstr>_Toc220654484</vt:lpwstr>
      </vt:variant>
      <vt:variant>
        <vt:i4>2031667</vt:i4>
      </vt:variant>
      <vt:variant>
        <vt:i4>398</vt:i4>
      </vt:variant>
      <vt:variant>
        <vt:i4>0</vt:i4>
      </vt:variant>
      <vt:variant>
        <vt:i4>5</vt:i4>
      </vt:variant>
      <vt:variant>
        <vt:lpwstr/>
      </vt:variant>
      <vt:variant>
        <vt:lpwstr>_Toc220654483</vt:lpwstr>
      </vt:variant>
      <vt:variant>
        <vt:i4>2031667</vt:i4>
      </vt:variant>
      <vt:variant>
        <vt:i4>392</vt:i4>
      </vt:variant>
      <vt:variant>
        <vt:i4>0</vt:i4>
      </vt:variant>
      <vt:variant>
        <vt:i4>5</vt:i4>
      </vt:variant>
      <vt:variant>
        <vt:lpwstr/>
      </vt:variant>
      <vt:variant>
        <vt:lpwstr>_Toc220654482</vt:lpwstr>
      </vt:variant>
      <vt:variant>
        <vt:i4>2031667</vt:i4>
      </vt:variant>
      <vt:variant>
        <vt:i4>386</vt:i4>
      </vt:variant>
      <vt:variant>
        <vt:i4>0</vt:i4>
      </vt:variant>
      <vt:variant>
        <vt:i4>5</vt:i4>
      </vt:variant>
      <vt:variant>
        <vt:lpwstr/>
      </vt:variant>
      <vt:variant>
        <vt:lpwstr>_Toc220654481</vt:lpwstr>
      </vt:variant>
      <vt:variant>
        <vt:i4>2031667</vt:i4>
      </vt:variant>
      <vt:variant>
        <vt:i4>380</vt:i4>
      </vt:variant>
      <vt:variant>
        <vt:i4>0</vt:i4>
      </vt:variant>
      <vt:variant>
        <vt:i4>5</vt:i4>
      </vt:variant>
      <vt:variant>
        <vt:lpwstr/>
      </vt:variant>
      <vt:variant>
        <vt:lpwstr>_Toc220654480</vt:lpwstr>
      </vt:variant>
      <vt:variant>
        <vt:i4>1048627</vt:i4>
      </vt:variant>
      <vt:variant>
        <vt:i4>374</vt:i4>
      </vt:variant>
      <vt:variant>
        <vt:i4>0</vt:i4>
      </vt:variant>
      <vt:variant>
        <vt:i4>5</vt:i4>
      </vt:variant>
      <vt:variant>
        <vt:lpwstr/>
      </vt:variant>
      <vt:variant>
        <vt:lpwstr>_Toc220654479</vt:lpwstr>
      </vt:variant>
      <vt:variant>
        <vt:i4>1048627</vt:i4>
      </vt:variant>
      <vt:variant>
        <vt:i4>368</vt:i4>
      </vt:variant>
      <vt:variant>
        <vt:i4>0</vt:i4>
      </vt:variant>
      <vt:variant>
        <vt:i4>5</vt:i4>
      </vt:variant>
      <vt:variant>
        <vt:lpwstr/>
      </vt:variant>
      <vt:variant>
        <vt:lpwstr>_Toc220654478</vt:lpwstr>
      </vt:variant>
      <vt:variant>
        <vt:i4>1048627</vt:i4>
      </vt:variant>
      <vt:variant>
        <vt:i4>362</vt:i4>
      </vt:variant>
      <vt:variant>
        <vt:i4>0</vt:i4>
      </vt:variant>
      <vt:variant>
        <vt:i4>5</vt:i4>
      </vt:variant>
      <vt:variant>
        <vt:lpwstr/>
      </vt:variant>
      <vt:variant>
        <vt:lpwstr>_Toc220654477</vt:lpwstr>
      </vt:variant>
      <vt:variant>
        <vt:i4>1048627</vt:i4>
      </vt:variant>
      <vt:variant>
        <vt:i4>356</vt:i4>
      </vt:variant>
      <vt:variant>
        <vt:i4>0</vt:i4>
      </vt:variant>
      <vt:variant>
        <vt:i4>5</vt:i4>
      </vt:variant>
      <vt:variant>
        <vt:lpwstr/>
      </vt:variant>
      <vt:variant>
        <vt:lpwstr>_Toc220654476</vt:lpwstr>
      </vt:variant>
      <vt:variant>
        <vt:i4>1048627</vt:i4>
      </vt:variant>
      <vt:variant>
        <vt:i4>350</vt:i4>
      </vt:variant>
      <vt:variant>
        <vt:i4>0</vt:i4>
      </vt:variant>
      <vt:variant>
        <vt:i4>5</vt:i4>
      </vt:variant>
      <vt:variant>
        <vt:lpwstr/>
      </vt:variant>
      <vt:variant>
        <vt:lpwstr>_Toc220654475</vt:lpwstr>
      </vt:variant>
      <vt:variant>
        <vt:i4>1048627</vt:i4>
      </vt:variant>
      <vt:variant>
        <vt:i4>344</vt:i4>
      </vt:variant>
      <vt:variant>
        <vt:i4>0</vt:i4>
      </vt:variant>
      <vt:variant>
        <vt:i4>5</vt:i4>
      </vt:variant>
      <vt:variant>
        <vt:lpwstr/>
      </vt:variant>
      <vt:variant>
        <vt:lpwstr>_Toc220654474</vt:lpwstr>
      </vt:variant>
      <vt:variant>
        <vt:i4>1048627</vt:i4>
      </vt:variant>
      <vt:variant>
        <vt:i4>338</vt:i4>
      </vt:variant>
      <vt:variant>
        <vt:i4>0</vt:i4>
      </vt:variant>
      <vt:variant>
        <vt:i4>5</vt:i4>
      </vt:variant>
      <vt:variant>
        <vt:lpwstr/>
      </vt:variant>
      <vt:variant>
        <vt:lpwstr>_Toc220654473</vt:lpwstr>
      </vt:variant>
      <vt:variant>
        <vt:i4>1048627</vt:i4>
      </vt:variant>
      <vt:variant>
        <vt:i4>332</vt:i4>
      </vt:variant>
      <vt:variant>
        <vt:i4>0</vt:i4>
      </vt:variant>
      <vt:variant>
        <vt:i4>5</vt:i4>
      </vt:variant>
      <vt:variant>
        <vt:lpwstr/>
      </vt:variant>
      <vt:variant>
        <vt:lpwstr>_Toc220654472</vt:lpwstr>
      </vt:variant>
      <vt:variant>
        <vt:i4>1048627</vt:i4>
      </vt:variant>
      <vt:variant>
        <vt:i4>326</vt:i4>
      </vt:variant>
      <vt:variant>
        <vt:i4>0</vt:i4>
      </vt:variant>
      <vt:variant>
        <vt:i4>5</vt:i4>
      </vt:variant>
      <vt:variant>
        <vt:lpwstr/>
      </vt:variant>
      <vt:variant>
        <vt:lpwstr>_Toc220654471</vt:lpwstr>
      </vt:variant>
      <vt:variant>
        <vt:i4>1048627</vt:i4>
      </vt:variant>
      <vt:variant>
        <vt:i4>320</vt:i4>
      </vt:variant>
      <vt:variant>
        <vt:i4>0</vt:i4>
      </vt:variant>
      <vt:variant>
        <vt:i4>5</vt:i4>
      </vt:variant>
      <vt:variant>
        <vt:lpwstr/>
      </vt:variant>
      <vt:variant>
        <vt:lpwstr>_Toc220654470</vt:lpwstr>
      </vt:variant>
      <vt:variant>
        <vt:i4>1114163</vt:i4>
      </vt:variant>
      <vt:variant>
        <vt:i4>314</vt:i4>
      </vt:variant>
      <vt:variant>
        <vt:i4>0</vt:i4>
      </vt:variant>
      <vt:variant>
        <vt:i4>5</vt:i4>
      </vt:variant>
      <vt:variant>
        <vt:lpwstr/>
      </vt:variant>
      <vt:variant>
        <vt:lpwstr>_Toc220654469</vt:lpwstr>
      </vt:variant>
      <vt:variant>
        <vt:i4>1114163</vt:i4>
      </vt:variant>
      <vt:variant>
        <vt:i4>308</vt:i4>
      </vt:variant>
      <vt:variant>
        <vt:i4>0</vt:i4>
      </vt:variant>
      <vt:variant>
        <vt:i4>5</vt:i4>
      </vt:variant>
      <vt:variant>
        <vt:lpwstr/>
      </vt:variant>
      <vt:variant>
        <vt:lpwstr>_Toc220654468</vt:lpwstr>
      </vt:variant>
      <vt:variant>
        <vt:i4>1114163</vt:i4>
      </vt:variant>
      <vt:variant>
        <vt:i4>302</vt:i4>
      </vt:variant>
      <vt:variant>
        <vt:i4>0</vt:i4>
      </vt:variant>
      <vt:variant>
        <vt:i4>5</vt:i4>
      </vt:variant>
      <vt:variant>
        <vt:lpwstr/>
      </vt:variant>
      <vt:variant>
        <vt:lpwstr>_Toc220654467</vt:lpwstr>
      </vt:variant>
      <vt:variant>
        <vt:i4>1114163</vt:i4>
      </vt:variant>
      <vt:variant>
        <vt:i4>296</vt:i4>
      </vt:variant>
      <vt:variant>
        <vt:i4>0</vt:i4>
      </vt:variant>
      <vt:variant>
        <vt:i4>5</vt:i4>
      </vt:variant>
      <vt:variant>
        <vt:lpwstr/>
      </vt:variant>
      <vt:variant>
        <vt:lpwstr>_Toc220654466</vt:lpwstr>
      </vt:variant>
      <vt:variant>
        <vt:i4>1114163</vt:i4>
      </vt:variant>
      <vt:variant>
        <vt:i4>290</vt:i4>
      </vt:variant>
      <vt:variant>
        <vt:i4>0</vt:i4>
      </vt:variant>
      <vt:variant>
        <vt:i4>5</vt:i4>
      </vt:variant>
      <vt:variant>
        <vt:lpwstr/>
      </vt:variant>
      <vt:variant>
        <vt:lpwstr>_Toc220654465</vt:lpwstr>
      </vt:variant>
      <vt:variant>
        <vt:i4>1114163</vt:i4>
      </vt:variant>
      <vt:variant>
        <vt:i4>284</vt:i4>
      </vt:variant>
      <vt:variant>
        <vt:i4>0</vt:i4>
      </vt:variant>
      <vt:variant>
        <vt:i4>5</vt:i4>
      </vt:variant>
      <vt:variant>
        <vt:lpwstr/>
      </vt:variant>
      <vt:variant>
        <vt:lpwstr>_Toc220654464</vt:lpwstr>
      </vt:variant>
      <vt:variant>
        <vt:i4>1114163</vt:i4>
      </vt:variant>
      <vt:variant>
        <vt:i4>278</vt:i4>
      </vt:variant>
      <vt:variant>
        <vt:i4>0</vt:i4>
      </vt:variant>
      <vt:variant>
        <vt:i4>5</vt:i4>
      </vt:variant>
      <vt:variant>
        <vt:lpwstr/>
      </vt:variant>
      <vt:variant>
        <vt:lpwstr>_Toc220654463</vt:lpwstr>
      </vt:variant>
      <vt:variant>
        <vt:i4>1114163</vt:i4>
      </vt:variant>
      <vt:variant>
        <vt:i4>272</vt:i4>
      </vt:variant>
      <vt:variant>
        <vt:i4>0</vt:i4>
      </vt:variant>
      <vt:variant>
        <vt:i4>5</vt:i4>
      </vt:variant>
      <vt:variant>
        <vt:lpwstr/>
      </vt:variant>
      <vt:variant>
        <vt:lpwstr>_Toc220654462</vt:lpwstr>
      </vt:variant>
      <vt:variant>
        <vt:i4>1114163</vt:i4>
      </vt:variant>
      <vt:variant>
        <vt:i4>266</vt:i4>
      </vt:variant>
      <vt:variant>
        <vt:i4>0</vt:i4>
      </vt:variant>
      <vt:variant>
        <vt:i4>5</vt:i4>
      </vt:variant>
      <vt:variant>
        <vt:lpwstr/>
      </vt:variant>
      <vt:variant>
        <vt:lpwstr>_Toc220654461</vt:lpwstr>
      </vt:variant>
      <vt:variant>
        <vt:i4>1114163</vt:i4>
      </vt:variant>
      <vt:variant>
        <vt:i4>260</vt:i4>
      </vt:variant>
      <vt:variant>
        <vt:i4>0</vt:i4>
      </vt:variant>
      <vt:variant>
        <vt:i4>5</vt:i4>
      </vt:variant>
      <vt:variant>
        <vt:lpwstr/>
      </vt:variant>
      <vt:variant>
        <vt:lpwstr>_Toc220654460</vt:lpwstr>
      </vt:variant>
      <vt:variant>
        <vt:i4>1179699</vt:i4>
      </vt:variant>
      <vt:variant>
        <vt:i4>254</vt:i4>
      </vt:variant>
      <vt:variant>
        <vt:i4>0</vt:i4>
      </vt:variant>
      <vt:variant>
        <vt:i4>5</vt:i4>
      </vt:variant>
      <vt:variant>
        <vt:lpwstr/>
      </vt:variant>
      <vt:variant>
        <vt:lpwstr>_Toc220654459</vt:lpwstr>
      </vt:variant>
      <vt:variant>
        <vt:i4>1179699</vt:i4>
      </vt:variant>
      <vt:variant>
        <vt:i4>248</vt:i4>
      </vt:variant>
      <vt:variant>
        <vt:i4>0</vt:i4>
      </vt:variant>
      <vt:variant>
        <vt:i4>5</vt:i4>
      </vt:variant>
      <vt:variant>
        <vt:lpwstr/>
      </vt:variant>
      <vt:variant>
        <vt:lpwstr>_Toc220654458</vt:lpwstr>
      </vt:variant>
      <vt:variant>
        <vt:i4>1179699</vt:i4>
      </vt:variant>
      <vt:variant>
        <vt:i4>242</vt:i4>
      </vt:variant>
      <vt:variant>
        <vt:i4>0</vt:i4>
      </vt:variant>
      <vt:variant>
        <vt:i4>5</vt:i4>
      </vt:variant>
      <vt:variant>
        <vt:lpwstr/>
      </vt:variant>
      <vt:variant>
        <vt:lpwstr>_Toc220654457</vt:lpwstr>
      </vt:variant>
      <vt:variant>
        <vt:i4>1179699</vt:i4>
      </vt:variant>
      <vt:variant>
        <vt:i4>236</vt:i4>
      </vt:variant>
      <vt:variant>
        <vt:i4>0</vt:i4>
      </vt:variant>
      <vt:variant>
        <vt:i4>5</vt:i4>
      </vt:variant>
      <vt:variant>
        <vt:lpwstr/>
      </vt:variant>
      <vt:variant>
        <vt:lpwstr>_Toc220654456</vt:lpwstr>
      </vt:variant>
      <vt:variant>
        <vt:i4>1179699</vt:i4>
      </vt:variant>
      <vt:variant>
        <vt:i4>230</vt:i4>
      </vt:variant>
      <vt:variant>
        <vt:i4>0</vt:i4>
      </vt:variant>
      <vt:variant>
        <vt:i4>5</vt:i4>
      </vt:variant>
      <vt:variant>
        <vt:lpwstr/>
      </vt:variant>
      <vt:variant>
        <vt:lpwstr>_Toc220654455</vt:lpwstr>
      </vt:variant>
      <vt:variant>
        <vt:i4>1179699</vt:i4>
      </vt:variant>
      <vt:variant>
        <vt:i4>224</vt:i4>
      </vt:variant>
      <vt:variant>
        <vt:i4>0</vt:i4>
      </vt:variant>
      <vt:variant>
        <vt:i4>5</vt:i4>
      </vt:variant>
      <vt:variant>
        <vt:lpwstr/>
      </vt:variant>
      <vt:variant>
        <vt:lpwstr>_Toc220654454</vt:lpwstr>
      </vt:variant>
      <vt:variant>
        <vt:i4>1179699</vt:i4>
      </vt:variant>
      <vt:variant>
        <vt:i4>218</vt:i4>
      </vt:variant>
      <vt:variant>
        <vt:i4>0</vt:i4>
      </vt:variant>
      <vt:variant>
        <vt:i4>5</vt:i4>
      </vt:variant>
      <vt:variant>
        <vt:lpwstr/>
      </vt:variant>
      <vt:variant>
        <vt:lpwstr>_Toc220654453</vt:lpwstr>
      </vt:variant>
      <vt:variant>
        <vt:i4>1179699</vt:i4>
      </vt:variant>
      <vt:variant>
        <vt:i4>212</vt:i4>
      </vt:variant>
      <vt:variant>
        <vt:i4>0</vt:i4>
      </vt:variant>
      <vt:variant>
        <vt:i4>5</vt:i4>
      </vt:variant>
      <vt:variant>
        <vt:lpwstr/>
      </vt:variant>
      <vt:variant>
        <vt:lpwstr>_Toc220654452</vt:lpwstr>
      </vt:variant>
      <vt:variant>
        <vt:i4>1179699</vt:i4>
      </vt:variant>
      <vt:variant>
        <vt:i4>206</vt:i4>
      </vt:variant>
      <vt:variant>
        <vt:i4>0</vt:i4>
      </vt:variant>
      <vt:variant>
        <vt:i4>5</vt:i4>
      </vt:variant>
      <vt:variant>
        <vt:lpwstr/>
      </vt:variant>
      <vt:variant>
        <vt:lpwstr>_Toc220654451</vt:lpwstr>
      </vt:variant>
      <vt:variant>
        <vt:i4>1179699</vt:i4>
      </vt:variant>
      <vt:variant>
        <vt:i4>200</vt:i4>
      </vt:variant>
      <vt:variant>
        <vt:i4>0</vt:i4>
      </vt:variant>
      <vt:variant>
        <vt:i4>5</vt:i4>
      </vt:variant>
      <vt:variant>
        <vt:lpwstr/>
      </vt:variant>
      <vt:variant>
        <vt:lpwstr>_Toc220654450</vt:lpwstr>
      </vt:variant>
      <vt:variant>
        <vt:i4>1245235</vt:i4>
      </vt:variant>
      <vt:variant>
        <vt:i4>194</vt:i4>
      </vt:variant>
      <vt:variant>
        <vt:i4>0</vt:i4>
      </vt:variant>
      <vt:variant>
        <vt:i4>5</vt:i4>
      </vt:variant>
      <vt:variant>
        <vt:lpwstr/>
      </vt:variant>
      <vt:variant>
        <vt:lpwstr>_Toc220654449</vt:lpwstr>
      </vt:variant>
      <vt:variant>
        <vt:i4>1245235</vt:i4>
      </vt:variant>
      <vt:variant>
        <vt:i4>188</vt:i4>
      </vt:variant>
      <vt:variant>
        <vt:i4>0</vt:i4>
      </vt:variant>
      <vt:variant>
        <vt:i4>5</vt:i4>
      </vt:variant>
      <vt:variant>
        <vt:lpwstr/>
      </vt:variant>
      <vt:variant>
        <vt:lpwstr>_Toc220654448</vt:lpwstr>
      </vt:variant>
      <vt:variant>
        <vt:i4>1245235</vt:i4>
      </vt:variant>
      <vt:variant>
        <vt:i4>182</vt:i4>
      </vt:variant>
      <vt:variant>
        <vt:i4>0</vt:i4>
      </vt:variant>
      <vt:variant>
        <vt:i4>5</vt:i4>
      </vt:variant>
      <vt:variant>
        <vt:lpwstr/>
      </vt:variant>
      <vt:variant>
        <vt:lpwstr>_Toc220654447</vt:lpwstr>
      </vt:variant>
      <vt:variant>
        <vt:i4>1245235</vt:i4>
      </vt:variant>
      <vt:variant>
        <vt:i4>176</vt:i4>
      </vt:variant>
      <vt:variant>
        <vt:i4>0</vt:i4>
      </vt:variant>
      <vt:variant>
        <vt:i4>5</vt:i4>
      </vt:variant>
      <vt:variant>
        <vt:lpwstr/>
      </vt:variant>
      <vt:variant>
        <vt:lpwstr>_Toc220654446</vt:lpwstr>
      </vt:variant>
      <vt:variant>
        <vt:i4>1245235</vt:i4>
      </vt:variant>
      <vt:variant>
        <vt:i4>170</vt:i4>
      </vt:variant>
      <vt:variant>
        <vt:i4>0</vt:i4>
      </vt:variant>
      <vt:variant>
        <vt:i4>5</vt:i4>
      </vt:variant>
      <vt:variant>
        <vt:lpwstr/>
      </vt:variant>
      <vt:variant>
        <vt:lpwstr>_Toc220654445</vt:lpwstr>
      </vt:variant>
      <vt:variant>
        <vt:i4>1245235</vt:i4>
      </vt:variant>
      <vt:variant>
        <vt:i4>164</vt:i4>
      </vt:variant>
      <vt:variant>
        <vt:i4>0</vt:i4>
      </vt:variant>
      <vt:variant>
        <vt:i4>5</vt:i4>
      </vt:variant>
      <vt:variant>
        <vt:lpwstr/>
      </vt:variant>
      <vt:variant>
        <vt:lpwstr>_Toc220654444</vt:lpwstr>
      </vt:variant>
      <vt:variant>
        <vt:i4>1245235</vt:i4>
      </vt:variant>
      <vt:variant>
        <vt:i4>158</vt:i4>
      </vt:variant>
      <vt:variant>
        <vt:i4>0</vt:i4>
      </vt:variant>
      <vt:variant>
        <vt:i4>5</vt:i4>
      </vt:variant>
      <vt:variant>
        <vt:lpwstr/>
      </vt:variant>
      <vt:variant>
        <vt:lpwstr>_Toc220654443</vt:lpwstr>
      </vt:variant>
      <vt:variant>
        <vt:i4>1245235</vt:i4>
      </vt:variant>
      <vt:variant>
        <vt:i4>152</vt:i4>
      </vt:variant>
      <vt:variant>
        <vt:i4>0</vt:i4>
      </vt:variant>
      <vt:variant>
        <vt:i4>5</vt:i4>
      </vt:variant>
      <vt:variant>
        <vt:lpwstr/>
      </vt:variant>
      <vt:variant>
        <vt:lpwstr>_Toc220654442</vt:lpwstr>
      </vt:variant>
      <vt:variant>
        <vt:i4>1245235</vt:i4>
      </vt:variant>
      <vt:variant>
        <vt:i4>146</vt:i4>
      </vt:variant>
      <vt:variant>
        <vt:i4>0</vt:i4>
      </vt:variant>
      <vt:variant>
        <vt:i4>5</vt:i4>
      </vt:variant>
      <vt:variant>
        <vt:lpwstr/>
      </vt:variant>
      <vt:variant>
        <vt:lpwstr>_Toc220654441</vt:lpwstr>
      </vt:variant>
      <vt:variant>
        <vt:i4>1245235</vt:i4>
      </vt:variant>
      <vt:variant>
        <vt:i4>140</vt:i4>
      </vt:variant>
      <vt:variant>
        <vt:i4>0</vt:i4>
      </vt:variant>
      <vt:variant>
        <vt:i4>5</vt:i4>
      </vt:variant>
      <vt:variant>
        <vt:lpwstr/>
      </vt:variant>
      <vt:variant>
        <vt:lpwstr>_Toc220654440</vt:lpwstr>
      </vt:variant>
      <vt:variant>
        <vt:i4>1310771</vt:i4>
      </vt:variant>
      <vt:variant>
        <vt:i4>134</vt:i4>
      </vt:variant>
      <vt:variant>
        <vt:i4>0</vt:i4>
      </vt:variant>
      <vt:variant>
        <vt:i4>5</vt:i4>
      </vt:variant>
      <vt:variant>
        <vt:lpwstr/>
      </vt:variant>
      <vt:variant>
        <vt:lpwstr>_Toc220654439</vt:lpwstr>
      </vt:variant>
      <vt:variant>
        <vt:i4>1310771</vt:i4>
      </vt:variant>
      <vt:variant>
        <vt:i4>128</vt:i4>
      </vt:variant>
      <vt:variant>
        <vt:i4>0</vt:i4>
      </vt:variant>
      <vt:variant>
        <vt:i4>5</vt:i4>
      </vt:variant>
      <vt:variant>
        <vt:lpwstr/>
      </vt:variant>
      <vt:variant>
        <vt:lpwstr>_Toc220654438</vt:lpwstr>
      </vt:variant>
      <vt:variant>
        <vt:i4>1310771</vt:i4>
      </vt:variant>
      <vt:variant>
        <vt:i4>122</vt:i4>
      </vt:variant>
      <vt:variant>
        <vt:i4>0</vt:i4>
      </vt:variant>
      <vt:variant>
        <vt:i4>5</vt:i4>
      </vt:variant>
      <vt:variant>
        <vt:lpwstr/>
      </vt:variant>
      <vt:variant>
        <vt:lpwstr>_Toc220654437</vt:lpwstr>
      </vt:variant>
      <vt:variant>
        <vt:i4>1310771</vt:i4>
      </vt:variant>
      <vt:variant>
        <vt:i4>116</vt:i4>
      </vt:variant>
      <vt:variant>
        <vt:i4>0</vt:i4>
      </vt:variant>
      <vt:variant>
        <vt:i4>5</vt:i4>
      </vt:variant>
      <vt:variant>
        <vt:lpwstr/>
      </vt:variant>
      <vt:variant>
        <vt:lpwstr>_Toc220654436</vt:lpwstr>
      </vt:variant>
      <vt:variant>
        <vt:i4>1310771</vt:i4>
      </vt:variant>
      <vt:variant>
        <vt:i4>110</vt:i4>
      </vt:variant>
      <vt:variant>
        <vt:i4>0</vt:i4>
      </vt:variant>
      <vt:variant>
        <vt:i4>5</vt:i4>
      </vt:variant>
      <vt:variant>
        <vt:lpwstr/>
      </vt:variant>
      <vt:variant>
        <vt:lpwstr>_Toc220654435</vt:lpwstr>
      </vt:variant>
      <vt:variant>
        <vt:i4>1310771</vt:i4>
      </vt:variant>
      <vt:variant>
        <vt:i4>104</vt:i4>
      </vt:variant>
      <vt:variant>
        <vt:i4>0</vt:i4>
      </vt:variant>
      <vt:variant>
        <vt:i4>5</vt:i4>
      </vt:variant>
      <vt:variant>
        <vt:lpwstr/>
      </vt:variant>
      <vt:variant>
        <vt:lpwstr>_Toc220654434</vt:lpwstr>
      </vt:variant>
      <vt:variant>
        <vt:i4>1310771</vt:i4>
      </vt:variant>
      <vt:variant>
        <vt:i4>98</vt:i4>
      </vt:variant>
      <vt:variant>
        <vt:i4>0</vt:i4>
      </vt:variant>
      <vt:variant>
        <vt:i4>5</vt:i4>
      </vt:variant>
      <vt:variant>
        <vt:lpwstr/>
      </vt:variant>
      <vt:variant>
        <vt:lpwstr>_Toc220654433</vt:lpwstr>
      </vt:variant>
      <vt:variant>
        <vt:i4>1310771</vt:i4>
      </vt:variant>
      <vt:variant>
        <vt:i4>92</vt:i4>
      </vt:variant>
      <vt:variant>
        <vt:i4>0</vt:i4>
      </vt:variant>
      <vt:variant>
        <vt:i4>5</vt:i4>
      </vt:variant>
      <vt:variant>
        <vt:lpwstr/>
      </vt:variant>
      <vt:variant>
        <vt:lpwstr>_Toc220654432</vt:lpwstr>
      </vt:variant>
      <vt:variant>
        <vt:i4>1310771</vt:i4>
      </vt:variant>
      <vt:variant>
        <vt:i4>86</vt:i4>
      </vt:variant>
      <vt:variant>
        <vt:i4>0</vt:i4>
      </vt:variant>
      <vt:variant>
        <vt:i4>5</vt:i4>
      </vt:variant>
      <vt:variant>
        <vt:lpwstr/>
      </vt:variant>
      <vt:variant>
        <vt:lpwstr>_Toc220654431</vt:lpwstr>
      </vt:variant>
      <vt:variant>
        <vt:i4>1310771</vt:i4>
      </vt:variant>
      <vt:variant>
        <vt:i4>80</vt:i4>
      </vt:variant>
      <vt:variant>
        <vt:i4>0</vt:i4>
      </vt:variant>
      <vt:variant>
        <vt:i4>5</vt:i4>
      </vt:variant>
      <vt:variant>
        <vt:lpwstr/>
      </vt:variant>
      <vt:variant>
        <vt:lpwstr>_Toc220654430</vt:lpwstr>
      </vt:variant>
      <vt:variant>
        <vt:i4>1376307</vt:i4>
      </vt:variant>
      <vt:variant>
        <vt:i4>74</vt:i4>
      </vt:variant>
      <vt:variant>
        <vt:i4>0</vt:i4>
      </vt:variant>
      <vt:variant>
        <vt:i4>5</vt:i4>
      </vt:variant>
      <vt:variant>
        <vt:lpwstr/>
      </vt:variant>
      <vt:variant>
        <vt:lpwstr>_Toc220654429</vt:lpwstr>
      </vt:variant>
      <vt:variant>
        <vt:i4>1376307</vt:i4>
      </vt:variant>
      <vt:variant>
        <vt:i4>68</vt:i4>
      </vt:variant>
      <vt:variant>
        <vt:i4>0</vt:i4>
      </vt:variant>
      <vt:variant>
        <vt:i4>5</vt:i4>
      </vt:variant>
      <vt:variant>
        <vt:lpwstr/>
      </vt:variant>
      <vt:variant>
        <vt:lpwstr>_Toc220654428</vt:lpwstr>
      </vt:variant>
      <vt:variant>
        <vt:i4>1376307</vt:i4>
      </vt:variant>
      <vt:variant>
        <vt:i4>62</vt:i4>
      </vt:variant>
      <vt:variant>
        <vt:i4>0</vt:i4>
      </vt:variant>
      <vt:variant>
        <vt:i4>5</vt:i4>
      </vt:variant>
      <vt:variant>
        <vt:lpwstr/>
      </vt:variant>
      <vt:variant>
        <vt:lpwstr>_Toc220654427</vt:lpwstr>
      </vt:variant>
      <vt:variant>
        <vt:i4>1376307</vt:i4>
      </vt:variant>
      <vt:variant>
        <vt:i4>56</vt:i4>
      </vt:variant>
      <vt:variant>
        <vt:i4>0</vt:i4>
      </vt:variant>
      <vt:variant>
        <vt:i4>5</vt:i4>
      </vt:variant>
      <vt:variant>
        <vt:lpwstr/>
      </vt:variant>
      <vt:variant>
        <vt:lpwstr>_Toc220654426</vt:lpwstr>
      </vt:variant>
      <vt:variant>
        <vt:i4>1376307</vt:i4>
      </vt:variant>
      <vt:variant>
        <vt:i4>50</vt:i4>
      </vt:variant>
      <vt:variant>
        <vt:i4>0</vt:i4>
      </vt:variant>
      <vt:variant>
        <vt:i4>5</vt:i4>
      </vt:variant>
      <vt:variant>
        <vt:lpwstr/>
      </vt:variant>
      <vt:variant>
        <vt:lpwstr>_Toc220654425</vt:lpwstr>
      </vt:variant>
      <vt:variant>
        <vt:i4>1376307</vt:i4>
      </vt:variant>
      <vt:variant>
        <vt:i4>44</vt:i4>
      </vt:variant>
      <vt:variant>
        <vt:i4>0</vt:i4>
      </vt:variant>
      <vt:variant>
        <vt:i4>5</vt:i4>
      </vt:variant>
      <vt:variant>
        <vt:lpwstr/>
      </vt:variant>
      <vt:variant>
        <vt:lpwstr>_Toc220654424</vt:lpwstr>
      </vt:variant>
      <vt:variant>
        <vt:i4>1376307</vt:i4>
      </vt:variant>
      <vt:variant>
        <vt:i4>38</vt:i4>
      </vt:variant>
      <vt:variant>
        <vt:i4>0</vt:i4>
      </vt:variant>
      <vt:variant>
        <vt:i4>5</vt:i4>
      </vt:variant>
      <vt:variant>
        <vt:lpwstr/>
      </vt:variant>
      <vt:variant>
        <vt:lpwstr>_Toc220654423</vt:lpwstr>
      </vt:variant>
      <vt:variant>
        <vt:i4>1376307</vt:i4>
      </vt:variant>
      <vt:variant>
        <vt:i4>32</vt:i4>
      </vt:variant>
      <vt:variant>
        <vt:i4>0</vt:i4>
      </vt:variant>
      <vt:variant>
        <vt:i4>5</vt:i4>
      </vt:variant>
      <vt:variant>
        <vt:lpwstr/>
      </vt:variant>
      <vt:variant>
        <vt:lpwstr>_Toc220654422</vt:lpwstr>
      </vt:variant>
      <vt:variant>
        <vt:i4>1376307</vt:i4>
      </vt:variant>
      <vt:variant>
        <vt:i4>26</vt:i4>
      </vt:variant>
      <vt:variant>
        <vt:i4>0</vt:i4>
      </vt:variant>
      <vt:variant>
        <vt:i4>5</vt:i4>
      </vt:variant>
      <vt:variant>
        <vt:lpwstr/>
      </vt:variant>
      <vt:variant>
        <vt:lpwstr>_Toc220654421</vt:lpwstr>
      </vt:variant>
      <vt:variant>
        <vt:i4>1376307</vt:i4>
      </vt:variant>
      <vt:variant>
        <vt:i4>20</vt:i4>
      </vt:variant>
      <vt:variant>
        <vt:i4>0</vt:i4>
      </vt:variant>
      <vt:variant>
        <vt:i4>5</vt:i4>
      </vt:variant>
      <vt:variant>
        <vt:lpwstr/>
      </vt:variant>
      <vt:variant>
        <vt:lpwstr>_Toc220654420</vt:lpwstr>
      </vt:variant>
      <vt:variant>
        <vt:i4>1441843</vt:i4>
      </vt:variant>
      <vt:variant>
        <vt:i4>14</vt:i4>
      </vt:variant>
      <vt:variant>
        <vt:i4>0</vt:i4>
      </vt:variant>
      <vt:variant>
        <vt:i4>5</vt:i4>
      </vt:variant>
      <vt:variant>
        <vt:lpwstr/>
      </vt:variant>
      <vt:variant>
        <vt:lpwstr>_Toc220654419</vt:lpwstr>
      </vt:variant>
      <vt:variant>
        <vt:i4>1441843</vt:i4>
      </vt:variant>
      <vt:variant>
        <vt:i4>8</vt:i4>
      </vt:variant>
      <vt:variant>
        <vt:i4>0</vt:i4>
      </vt:variant>
      <vt:variant>
        <vt:i4>5</vt:i4>
      </vt:variant>
      <vt:variant>
        <vt:lpwstr/>
      </vt:variant>
      <vt:variant>
        <vt:lpwstr>_Toc220654418</vt:lpwstr>
      </vt:variant>
      <vt:variant>
        <vt:i4>1441843</vt:i4>
      </vt:variant>
      <vt:variant>
        <vt:i4>2</vt:i4>
      </vt:variant>
      <vt:variant>
        <vt:i4>0</vt:i4>
      </vt:variant>
      <vt:variant>
        <vt:i4>5</vt:i4>
      </vt:variant>
      <vt:variant>
        <vt:lpwstr/>
      </vt:variant>
      <vt:variant>
        <vt:lpwstr>_Toc220654417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 Car Club of Queensland Inc. </dc:creator>
  <cp:keywords/>
  <dc:description/>
  <cp:lastModifiedBy>Tom Duhig</cp:lastModifiedBy>
  <cp:revision>9</cp:revision>
  <cp:lastPrinted>2026-08-10T18:09:00Z</cp:lastPrinted>
  <dcterms:created xsi:type="dcterms:W3CDTF">2026-08-11T01:34:00Z</dcterms:created>
  <dcterms:modified xsi:type="dcterms:W3CDTF">2026-09-04T01:54:00Z</dcterms:modified>
  <cp:category/>
</cp:coreProperties>
</file>